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2"/>
        <w:gridCol w:w="5259"/>
      </w:tblGrid>
      <w:tr w:rsidR="00C72060" w:rsidTr="003C2E64">
        <w:trPr>
          <w:trHeight w:val="503"/>
        </w:trPr>
        <w:tc>
          <w:tcPr>
            <w:tcW w:w="3969" w:type="dxa"/>
          </w:tcPr>
          <w:p w:rsidR="00C72060" w:rsidRDefault="00C72060" w:rsidP="00C72060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  مشروع البحث</w:t>
            </w:r>
          </w:p>
        </w:tc>
        <w:tc>
          <w:tcPr>
            <w:tcW w:w="5387" w:type="dxa"/>
          </w:tcPr>
          <w:p w:rsidR="00C72060" w:rsidRDefault="00C72060" w:rsidP="00C7206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1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Project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5"/>
        <w:gridCol w:w="6927"/>
      </w:tblGrid>
      <w:tr w:rsidR="000F29D2" w:rsidRPr="00FE765B" w:rsidTr="00D16600">
        <w:trPr>
          <w:trHeight w:val="752"/>
        </w:trPr>
        <w:tc>
          <w:tcPr>
            <w:tcW w:w="2615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0F29D2" w:rsidRPr="00FE765B" w:rsidRDefault="000F29D2" w:rsidP="0098511E">
            <w:pPr>
              <w:tabs>
                <w:tab w:val="right" w:pos="256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رقم البحث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>*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 </w:t>
            </w:r>
            <w:r w:rsidR="00FE76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="0098511E"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* URSP No. </w:t>
            </w:r>
            <w:r w:rsidR="00FE76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   </w:t>
            </w:r>
          </w:p>
          <w:p w:rsidR="000F29D2" w:rsidRPr="00FE765B" w:rsidRDefault="000F29D2" w:rsidP="001D5787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(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*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لاستعمال إدارة البرنامج)</w:t>
            </w:r>
          </w:p>
          <w:p w:rsidR="000F29D2" w:rsidRPr="00FE765B" w:rsidRDefault="000F29D2" w:rsidP="001D5787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lang w:bidi="ar-AE"/>
              </w:rPr>
            </w:pPr>
            <w:r w:rsidRPr="00FE765B">
              <w:rPr>
                <w:rFonts w:ascii="Sakkal Majalla" w:hAnsi="Sakkal Majalla" w:cs="Sakkal Majalla"/>
                <w:lang w:val="en-GB" w:bidi="ar-AE"/>
              </w:rPr>
              <w:t>(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val="en-GB" w:bidi="ar-AE"/>
              </w:rPr>
              <w:t>*</w:t>
            </w:r>
            <w:r w:rsidRPr="00FE765B">
              <w:rPr>
                <w:rFonts w:ascii="Sakkal Majalla" w:hAnsi="Sakkal Majalla" w:cs="Sakkal Majalla"/>
                <w:lang w:val="en-GB" w:bidi="ar-AE"/>
              </w:rPr>
              <w:t>Program’s Admin Use)</w:t>
            </w:r>
          </w:p>
        </w:tc>
        <w:tc>
          <w:tcPr>
            <w:tcW w:w="69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F29D2" w:rsidRPr="00FE765B" w:rsidRDefault="000F29D2" w:rsidP="00D70B1F">
            <w:pPr>
              <w:spacing w:after="0"/>
              <w:jc w:val="center"/>
              <w:rPr>
                <w:rFonts w:ascii="Sakkal Majalla" w:hAnsi="Sakkal Majalla" w:cs="Sakkal Majalla"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276" type="#_x0000_t75" style="width:25.35pt;height:20.75pt" o:ole="">
                  <v:imagedata r:id="rId8" o:title=""/>
                </v:shape>
                <w:control r:id="rId9" w:name="TextBox1" w:shapeid="_x0000_i127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78" type="#_x0000_t75" style="width:23.05pt;height:20.75pt" o:ole="">
                  <v:imagedata r:id="rId10" o:title=""/>
                </v:shape>
                <w:control r:id="rId11" w:name="TextBox11" w:shapeid="_x0000_i127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0" type="#_x0000_t75" style="width:24.2pt;height:20.75pt" o:ole="">
                  <v:imagedata r:id="rId12" o:title=""/>
                </v:shape>
                <w:control r:id="rId13" w:name="TextBox12" w:shapeid="_x0000_i128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2" type="#_x0000_t75" style="width:22.45pt;height:20.75pt" o:ole="">
                  <v:imagedata r:id="rId14" o:title=""/>
                </v:shape>
                <w:control r:id="rId15" w:name="TextBox13" w:shapeid="_x0000_i128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4" type="#_x0000_t75" style="width:24.2pt;height:20.75pt" o:ole="">
                  <v:imagedata r:id="rId16" o:title=""/>
                </v:shape>
                <w:control r:id="rId17" w:name="TextBox14" w:shapeid="_x0000_i1284"/>
              </w:object>
            </w:r>
            <w:r w:rsidRPr="00FE765B">
              <w:rPr>
                <w:rFonts w:ascii="Sakkal Majalla" w:hAnsi="Sakkal Majalla" w:cs="Sakkal Majalla"/>
                <w:highlight w:val="yellow"/>
                <w:rtl/>
                <w:lang w:bidi="ar-AE"/>
              </w:rPr>
              <w:object w:dxaOrig="225" w:dyaOrig="225">
                <v:shape id="_x0000_i1286" type="#_x0000_t75" style="width:23.05pt;height:20.75pt" o:ole="">
                  <v:imagedata r:id="rId18" o:title=""/>
                </v:shape>
                <w:control r:id="rId19" w:name="TextBox15" w:shapeid="_x0000_i128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8" type="#_x0000_t75" style="width:21.9pt;height:20.75pt" o:ole="">
                  <v:imagedata r:id="rId20" o:title=""/>
                </v:shape>
                <w:control r:id="rId21" w:name="TextBox17" w:shapeid="_x0000_i128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0" type="#_x0000_t75" style="width:24.2pt;height:20.75pt" o:ole="">
                  <v:imagedata r:id="rId22" o:title=""/>
                </v:shape>
                <w:control r:id="rId23" w:name="TextBox18" w:shapeid="_x0000_i129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2" type="#_x0000_t75" style="width:20.75pt;height:20.75pt" o:ole="">
                  <v:imagedata r:id="rId24" o:title=""/>
                </v:shape>
                <w:control r:id="rId25" w:name="TextBox19" w:shapeid="_x0000_i129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4" type="#_x0000_t75" style="width:21.9pt;height:20.75pt" o:ole="">
                  <v:imagedata r:id="rId26" o:title=""/>
                </v:shape>
                <w:control r:id="rId27" w:name="TextBox110" w:shapeid="_x0000_i129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6" type="#_x0000_t75" style="width:20.15pt;height:20.75pt" o:ole="">
                  <v:imagedata r:id="rId28" o:title=""/>
                </v:shape>
                <w:control r:id="rId29" w:name="TextBox1101" w:shapeid="_x0000_i129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8" type="#_x0000_t75" style="width:20.15pt;height:20.75pt" o:ole="">
                  <v:imagedata r:id="rId28" o:title=""/>
                </v:shape>
                <w:control r:id="rId30" w:name="TextBox11011" w:shapeid="_x0000_i1298"/>
              </w:object>
            </w:r>
            <w:r w:rsidR="00880E35"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00" type="#_x0000_t75" style="width:20.15pt;height:20.75pt" o:ole="">
                  <v:imagedata r:id="rId28" o:title=""/>
                </v:shape>
                <w:control r:id="rId31" w:name="TextBox1101126" w:shapeid="_x0000_i1300"/>
              </w:object>
            </w:r>
          </w:p>
        </w:tc>
      </w:tr>
      <w:tr w:rsidR="000F29D2" w:rsidRPr="00FE765B" w:rsidTr="00705D8B">
        <w:trPr>
          <w:trHeight w:val="322"/>
        </w:trPr>
        <w:tc>
          <w:tcPr>
            <w:tcW w:w="2615" w:type="dxa"/>
            <w:shd w:val="clear" w:color="auto" w:fill="DBE5F1" w:themeFill="accent1" w:themeFillTint="33"/>
          </w:tcPr>
          <w:p w:rsidR="000F29D2" w:rsidRPr="00FE765B" w:rsidRDefault="000F29D2" w:rsidP="0069645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تاريخ التقديم</w:t>
            </w:r>
            <w:r w:rsidR="00FE76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="00641229" w:rsidRPr="00FE765B">
              <w:rPr>
                <w:rFonts w:ascii="Sakkal Majalla" w:hAnsi="Sakkal Majalla" w:cs="Sakkal Majalla"/>
                <w:b/>
                <w:bCs/>
                <w:lang w:bidi="ar-AE"/>
              </w:rPr>
              <w:t>Submission Date</w:t>
            </w:r>
            <w:r w:rsidR="003C2E64"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  <w:tc>
          <w:tcPr>
            <w:tcW w:w="6927" w:type="dxa"/>
            <w:vAlign w:val="center"/>
          </w:tcPr>
          <w:p w:rsidR="000F29D2" w:rsidRPr="00FE765B" w:rsidRDefault="000F29D2" w:rsidP="00705D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="008F0EE5" w:rsidRPr="00D16600">
              <w:rPr>
                <w:rFonts w:ascii="Sakkal Majalla" w:hAnsi="Sakkal Majalla" w:cs="Sakkal Majalla"/>
                <w:b/>
                <w:bCs/>
              </w:rPr>
              <w:t xml:space="preserve"> 1440</w:t>
            </w:r>
            <w:r w:rsidR="008F0EE5" w:rsidRPr="00D16600">
              <w:rPr>
                <w:rFonts w:ascii="Sakkal Majalla" w:hAnsi="Sakkal Majalla" w:cs="Sakkal Majalla"/>
                <w:b/>
                <w:bCs/>
                <w:rtl/>
              </w:rPr>
              <w:t>ه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(الموافق                /             /  </w:t>
            </w: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>2018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م)</w:t>
            </w:r>
          </w:p>
        </w:tc>
      </w:tr>
      <w:tr w:rsidR="000F29D2" w:rsidRPr="00FE765B" w:rsidTr="00C65964">
        <w:trPr>
          <w:trHeight w:val="394"/>
        </w:trPr>
        <w:tc>
          <w:tcPr>
            <w:tcW w:w="2615" w:type="dxa"/>
            <w:vMerge w:val="restart"/>
            <w:shd w:val="clear" w:color="auto" w:fill="DBE5F1" w:themeFill="accent1" w:themeFillTint="33"/>
            <w:vAlign w:val="center"/>
          </w:tcPr>
          <w:p w:rsidR="000F29D2" w:rsidRPr="00FE765B" w:rsidRDefault="000F29D2" w:rsidP="00485C8C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عنوان البحث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0F29D2" w:rsidRPr="00FE765B" w:rsidRDefault="000F29D2" w:rsidP="00485C8C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 xml:space="preserve">Research 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Title                         </w:t>
            </w:r>
          </w:p>
        </w:tc>
        <w:tc>
          <w:tcPr>
            <w:tcW w:w="6927" w:type="dxa"/>
          </w:tcPr>
          <w:p w:rsidR="000F29D2" w:rsidRPr="00FE765B" w:rsidRDefault="000F29D2" w:rsidP="000F29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FE765B">
              <w:rPr>
                <w:rFonts w:ascii="Sakkal Majalla" w:hAnsi="Sakkal Majalla" w:cs="Sakkal Majalla"/>
              </w:rPr>
              <w:t>Arabic</w:t>
            </w: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0F29D2" w:rsidRPr="00FE765B" w:rsidTr="00C65964">
        <w:trPr>
          <w:trHeight w:val="376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0F29D2" w:rsidRPr="00FE765B" w:rsidRDefault="000F29D2" w:rsidP="00EF206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927" w:type="dxa"/>
          </w:tcPr>
          <w:p w:rsidR="000F29D2" w:rsidRPr="00FE765B" w:rsidRDefault="000F29D2" w:rsidP="001645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E765B">
              <w:rPr>
                <w:rFonts w:ascii="Sakkal Majalla" w:hAnsi="Sakkal Majalla" w:cs="Sakkal Majalla"/>
              </w:rPr>
              <w:t>English</w:t>
            </w: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0F29D2" w:rsidRPr="00FE765B" w:rsidTr="00C65964">
        <w:trPr>
          <w:trHeight w:val="358"/>
        </w:trPr>
        <w:tc>
          <w:tcPr>
            <w:tcW w:w="2615" w:type="dxa"/>
            <w:shd w:val="clear" w:color="auto" w:fill="DBE5F1" w:themeFill="accent1" w:themeFillTint="33"/>
          </w:tcPr>
          <w:p w:rsidR="000F29D2" w:rsidRPr="00FE765B" w:rsidDel="00CB26EA" w:rsidRDefault="000F29D2" w:rsidP="002945C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مجال البحث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705D8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="00C1226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B446D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C1226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  <w:lang w:bidi="ar-AE"/>
              </w:rPr>
              <w:t>Research Field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</w:p>
        </w:tc>
        <w:tc>
          <w:tcPr>
            <w:tcW w:w="6927" w:type="dxa"/>
          </w:tcPr>
          <w:p w:rsidR="000F29D2" w:rsidRPr="00FE765B" w:rsidRDefault="002945C2" w:rsidP="00817A6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</w:tc>
      </w:tr>
      <w:tr w:rsidR="00735199" w:rsidRPr="00FE765B" w:rsidTr="00DB25B7">
        <w:trPr>
          <w:trHeight w:val="447"/>
        </w:trPr>
        <w:tc>
          <w:tcPr>
            <w:tcW w:w="2615" w:type="dxa"/>
            <w:shd w:val="clear" w:color="auto" w:fill="DBE5F1" w:themeFill="accent1" w:themeFillTint="33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الفائدة ال</w:t>
            </w:r>
            <w:r w:rsidR="00CA1F81">
              <w:rPr>
                <w:rFonts w:ascii="Sakkal Majalla" w:hAnsi="Sakkal Majalla" w:cs="Sakkal Majalla" w:hint="cs"/>
                <w:b/>
                <w:bCs/>
                <w:rtl/>
              </w:rPr>
              <w:t>علمية المضافة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من البحث</w:t>
            </w:r>
          </w:p>
          <w:p w:rsidR="00735199" w:rsidRPr="00FE765B" w:rsidRDefault="00735199" w:rsidP="00735199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</w:rPr>
              <w:t>Research</w:t>
            </w:r>
            <w:r w:rsidR="00CA1F81">
              <w:rPr>
                <w:rFonts w:ascii="Sakkal Majalla" w:hAnsi="Sakkal Majalla" w:cs="Sakkal Majalla"/>
                <w:b/>
                <w:bCs/>
              </w:rPr>
              <w:t xml:space="preserve"> Scientific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Benefit</w:t>
            </w:r>
            <w:r w:rsidR="00CA1F81">
              <w:rPr>
                <w:rFonts w:ascii="Sakkal Majalla" w:hAnsi="Sakkal Majalla" w:cs="Sakkal Majalla"/>
                <w:b/>
                <w:bCs/>
              </w:rPr>
              <w:t>(s)</w:t>
            </w:r>
          </w:p>
        </w:tc>
        <w:tc>
          <w:tcPr>
            <w:tcW w:w="6927" w:type="dxa"/>
            <w:shd w:val="clear" w:color="auto" w:fill="auto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</w:tr>
      <w:tr w:rsidR="00735199" w:rsidRPr="00FE765B" w:rsidTr="00DB25B7">
        <w:trPr>
          <w:trHeight w:val="447"/>
        </w:trPr>
        <w:tc>
          <w:tcPr>
            <w:tcW w:w="2615" w:type="dxa"/>
            <w:vMerge w:val="restart"/>
            <w:shd w:val="clear" w:color="auto" w:fill="DBE5F1" w:themeFill="accent1" w:themeFillTint="33"/>
            <w:vAlign w:val="center"/>
          </w:tcPr>
          <w:p w:rsidR="00735199" w:rsidRPr="00FE765B" w:rsidRDefault="00735199" w:rsidP="00D16600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الجهات ال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ستفيد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ة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من نتائج البحث</w:t>
            </w:r>
          </w:p>
          <w:p w:rsidR="00735199" w:rsidRPr="00FE765B" w:rsidRDefault="00735199" w:rsidP="00D16600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Beneficiaries 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>would benefit from research results</w:t>
            </w:r>
          </w:p>
        </w:tc>
        <w:tc>
          <w:tcPr>
            <w:tcW w:w="6927" w:type="dxa"/>
            <w:shd w:val="clear" w:color="auto" w:fill="auto"/>
          </w:tcPr>
          <w:p w:rsidR="00735199" w:rsidRPr="00FE765B" w:rsidRDefault="00C2253B" w:rsidP="0073519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405" w:hanging="284"/>
              <w:contextualSpacing w:val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</w:p>
        </w:tc>
      </w:tr>
      <w:tr w:rsidR="00735199" w:rsidRPr="00FE765B" w:rsidTr="00DB25B7">
        <w:trPr>
          <w:trHeight w:val="439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  <w:shd w:val="clear" w:color="auto" w:fill="auto"/>
          </w:tcPr>
          <w:p w:rsidR="00735199" w:rsidRPr="00FE765B" w:rsidRDefault="00735199" w:rsidP="0073519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405" w:hanging="284"/>
              <w:contextualSpacing w:val="0"/>
              <w:rPr>
                <w:rFonts w:ascii="Sakkal Majalla" w:hAnsi="Sakkal Majalla" w:cs="Sakkal Majalla"/>
                <w:rtl/>
              </w:rPr>
            </w:pPr>
          </w:p>
        </w:tc>
      </w:tr>
      <w:tr w:rsidR="00735199" w:rsidRPr="00FE765B" w:rsidTr="00DB25B7">
        <w:trPr>
          <w:trHeight w:val="457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</w:tcPr>
          <w:p w:rsidR="00735199" w:rsidRPr="00FE765B" w:rsidRDefault="00735199" w:rsidP="0073519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405" w:hanging="284"/>
              <w:contextualSpacing w:val="0"/>
              <w:rPr>
                <w:rFonts w:ascii="Sakkal Majalla" w:hAnsi="Sakkal Majalla" w:cs="Sakkal Majalla"/>
                <w:rtl/>
              </w:rPr>
            </w:pPr>
          </w:p>
        </w:tc>
      </w:tr>
      <w:tr w:rsidR="00CA1F81" w:rsidRPr="00FE765B" w:rsidTr="006F0CF9">
        <w:trPr>
          <w:trHeight w:val="2158"/>
        </w:trPr>
        <w:tc>
          <w:tcPr>
            <w:tcW w:w="2615" w:type="dxa"/>
            <w:shd w:val="clear" w:color="auto" w:fill="DBE5F1" w:themeFill="accent1" w:themeFillTint="33"/>
            <w:vAlign w:val="center"/>
          </w:tcPr>
          <w:p w:rsidR="00CA1F81" w:rsidRPr="00FE765B" w:rsidRDefault="00CA1F81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الفئة مقدمة البحث</w:t>
            </w:r>
          </w:p>
          <w:p w:rsidR="00CA1F81" w:rsidRPr="00FE765B" w:rsidDel="00C65964" w:rsidRDefault="00CA1F81" w:rsidP="00CA1F81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t>Submitted Research Category</w:t>
            </w:r>
          </w:p>
        </w:tc>
        <w:tc>
          <w:tcPr>
            <w:tcW w:w="6927" w:type="dxa"/>
            <w:shd w:val="clear" w:color="auto" w:fill="FFFFFF" w:themeFill="background1"/>
          </w:tcPr>
          <w:p w:rsidR="008200C9" w:rsidRPr="008200C9" w:rsidRDefault="008200C9" w:rsidP="008200C9">
            <w:pPr>
              <w:pStyle w:val="ListParagraph"/>
              <w:tabs>
                <w:tab w:val="left" w:pos="2604"/>
              </w:tabs>
              <w:bidi/>
              <w:spacing w:after="0" w:line="240" w:lineRule="auto"/>
              <w:ind w:left="251"/>
              <w:rPr>
                <w:rFonts w:ascii="Sakkal Majalla" w:eastAsia="Times New Roman" w:hAnsi="Sakkal Majalla" w:cs="Sakkal Majalla"/>
                <w:b/>
                <w:bCs/>
                <w:sz w:val="4"/>
                <w:szCs w:val="4"/>
                <w:rtl/>
                <w:lang w:bidi="ar-AE"/>
              </w:rPr>
            </w:pPr>
          </w:p>
          <w:p w:rsidR="00CA1F81" w:rsidRPr="00371E90" w:rsidRDefault="008200C9" w:rsidP="00371E90">
            <w:pPr>
              <w:tabs>
                <w:tab w:val="left" w:pos="2604"/>
              </w:tabs>
              <w:bidi/>
              <w:spacing w:after="0" w:line="240" w:lineRule="auto"/>
              <w:ind w:left="292"/>
              <w:rPr>
                <w:rFonts w:ascii="Sakkal Majalla" w:eastAsia="Times New Roman" w:hAnsi="Sakkal Majalla" w:cs="Sakkal Majalla"/>
                <w:b/>
                <w:bCs/>
                <w:lang w:bidi="ar-AE"/>
              </w:rPr>
            </w:pPr>
            <w:r w:rsidRPr="00371E90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302" type="#_x0000_t75" style="width:160.7pt;height:20.15pt" o:ole="">
                  <v:imagedata r:id="rId32" o:title=""/>
                </v:shape>
                <w:control r:id="rId33" w:name="OptionButton6" w:shapeid="_x0000_i1302"/>
              </w:object>
            </w:r>
          </w:p>
          <w:p w:rsidR="00CA1F81" w:rsidRPr="00977F4E" w:rsidRDefault="009A6CC5" w:rsidP="00371E90">
            <w:pPr>
              <w:pStyle w:val="ListParagraph"/>
              <w:tabs>
                <w:tab w:val="left" w:pos="2604"/>
              </w:tabs>
              <w:bidi/>
              <w:spacing w:after="0" w:line="240" w:lineRule="auto"/>
              <w:ind w:left="251" w:hanging="49"/>
              <w:rPr>
                <w:rFonts w:ascii="Sakkal Majalla" w:eastAsia="Times New Roman" w:hAnsi="Sakkal Majalla" w:cs="Sakkal Majalla"/>
                <w:b/>
                <w:bCs/>
                <w:lang w:bidi="ar-A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8200C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304" type="#_x0000_t75" style="width:209.1pt;height:20.75pt" o:ole="">
                  <v:imagedata r:id="rId34" o:title=""/>
                </v:shape>
                <w:control r:id="rId35" w:name="OptionButton7" w:shapeid="_x0000_i1304"/>
              </w:object>
            </w:r>
            <w:r>
              <w:rPr>
                <w:rFonts w:ascii="Sakkal Majalla" w:eastAsia="Times New Roman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977F4E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</w:t>
            </w:r>
            <w:r w:rsidRPr="00977F4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</w:t>
            </w:r>
            <w:r w:rsidR="008200C9" w:rsidRPr="00977F4E">
              <w:rPr>
                <w:rFonts w:ascii="Sakkal Majalla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306" type="#_x0000_t75" style="width:215.4pt;height:20.75pt" o:ole="">
                  <v:imagedata r:id="rId36" o:title=""/>
                </v:shape>
                <w:control r:id="rId37" w:name="OptionButton8" w:shapeid="_x0000_i1306"/>
              </w:object>
            </w:r>
            <w:r w:rsidR="00CA1F81" w:rsidRPr="00977F4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</w:p>
          <w:p w:rsidR="008200C9" w:rsidRDefault="00977F4E" w:rsidP="00977F4E">
            <w:pPr>
              <w:pStyle w:val="ListParagraph"/>
              <w:tabs>
                <w:tab w:val="left" w:pos="2604"/>
                <w:tab w:val="right" w:pos="2731"/>
              </w:tabs>
              <w:bidi/>
              <w:spacing w:after="0" w:line="240" w:lineRule="auto"/>
              <w:ind w:left="248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08" type="#_x0000_t75" style="width:126.7pt;height:20.15pt" o:ole="">
                  <v:imagedata r:id="rId38" o:title=""/>
                </v:shape>
                <w:control r:id="rId39" w:name="OptionButton20" w:shapeid="_x0000_i1308"/>
              </w:object>
            </w:r>
          </w:p>
          <w:p w:rsidR="00371E90" w:rsidRPr="00371E90" w:rsidDel="00735199" w:rsidRDefault="00371E90" w:rsidP="007E1BA1">
            <w:pPr>
              <w:pStyle w:val="ListParagraph"/>
              <w:tabs>
                <w:tab w:val="left" w:pos="2604"/>
                <w:tab w:val="right" w:pos="2731"/>
              </w:tabs>
              <w:bidi/>
              <w:spacing w:after="0" w:line="240" w:lineRule="auto"/>
              <w:ind w:left="248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10" type="#_x0000_t75" style="width:15pt;height:12.1pt" o:ole="">
                  <v:imagedata r:id="rId40" o:title=""/>
                </v:shape>
                <w:control r:id="rId41" w:name="CheckBox2" w:shapeid="_x0000_i1310"/>
              </w:object>
            </w:r>
            <w:r w:rsidR="006F47C9" w:rsidRPr="00371E90">
              <w:rPr>
                <w:rFonts w:ascii="Sakkal Majalla" w:hAnsi="Sakkal Majalla" w:cs="Sakkal Majalla" w:hint="cs"/>
                <w:b/>
                <w:bCs/>
                <w:rtl/>
              </w:rPr>
              <w:t xml:space="preserve">طلبة </w:t>
            </w:r>
            <w:r w:rsidR="006F47C9">
              <w:rPr>
                <w:rFonts w:ascii="Sakkal Majalla" w:hAnsi="Sakkal Majalla" w:cs="Sakkal Majalla" w:hint="cs"/>
                <w:b/>
                <w:bCs/>
                <w:rtl/>
              </w:rPr>
              <w:t>ب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حث</w:t>
            </w:r>
            <w:r w:rsidRPr="00371E9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برنامج</w:t>
            </w:r>
            <w:r w:rsidRPr="00371E9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6F47C9">
              <w:rPr>
                <w:rFonts w:ascii="Sakkal Majalla" w:hAnsi="Sakkal Majalla" w:cs="Sakkal Majalla" w:hint="cs"/>
                <w:b/>
                <w:bCs/>
                <w:rtl/>
              </w:rPr>
              <w:t xml:space="preserve">الطلبة 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المتفوقين</w:t>
            </w:r>
            <w:r w:rsidRPr="00371E9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والموهوبين</w:t>
            </w:r>
            <w:r w:rsidR="006F47C9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71E9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F47C9" w:rsidRPr="00371E90">
              <w:rPr>
                <w:rFonts w:ascii="Sakkal Majalla" w:hAnsi="Sakkal Majalla" w:cs="Sakkal Majalla"/>
                <w:b/>
                <w:bCs/>
              </w:rPr>
              <w:t xml:space="preserve">Distinguished </w:t>
            </w:r>
            <w:r w:rsidR="006F47C9">
              <w:rPr>
                <w:rFonts w:ascii="Sakkal Majalla" w:hAnsi="Sakkal Majalla" w:cs="Sakkal Majalla"/>
                <w:b/>
                <w:bCs/>
              </w:rPr>
              <w:t xml:space="preserve">and </w:t>
            </w:r>
            <w:r w:rsidR="006F47C9" w:rsidRPr="00371E90">
              <w:rPr>
                <w:rFonts w:ascii="Sakkal Majalla" w:hAnsi="Sakkal Majalla" w:cs="Sakkal Majalla"/>
                <w:b/>
                <w:bCs/>
              </w:rPr>
              <w:t>talented students'</w:t>
            </w:r>
            <w:r w:rsidR="006F47C9">
              <w:rPr>
                <w:rFonts w:ascii="Sakkal Majalla" w:hAnsi="Sakkal Majalla" w:cs="Sakkal Majalla"/>
                <w:b/>
                <w:bCs/>
              </w:rPr>
              <w:t xml:space="preserve"> program </w:t>
            </w:r>
            <w:r w:rsidR="006F47C9" w:rsidRPr="00371E90">
              <w:rPr>
                <w:rFonts w:ascii="Sakkal Majalla" w:hAnsi="Sakkal Majalla" w:cs="Sakkal Majalla"/>
                <w:b/>
                <w:bCs/>
              </w:rPr>
              <w:t>project</w:t>
            </w:r>
          </w:p>
        </w:tc>
      </w:tr>
      <w:tr w:rsidR="00CA1F81" w:rsidRPr="00FE765B" w:rsidTr="00DB25B7">
        <w:trPr>
          <w:trHeight w:val="1357"/>
        </w:trPr>
        <w:tc>
          <w:tcPr>
            <w:tcW w:w="2615" w:type="dxa"/>
            <w:shd w:val="clear" w:color="auto" w:fill="DBE5F1" w:themeFill="accent1" w:themeFillTint="33"/>
            <w:vAlign w:val="center"/>
          </w:tcPr>
          <w:p w:rsidR="00CA1F81" w:rsidRPr="00D16600" w:rsidRDefault="00641229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D1660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مدة </w:t>
            </w:r>
            <w:r w:rsidRPr="00D16600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تنفيذ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D16600">
              <w:rPr>
                <w:rFonts w:ascii="Sakkal Majalla" w:hAnsi="Sakkal Majalla" w:cs="Sakkal Majalla" w:hint="cs"/>
                <w:b/>
                <w:bCs/>
                <w:rtl/>
              </w:rPr>
              <w:t>وتسليم</w:t>
            </w:r>
            <w:r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rtl/>
              </w:rPr>
              <w:t>البحث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CA1F81" w:rsidRPr="00D16600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CA1F81" w:rsidRPr="00D16600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CA1F81" w:rsidRPr="00D16600" w:rsidRDefault="00CA1F81" w:rsidP="00CA1F81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D16600">
              <w:rPr>
                <w:rFonts w:ascii="Sakkal Majalla" w:hAnsi="Sakkal Majalla" w:cs="Sakkal Majalla"/>
                <w:b/>
                <w:bCs/>
                <w:lang w:bidi="ar-AE"/>
              </w:rPr>
              <w:t>Research  Duration</w:t>
            </w:r>
          </w:p>
        </w:tc>
        <w:tc>
          <w:tcPr>
            <w:tcW w:w="6927" w:type="dxa"/>
            <w:shd w:val="clear" w:color="auto" w:fill="auto"/>
            <w:vAlign w:val="center"/>
          </w:tcPr>
          <w:p w:rsidR="005F120E" w:rsidRPr="00D16600" w:rsidRDefault="005F120E" w:rsidP="00D16600">
            <w:pPr>
              <w:shd w:val="clear" w:color="auto" w:fill="FFFFFF" w:themeFill="background1"/>
              <w:bidi/>
              <w:spacing w:before="120"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14 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val="en-GB"/>
              </w:rPr>
              <w:t xml:space="preserve">        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>ه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  <w:lang w:val="en-GB"/>
              </w:rPr>
              <w:t>(</w:t>
            </w:r>
            <w:r w:rsidRPr="00D16600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الموافق                /             /  </w:t>
            </w:r>
            <w:r w:rsidRPr="00D16600">
              <w:rPr>
                <w:rFonts w:ascii="Sakkal Majalla" w:hAnsi="Sakkal Majalla" w:cs="Sakkal Majalla"/>
                <w:b/>
                <w:bCs/>
                <w:lang w:val="en-GB"/>
              </w:rPr>
              <w:t xml:space="preserve">20        </w:t>
            </w:r>
            <w:r w:rsidRPr="00D16600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م)</w:t>
            </w:r>
          </w:p>
          <w:p w:rsidR="00CA1F81" w:rsidRDefault="00CA1F81" w:rsidP="0096244E">
            <w:pPr>
              <w:shd w:val="clear" w:color="auto" w:fill="FFFFFF" w:themeFill="background1"/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</w:pPr>
            <w:r w:rsidRPr="00D16600">
              <w:rPr>
                <w:rFonts w:ascii="Sakkal Majalla" w:hAnsi="Sakkal Majalla" w:cs="Sakkal Majalla"/>
                <w:b/>
                <w:bCs/>
                <w:rtl/>
              </w:rPr>
              <w:t>سنة</w:t>
            </w:r>
            <w:r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rtl/>
              </w:rPr>
              <w:t>من تاريخ توقيع ال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عقد، ماعدا عقود مشاريع التخرج </w:t>
            </w:r>
            <w:r w:rsidR="00A66FEF" w:rsidRPr="00D16600">
              <w:rPr>
                <w:rFonts w:ascii="Sakkal Majalla" w:hAnsi="Sakkal Majalla" w:cs="Sakkal Majalla" w:hint="cs"/>
                <w:b/>
                <w:bCs/>
                <w:shd w:val="clear" w:color="auto" w:fill="FFFFFF" w:themeFill="background1"/>
                <w:rtl/>
              </w:rPr>
              <w:t>والامتياز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 المرتبطة بتاريخ التخرج.  </w:t>
            </w:r>
          </w:p>
          <w:p w:rsidR="0096244E" w:rsidRPr="00D16600" w:rsidRDefault="0096244E" w:rsidP="0096244E">
            <w:pPr>
              <w:shd w:val="clear" w:color="auto" w:fill="FFFFFF" w:themeFill="background1"/>
              <w:spacing w:before="120" w:after="0" w:line="240" w:lineRule="auto"/>
              <w:rPr>
                <w:lang w:bidi="ar-AE"/>
              </w:rPr>
            </w:pP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bidi="ar-AE"/>
              </w:rPr>
              <w:t>One year from contrac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t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bidi="ar-AE"/>
              </w:rPr>
              <w:t xml:space="preserve"> signature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, except for graduates &amp; Interns which will be linked to their graduation date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.</w:t>
            </w:r>
          </w:p>
        </w:tc>
      </w:tr>
      <w:tr w:rsidR="00CA1F81" w:rsidRPr="00FE765B" w:rsidTr="00DB25B7">
        <w:trPr>
          <w:trHeight w:val="727"/>
        </w:trPr>
        <w:tc>
          <w:tcPr>
            <w:tcW w:w="2615" w:type="dxa"/>
            <w:vMerge w:val="restart"/>
            <w:shd w:val="clear" w:color="auto" w:fill="DBE5F1" w:themeFill="accent1" w:themeFillTint="33"/>
            <w:vAlign w:val="center"/>
          </w:tcPr>
          <w:p w:rsidR="00CA1F81" w:rsidRPr="00FE765B" w:rsidRDefault="00CA1F81" w:rsidP="007559A5">
            <w:pPr>
              <w:bidi/>
              <w:spacing w:after="24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هل تم حصول البحث المقد</w:t>
            </w:r>
            <w:r w:rsidR="006921E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ّ</w:t>
            </w:r>
            <w:r w:rsid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م على موافقة </w:t>
            </w:r>
            <w:r w:rsidR="006921E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أ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خلاقيات البحث العلمي؟</w:t>
            </w:r>
          </w:p>
          <w:p w:rsidR="00CA1F81" w:rsidRPr="00FE765B" w:rsidRDefault="00CA1F81" w:rsidP="00F2182A">
            <w:pPr>
              <w:bidi/>
              <w:spacing w:before="120" w:after="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>Did you receive the IRB approval for the submitted proposal?</w:t>
            </w:r>
          </w:p>
        </w:tc>
        <w:tc>
          <w:tcPr>
            <w:tcW w:w="6927" w:type="dxa"/>
            <w:shd w:val="clear" w:color="auto" w:fill="auto"/>
            <w:vAlign w:val="center"/>
          </w:tcPr>
          <w:p w:rsidR="00EF5E5A" w:rsidRPr="00EF5E5A" w:rsidRDefault="00EF5E5A" w:rsidP="00CA1F81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:rsidR="00CA1F81" w:rsidRPr="00FE765B" w:rsidRDefault="00EC7C7F" w:rsidP="00EF5E5A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741" type="#_x0000_t75" style="width:108.3pt;height:20.15pt" o:ole="">
                  <v:imagedata r:id="rId42" o:title=""/>
                </v:shape>
                <w:control r:id="rId43" w:name="OptionButton1" w:shapeid="_x0000_i1741"/>
              </w:object>
            </w:r>
          </w:p>
          <w:p w:rsidR="00925A2F" w:rsidRPr="00FE765B" w:rsidRDefault="00CA1F81" w:rsidP="00B91425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نأ</w:t>
            </w:r>
            <w:r w:rsidR="00B91425">
              <w:rPr>
                <w:rFonts w:ascii="Sakkal Majalla" w:hAnsi="Sakkal Majalla" w:cs="Sakkal Majalla"/>
                <w:b/>
                <w:bCs/>
                <w:rtl/>
              </w:rPr>
              <w:t>مل إرفاق صورة الموافقة مع الط</w:t>
            </w:r>
            <w:r w:rsidR="00B91425">
              <w:rPr>
                <w:rFonts w:ascii="Sakkal Majalla" w:hAnsi="Sakkal Majalla" w:cs="Sakkal Majalla" w:hint="cs"/>
                <w:b/>
                <w:bCs/>
                <w:rtl/>
              </w:rPr>
              <w:t>لب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           </w:t>
            </w:r>
            <w:r w:rsidR="00E520C2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                 </w:t>
            </w:r>
            <w:r w:rsidR="00ED2CB4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  .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C90932">
              <w:rPr>
                <w:rFonts w:ascii="Sakkal Majalla" w:hAnsi="Sakkal Majalla" w:cs="Sakkal Majalla"/>
                <w:b/>
                <w:bCs/>
              </w:rPr>
              <w:t xml:space="preserve">Please </w:t>
            </w:r>
            <w:r w:rsidR="00B91425">
              <w:rPr>
                <w:rFonts w:ascii="Sakkal Majalla" w:hAnsi="Sakkal Majalla" w:cs="Sakkal Majalla"/>
                <w:b/>
                <w:bCs/>
              </w:rPr>
              <w:t>a</w:t>
            </w:r>
            <w:r w:rsidRPr="00FE765B">
              <w:rPr>
                <w:rFonts w:ascii="Sakkal Majalla" w:hAnsi="Sakkal Majalla" w:cs="Sakkal Majalla"/>
                <w:b/>
                <w:bCs/>
              </w:rPr>
              <w:t>ttach the IRB approval</w:t>
            </w:r>
          </w:p>
        </w:tc>
      </w:tr>
      <w:tr w:rsidR="00CA1F81" w:rsidRPr="00FE765B" w:rsidTr="00DB25B7">
        <w:trPr>
          <w:trHeight w:val="529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CA1F81" w:rsidRPr="00FE765B" w:rsidRDefault="00CA1F81" w:rsidP="00CA1F81">
            <w:pPr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  <w:shd w:val="clear" w:color="auto" w:fill="FFFFFF" w:themeFill="background1"/>
            <w:vAlign w:val="center"/>
          </w:tcPr>
          <w:p w:rsidR="00925A2F" w:rsidRPr="00925A2F" w:rsidRDefault="00925A2F" w:rsidP="00CA1F81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sz w:val="4"/>
                <w:szCs w:val="4"/>
                <w:rtl/>
              </w:rPr>
            </w:pPr>
          </w:p>
          <w:p w:rsidR="00CA1F81" w:rsidRPr="00FE765B" w:rsidRDefault="00EC7C7F" w:rsidP="00925A2F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14" type="#_x0000_t75" style="width:108.3pt;height:20.15pt" o:ole="">
                  <v:imagedata r:id="rId44" o:title=""/>
                </v:shape>
                <w:control r:id="rId45" w:name="OptionButton2" w:shapeid="_x0000_i1314"/>
              </w:object>
            </w:r>
          </w:p>
          <w:p w:rsidR="00CA1F81" w:rsidRPr="00FE765B" w:rsidRDefault="00CA1F81" w:rsidP="00F2182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نأمل تزويدنا ب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>الم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و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فقة 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 xml:space="preserve">بأقرب فرصة، وكحد أقصى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مع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 xml:space="preserve"> تسليم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التقرير النصفي</w:t>
            </w:r>
            <w:r w:rsidRPr="00FE765B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CA1F81" w:rsidRPr="00FE765B" w:rsidRDefault="00CA1F81" w:rsidP="007559A5">
            <w:pPr>
              <w:tabs>
                <w:tab w:val="left" w:pos="2604"/>
              </w:tabs>
              <w:bidi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  <w:r w:rsidRPr="00FE765B">
              <w:rPr>
                <w:rFonts w:ascii="Sakkal Majalla" w:hAnsi="Sakkal Majalla" w:cs="Sakkal Majalla"/>
                <w:b/>
                <w:bCs/>
              </w:rPr>
              <w:t>Please provide us with the IRB approval</w:t>
            </w:r>
            <w:r w:rsidR="00C2533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C2533E" w:rsidRPr="00FE765B">
              <w:rPr>
                <w:rFonts w:ascii="Sakkal Majalla" w:hAnsi="Sakkal Majalla" w:cs="Sakkal Majalla"/>
                <w:b/>
                <w:bCs/>
              </w:rPr>
              <w:t>as soon as possible</w:t>
            </w:r>
            <w:r w:rsidR="00C2533E">
              <w:rPr>
                <w:rFonts w:ascii="Sakkal Majalla" w:hAnsi="Sakkal Majalla" w:cs="Sakkal Majalla"/>
                <w:b/>
                <w:bCs/>
              </w:rPr>
              <w:t>, as maximum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with</w:t>
            </w:r>
            <w:r w:rsidR="00C2533E">
              <w:rPr>
                <w:rFonts w:ascii="Sakkal Majalla" w:hAnsi="Sakkal Majalla" w:cs="Sakkal Majalla"/>
                <w:b/>
                <w:bCs/>
              </w:rPr>
              <w:t xml:space="preserve"> the </w:t>
            </w:r>
            <w:r w:rsidRPr="00FE765B">
              <w:rPr>
                <w:rFonts w:ascii="Sakkal Majalla" w:hAnsi="Sakkal Majalla" w:cs="Sakkal Majalla"/>
                <w:b/>
                <w:bCs/>
              </w:rPr>
              <w:t>mid</w:t>
            </w:r>
            <w:r w:rsidR="00C2533E">
              <w:rPr>
                <w:rFonts w:ascii="Sakkal Majalla" w:hAnsi="Sakkal Majalla" w:cs="Sakkal Majalla"/>
                <w:b/>
                <w:bCs/>
              </w:rPr>
              <w:t>-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project report.  </w:t>
            </w:r>
          </w:p>
        </w:tc>
      </w:tr>
      <w:tr w:rsidR="00CA1F81" w:rsidRPr="00FE765B" w:rsidTr="00DB25B7">
        <w:trPr>
          <w:trHeight w:val="1033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CA1F81" w:rsidRPr="00FE765B" w:rsidRDefault="00CA1F81" w:rsidP="00CA1F81">
            <w:pPr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  <w:shd w:val="clear" w:color="auto" w:fill="FFFFFF" w:themeFill="background1"/>
            <w:vAlign w:val="center"/>
          </w:tcPr>
          <w:p w:rsidR="007551BB" w:rsidRPr="00D16600" w:rsidRDefault="00BB13B7" w:rsidP="00EC7C7F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</w:rPr>
            </w:pPr>
            <w:r w:rsidRPr="00D1660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</w:t>
            </w:r>
            <w:r w:rsidR="00EC7C7F">
              <w:rPr>
                <w:rFonts w:ascii="Sakkal Majalla" w:eastAsia="Times New Roman" w:hAnsi="Sakkal Majalla" w:cs="Sakkal Majalla"/>
                <w:b/>
                <w:bCs/>
                <w:rtl/>
              </w:rPr>
              <w:object w:dxaOrig="225" w:dyaOrig="225">
                <v:shape id="_x0000_i1316" type="#_x0000_t75" style="width:320.85pt;height:20.15pt" o:ole="">
                  <v:imagedata r:id="rId46" o:title=""/>
                </v:shape>
                <w:control r:id="rId47" w:name="OptionButton3" w:shapeid="_x0000_i1316"/>
              </w:object>
            </w:r>
          </w:p>
          <w:p w:rsidR="00CA1F81" w:rsidRPr="00EC7C7F" w:rsidRDefault="00BB13B7" w:rsidP="00EC7C7F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</w:rPr>
            </w:pPr>
            <w:r w:rsidRPr="00D1660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     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شرح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توضيحي:            </w:t>
            </w:r>
            <w:r w:rsidR="00557509" w:rsidRPr="00D16600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          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Explain:                                </w:t>
            </w:r>
            <w:r w:rsidR="00EC7C7F">
              <w:rPr>
                <w:rFonts w:ascii="Sakkal Majalla" w:hAnsi="Sakkal Majalla" w:cs="Sakkal Majalla"/>
                <w:b/>
                <w:bCs/>
              </w:rPr>
              <w:t xml:space="preserve">                           </w:t>
            </w:r>
          </w:p>
          <w:p w:rsidR="00CA1F81" w:rsidRPr="00FE765B" w:rsidRDefault="00CA1F81" w:rsidP="00CA1F81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  <w:r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 ........................................................................................................................................................</w:t>
            </w:r>
          </w:p>
        </w:tc>
      </w:tr>
    </w:tbl>
    <w:p w:rsidR="001C5324" w:rsidRDefault="001C5324" w:rsidP="00C57D3B">
      <w:pPr>
        <w:spacing w:after="0" w:line="240" w:lineRule="auto"/>
        <w:rPr>
          <w:rFonts w:asciiTheme="majorBidi" w:hAnsiTheme="majorBidi" w:cstheme="majorBidi"/>
          <w:b/>
          <w:rtl/>
        </w:rPr>
      </w:pPr>
    </w:p>
    <w:tbl>
      <w:tblPr>
        <w:tblStyle w:val="TableGrid"/>
        <w:bidiVisual/>
        <w:tblW w:w="918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5414"/>
      </w:tblGrid>
      <w:tr w:rsidR="00A11B9B" w:rsidTr="002169B2">
        <w:trPr>
          <w:trHeight w:val="449"/>
        </w:trPr>
        <w:tc>
          <w:tcPr>
            <w:tcW w:w="3771" w:type="dxa"/>
          </w:tcPr>
          <w:p w:rsidR="00A11B9B" w:rsidRDefault="00A11B9B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الطالب الباحث </w:t>
            </w:r>
            <w:r w:rsidRPr="00F533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الرئيس</w:t>
            </w:r>
          </w:p>
        </w:tc>
        <w:tc>
          <w:tcPr>
            <w:tcW w:w="5414" w:type="dxa"/>
          </w:tcPr>
          <w:p w:rsidR="00A11B9B" w:rsidRDefault="00A11B9B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2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53322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Principal Student Investigator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654C07" w:rsidRPr="006921EC" w:rsidTr="0056358E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654C07" w:rsidRPr="006921EC" w:rsidRDefault="00654C07" w:rsidP="00654C07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 رباعي</w:t>
            </w:r>
          </w:p>
          <w:p w:rsidR="00654C07" w:rsidRPr="006921EC" w:rsidRDefault="00654C07" w:rsidP="007559A5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6921EC">
              <w:rPr>
                <w:rFonts w:ascii="Sakkal Majalla" w:hAnsi="Sakkal Majalla" w:cs="Sakkal Majalla"/>
              </w:rPr>
              <w:t>Arabic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56358E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654C07" w:rsidRPr="006921EC" w:rsidRDefault="00654C0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6921EC">
              <w:rPr>
                <w:rFonts w:ascii="Sakkal Majalla" w:hAnsi="Sakkal Majalla" w:cs="Sakkal Majalla"/>
              </w:rPr>
              <w:t>English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654C07" w:rsidRPr="006921EC" w:rsidTr="0056358E">
        <w:trPr>
          <w:trHeight w:val="86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56358E"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654C07" w:rsidRPr="006921EC" w:rsidRDefault="00701678" w:rsidP="007016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18" type="#_x0000_t75" style="width:74.3pt;height:20.75pt" o:ole="">
                  <v:imagedata r:id="rId48" o:title=""/>
                </v:shape>
                <w:control r:id="rId49" w:name="OptionButton4" w:shapeid="_x0000_i1318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20" type="#_x0000_t75" style="width:108.3pt;height:20.15pt" o:ole="">
                  <v:imagedata r:id="rId50" o:title=""/>
                </v:shape>
                <w:control r:id="rId51" w:name="OptionButton5" w:shapeid="_x0000_i1320"/>
              </w:object>
            </w:r>
          </w:p>
        </w:tc>
      </w:tr>
      <w:tr w:rsidR="00654C07" w:rsidRPr="006921EC" w:rsidTr="00FE0BAE">
        <w:trPr>
          <w:trHeight w:val="39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="006921E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F459B5">
        <w:trPr>
          <w:trHeight w:val="493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F459B5" w:rsidRDefault="007F10D5" w:rsidP="007F10D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654C07" w:rsidRPr="005A3602" w:rsidRDefault="007F10D5" w:rsidP="006D282D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R</w:t>
            </w:r>
            <w:r w:rsidR="006D282D"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emaining </w:t>
            </w:r>
            <w:r w:rsidR="00654C07"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levels </w:t>
            </w: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for graduation</w:t>
            </w:r>
            <w:r w:rsidR="00654C07"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  <w:tc>
          <w:tcPr>
            <w:tcW w:w="6659" w:type="dxa"/>
            <w:shd w:val="clear" w:color="auto" w:fill="auto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F459B5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F459B5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654C07" w:rsidRPr="005A3602" w:rsidRDefault="00A97998" w:rsidP="00654C0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="00654C07"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654C07" w:rsidRPr="006921EC" w:rsidRDefault="00654C07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F459B5" w:rsidRPr="006921EC" w:rsidTr="00F459B5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F459B5" w:rsidRPr="006921EC" w:rsidRDefault="00F459B5" w:rsidP="00654C07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هل سبق لك التقديم على البرنامج؟</w:t>
            </w:r>
          </w:p>
          <w:p w:rsidR="00F459B5" w:rsidRPr="006921EC" w:rsidRDefault="00F459B5" w:rsidP="00654C07">
            <w:pPr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459B5" w:rsidRPr="003D769D" w:rsidRDefault="003D769D" w:rsidP="003D769D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977661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22" type="#_x0000_t75" style="width:66.25pt;height:20.75pt" o:ole="">
                  <v:imagedata r:id="rId52" o:title=""/>
                </v:shape>
                <w:control r:id="rId53" w:name="OptionButton11" w:shapeid="_x0000_i1322"/>
              </w:object>
            </w:r>
            <w:r w:rsidR="00F459B5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F459B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24" type="#_x0000_t75" style="width:46.65pt;height:20.75pt" o:ole="">
                  <v:imagedata r:id="rId54" o:title=""/>
                </v:shape>
                <w:control r:id="rId55" w:name="OptionButton21" w:shapeid="_x0000_i1324"/>
              </w:object>
            </w:r>
          </w:p>
        </w:tc>
      </w:tr>
      <w:tr w:rsidR="00F459B5" w:rsidRPr="006921EC" w:rsidTr="00F459B5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459B5" w:rsidRPr="006921EC" w:rsidRDefault="00E36D8D" w:rsidP="00654C0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26" type="#_x0000_t75" style="width:66.25pt;height:20.75pt" o:ole="">
                  <v:imagedata r:id="rId52" o:title=""/>
                </v:shape>
                <w:control r:id="rId56" w:name="OptionButton111" w:shapeid="_x0000_i1326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28" type="#_x0000_t75" style="width:46.65pt;height:20.75pt" o:ole="">
                  <v:imagedata r:id="rId57" o:title=""/>
                </v:shape>
                <w:control r:id="rId58" w:name="OptionButton211" w:shapeid="_x0000_i1328"/>
              </w:object>
            </w:r>
          </w:p>
        </w:tc>
      </w:tr>
      <w:tr w:rsidR="00F459B5" w:rsidRPr="006921EC" w:rsidTr="00F459B5">
        <w:trPr>
          <w:trHeight w:val="794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459B5" w:rsidRPr="006921EC" w:rsidRDefault="00F459B5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459B5" w:rsidRPr="006921EC" w:rsidRDefault="00E36D8D" w:rsidP="00E36D8D">
            <w:pPr>
              <w:bidi/>
              <w:spacing w:after="0" w:line="240" w:lineRule="auto"/>
              <w:ind w:firstLine="835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30" type="#_x0000_t75" style="width:66.25pt;height:20.75pt" o:ole="">
                  <v:imagedata r:id="rId52" o:title=""/>
                </v:shape>
                <w:control r:id="rId59" w:name="OptionButton112" w:shapeid="_x0000_i1330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32" type="#_x0000_t75" style="width:46.65pt;height:20.75pt" o:ole="">
                  <v:imagedata r:id="rId57" o:title=""/>
                </v:shape>
                <w:control r:id="rId60" w:name="OptionButton212" w:shapeid="_x0000_i1332"/>
              </w:object>
            </w:r>
            <w:r w:rsidR="00F459B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F459B5" w:rsidRPr="006921EC" w:rsidTr="00C2253B">
        <w:trPr>
          <w:trHeight w:val="793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459B5" w:rsidRDefault="00F459B5" w:rsidP="00F459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F459B5" w:rsidRPr="006921EC" w:rsidRDefault="00F459B5" w:rsidP="00F459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3023AC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 w:rsidR="006D282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vAlign w:val="center"/>
          </w:tcPr>
          <w:p w:rsidR="00654C07" w:rsidRPr="006921EC" w:rsidRDefault="008043E9" w:rsidP="006D282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34" type="#_x0000_t75" style="width:25.35pt;height:20.75pt" o:ole="">
                  <v:imagedata r:id="rId61" o:title=""/>
                </v:shape>
                <w:control r:id="rId62" w:name="TextBox110111" w:shapeid="_x0000_i133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36" type="#_x0000_t75" style="width:25.35pt;height:20.75pt" o:ole="">
                  <v:imagedata r:id="rId61" o:title=""/>
                </v:shape>
                <w:control r:id="rId63" w:name="TextBox110112" w:shapeid="_x0000_i133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38" type="#_x0000_t75" style="width:25.35pt;height:20.75pt" o:ole="">
                  <v:imagedata r:id="rId61" o:title=""/>
                </v:shape>
                <w:control r:id="rId64" w:name="TextBox110113" w:shapeid="_x0000_i133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0" type="#_x0000_t75" style="width:25.35pt;height:20.75pt" o:ole="">
                  <v:imagedata r:id="rId61" o:title=""/>
                </v:shape>
                <w:control r:id="rId65" w:name="TextBox110114" w:shapeid="_x0000_i134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2" type="#_x0000_t75" style="width:25.35pt;height:20.75pt" o:ole="">
                  <v:imagedata r:id="rId61" o:title=""/>
                </v:shape>
                <w:control r:id="rId66" w:name="TextBox110115" w:shapeid="_x0000_i134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4" type="#_x0000_t75" style="width:25.35pt;height:20.75pt" o:ole="">
                  <v:imagedata r:id="rId61" o:title=""/>
                </v:shape>
                <w:control r:id="rId67" w:name="TextBox110116" w:shapeid="_x0000_i134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6" type="#_x0000_t75" style="width:25.35pt;height:20.75pt" o:ole="">
                  <v:imagedata r:id="rId61" o:title=""/>
                </v:shape>
                <w:control r:id="rId68" w:name="TextBox110117" w:shapeid="_x0000_i134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8" type="#_x0000_t75" style="width:25.35pt;height:20.75pt" o:ole="">
                  <v:imagedata r:id="rId61" o:title=""/>
                </v:shape>
                <w:control r:id="rId69" w:name="TextBox110118" w:shapeid="_x0000_i134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0" type="#_x0000_t75" style="width:25.35pt;height:20.75pt" o:ole="">
                  <v:imagedata r:id="rId61" o:title=""/>
                </v:shape>
                <w:control r:id="rId70" w:name="TextBox110119" w:shapeid="_x0000_i135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2" type="#_x0000_t75" style="width:25.35pt;height:20.75pt" o:ole="">
                  <v:imagedata r:id="rId61" o:title=""/>
                </v:shape>
                <w:control r:id="rId71" w:name="TextBox1101110" w:shapeid="_x0000_i1352"/>
              </w:object>
            </w:r>
          </w:p>
        </w:tc>
      </w:tr>
      <w:tr w:rsidR="00654C07" w:rsidRPr="006921EC" w:rsidTr="00385CD2">
        <w:trPr>
          <w:trHeight w:val="39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 w:rsidR="006D282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</w:t>
            </w:r>
            <w:r w:rsidR="00A97998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6D282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654C07" w:rsidRPr="006921EC" w:rsidRDefault="008043E9" w:rsidP="00654C0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4" type="#_x0000_t75" style="width:25.35pt;height:20.75pt" o:ole="">
                  <v:imagedata r:id="rId61" o:title=""/>
                </v:shape>
                <w:control r:id="rId72" w:name="TextBox1101111" w:shapeid="_x0000_i135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6" type="#_x0000_t75" style="width:25.35pt;height:20.75pt" o:ole="">
                  <v:imagedata r:id="rId61" o:title=""/>
                </v:shape>
                <w:control r:id="rId73" w:name="TextBox1101112" w:shapeid="_x0000_i135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8" type="#_x0000_t75" style="width:25.35pt;height:20.75pt" o:ole="">
                  <v:imagedata r:id="rId61" o:title=""/>
                </v:shape>
                <w:control r:id="rId74" w:name="TextBox1101113" w:shapeid="_x0000_i135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0" type="#_x0000_t75" style="width:25.35pt;height:20.75pt" o:ole="">
                  <v:imagedata r:id="rId61" o:title=""/>
                </v:shape>
                <w:control r:id="rId75" w:name="TextBox1101114" w:shapeid="_x0000_i136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2" type="#_x0000_t75" style="width:25.35pt;height:20.75pt" o:ole="">
                  <v:imagedata r:id="rId61" o:title=""/>
                </v:shape>
                <w:control r:id="rId76" w:name="TextBox1101115" w:shapeid="_x0000_i136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4" type="#_x0000_t75" style="width:25.35pt;height:20.75pt" o:ole="">
                  <v:imagedata r:id="rId61" o:title=""/>
                </v:shape>
                <w:control r:id="rId77" w:name="TextBox1101116" w:shapeid="_x0000_i136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6" type="#_x0000_t75" style="width:25.35pt;height:20.75pt" o:ole="">
                  <v:imagedata r:id="rId61" o:title=""/>
                </v:shape>
                <w:control r:id="rId78" w:name="TextBox1101117" w:shapeid="_x0000_i13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8" type="#_x0000_t75" style="width:25.35pt;height:20.75pt" o:ole="">
                  <v:imagedata r:id="rId61" o:title=""/>
                </v:shape>
                <w:control r:id="rId79" w:name="TextBox1101118" w:shapeid="_x0000_i136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70" type="#_x0000_t75" style="width:25.35pt;height:20.75pt" o:ole="">
                  <v:imagedata r:id="rId61" o:title=""/>
                </v:shape>
                <w:control r:id="rId80" w:name="TextBox1101119" w:shapeid="_x0000_i137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72" type="#_x0000_t75" style="width:25.35pt;height:20.75pt" o:ole="">
                  <v:imagedata r:id="rId61" o:title=""/>
                </v:shape>
                <w:control r:id="rId81" w:name="TextBox1101120" w:shapeid="_x0000_i1372"/>
              </w:object>
            </w:r>
          </w:p>
        </w:tc>
      </w:tr>
      <w:tr w:rsidR="00385CD2" w:rsidRPr="006921EC" w:rsidTr="00B51495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85CD2" w:rsidRPr="006921EC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385CD2" w:rsidRPr="00F82259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EC7535" w:rsidRDefault="00EC7535" w:rsidP="00EC7535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BD7BC9" w:rsidRDefault="00BD7BC9" w:rsidP="00BD7BC9">
      <w:pPr>
        <w:bidi/>
        <w:spacing w:before="120" w:after="120" w:line="240" w:lineRule="auto"/>
        <w:rPr>
          <w:rFonts w:asciiTheme="majorBidi" w:hAnsiTheme="majorBidi" w:cstheme="majorBidi"/>
          <w:b/>
          <w:rtl/>
        </w:rPr>
      </w:pPr>
    </w:p>
    <w:p w:rsidR="001C5324" w:rsidRDefault="001C5324" w:rsidP="001C5324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BD7BC9" w:rsidRDefault="00BD7BC9" w:rsidP="00BD7BC9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FE0BAE" w:rsidRDefault="00FE0BAE" w:rsidP="00FE0BAE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FE0BAE" w:rsidRDefault="00FE0BAE" w:rsidP="00FE0BAE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tbl>
      <w:tblPr>
        <w:tblStyle w:val="TableGrid"/>
        <w:bidiVisual/>
        <w:tblW w:w="936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5577"/>
      </w:tblGrid>
      <w:tr w:rsidR="001163AF" w:rsidTr="007559A5">
        <w:trPr>
          <w:trHeight w:val="449"/>
        </w:trPr>
        <w:tc>
          <w:tcPr>
            <w:tcW w:w="3788" w:type="dxa"/>
          </w:tcPr>
          <w:p w:rsidR="001163AF" w:rsidRDefault="001163AF" w:rsidP="000900FB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 الباحث الثاني</w:t>
            </w:r>
            <w:r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577" w:type="dxa"/>
          </w:tcPr>
          <w:p w:rsidR="001163AF" w:rsidRDefault="001163AF" w:rsidP="000900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3.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Second Student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,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Co-Investigator (if available)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A0758E" w:rsidRPr="007F10D5" w:rsidTr="00977661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0758E" w:rsidRPr="006921EC" w:rsidRDefault="00A0758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 رباعي</w:t>
            </w:r>
          </w:p>
          <w:p w:rsidR="00A0758E" w:rsidRPr="006921EC" w:rsidRDefault="00A0758E" w:rsidP="00FA3248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7F10D5">
              <w:rPr>
                <w:rFonts w:ascii="Sakkal Majalla" w:hAnsi="Sakkal Majalla" w:cs="Sakkal Majalla"/>
              </w:rPr>
              <w:t>Arabic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977661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7F10D5">
              <w:rPr>
                <w:rFonts w:ascii="Sakkal Majalla" w:hAnsi="Sakkal Majalla" w:cs="Sakkal Majalla"/>
              </w:rPr>
              <w:t>English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A0758E" w:rsidRPr="007F10D5" w:rsidTr="00977661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A0758E" w:rsidRPr="006921EC" w:rsidRDefault="00A0758E" w:rsidP="006070F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74" type="#_x0000_t75" style="width:74.3pt;height:20.75pt" o:ole="">
                  <v:imagedata r:id="rId48" o:title=""/>
                </v:shape>
                <w:control r:id="rId82" w:name="OptionButton41" w:shapeid="_x0000_i1374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76" type="#_x0000_t75" style="width:108.3pt;height:20.15pt" o:ole="">
                  <v:imagedata r:id="rId50" o:title=""/>
                </v:shape>
                <w:control r:id="rId83" w:name="OptionButton51" w:shapeid="_x0000_i1376"/>
              </w:object>
            </w:r>
          </w:p>
        </w:tc>
      </w:tr>
      <w:tr w:rsidR="00A0758E" w:rsidRPr="007F10D5" w:rsidTr="00FE0BAE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A0758E" w:rsidRPr="006921EC" w:rsidRDefault="00A0758E" w:rsidP="0097766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A0758E" w:rsidRPr="006921EC" w:rsidRDefault="00A0758E" w:rsidP="00C2253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FE0BAE">
        <w:trPr>
          <w:trHeight w:val="55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F8079D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A0758E" w:rsidRPr="007F10D5" w:rsidRDefault="00A0758E" w:rsidP="009D36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7F10D5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7F10D5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FB4F55" w:rsidRPr="007F10D5" w:rsidTr="00F8079D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FB4F55" w:rsidRPr="006921EC" w:rsidRDefault="00FB4F55" w:rsidP="00A07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هل سبق لك التقديم على البرنامج؟</w:t>
            </w:r>
          </w:p>
          <w:p w:rsidR="00FB4F55" w:rsidRPr="006921EC" w:rsidRDefault="00FB4F55" w:rsidP="00A0758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B4F55" w:rsidRPr="007F10D5" w:rsidRDefault="00FB4F55" w:rsidP="00F807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F8079D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78" type="#_x0000_t75" style="width:66.25pt;height:20.75pt" o:ole="">
                  <v:imagedata r:id="rId52" o:title=""/>
                </v:shape>
                <w:control r:id="rId84" w:name="OptionButton113" w:shapeid="_x0000_i1378"/>
              </w:object>
            </w:r>
            <w:r w:rsidR="00F8079D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F8079D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F8079D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80" type="#_x0000_t75" style="width:46.65pt;height:20.75pt" o:ole="">
                  <v:imagedata r:id="rId57" o:title=""/>
                </v:shape>
                <w:control r:id="rId85" w:name="OptionButton213" w:shapeid="_x0000_i1380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</w:p>
        </w:tc>
      </w:tr>
      <w:tr w:rsidR="00FB4F55" w:rsidRPr="007F10D5" w:rsidTr="00F8079D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B4F55" w:rsidRPr="007F10D5" w:rsidRDefault="00F8079D" w:rsidP="00D0046D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82" type="#_x0000_t75" style="width:66.25pt;height:20.75pt" o:ole="">
                  <v:imagedata r:id="rId52" o:title=""/>
                </v:shape>
                <w:control r:id="rId86" w:name="OptionButton114" w:shapeid="_x0000_i1382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84" type="#_x0000_t75" style="width:46.65pt;height:20.75pt" o:ole="">
                  <v:imagedata r:id="rId57" o:title=""/>
                </v:shape>
                <w:control r:id="rId87" w:name="OptionButton214" w:shapeid="_x0000_i1384"/>
              </w:object>
            </w:r>
          </w:p>
        </w:tc>
      </w:tr>
      <w:tr w:rsidR="00FB4F55" w:rsidRPr="007F10D5" w:rsidTr="00F8079D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7F10D5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B4F55" w:rsidRPr="007F10D5" w:rsidRDefault="00F8079D" w:rsidP="00D0046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86" type="#_x0000_t75" style="width:66.25pt;height:20.75pt" o:ole="">
                  <v:imagedata r:id="rId52" o:title=""/>
                </v:shape>
                <w:control r:id="rId88" w:name="OptionButton115" w:shapeid="_x0000_i1386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88" type="#_x0000_t75" style="width:46.65pt;height:20.75pt" o:ole="">
                  <v:imagedata r:id="rId57" o:title=""/>
                </v:shape>
                <w:control r:id="rId89" w:name="OptionButton215" w:shapeid="_x0000_i1388"/>
              </w:object>
            </w:r>
          </w:p>
        </w:tc>
      </w:tr>
      <w:tr w:rsidR="00F8079D" w:rsidRPr="007F10D5" w:rsidTr="00F8079D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8079D" w:rsidRPr="007F10D5" w:rsidRDefault="00F8079D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8079D" w:rsidRDefault="00F8079D" w:rsidP="00F8079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F8079D" w:rsidRPr="00F8079D" w:rsidRDefault="00F8079D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F8079D" w:rsidRPr="007F10D5" w:rsidTr="00F8079D">
        <w:trPr>
          <w:trHeight w:val="35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8079D" w:rsidRPr="006921EC" w:rsidRDefault="00F8079D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8079D" w:rsidRPr="006921EC" w:rsidRDefault="00F8079D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0" type="#_x0000_t75" style="width:25.35pt;height:20.75pt" o:ole="">
                  <v:imagedata r:id="rId61" o:title=""/>
                </v:shape>
                <w:control r:id="rId90" w:name="TextBox11011110" w:shapeid="_x0000_i139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2" type="#_x0000_t75" style="width:25.35pt;height:20.75pt" o:ole="">
                  <v:imagedata r:id="rId61" o:title=""/>
                </v:shape>
                <w:control r:id="rId91" w:name="TextBox1101121" w:shapeid="_x0000_i139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4" type="#_x0000_t75" style="width:25.35pt;height:20.75pt" o:ole="">
                  <v:imagedata r:id="rId61" o:title=""/>
                </v:shape>
                <w:control r:id="rId92" w:name="TextBox1101131" w:shapeid="_x0000_i139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6" type="#_x0000_t75" style="width:25.35pt;height:20.75pt" o:ole="">
                  <v:imagedata r:id="rId61" o:title=""/>
                </v:shape>
                <w:control r:id="rId93" w:name="TextBox1101141" w:shapeid="_x0000_i139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8" type="#_x0000_t75" style="width:25.35pt;height:20.75pt" o:ole="">
                  <v:imagedata r:id="rId61" o:title=""/>
                </v:shape>
                <w:control r:id="rId94" w:name="TextBox1101151" w:shapeid="_x0000_i139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0" type="#_x0000_t75" style="width:25.35pt;height:20.75pt" o:ole="">
                  <v:imagedata r:id="rId61" o:title=""/>
                </v:shape>
                <w:control r:id="rId95" w:name="TextBox1101161" w:shapeid="_x0000_i140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2" type="#_x0000_t75" style="width:25.35pt;height:20.75pt" o:ole="">
                  <v:imagedata r:id="rId61" o:title=""/>
                </v:shape>
                <w:control r:id="rId96" w:name="TextBox1101171" w:shapeid="_x0000_i140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4" type="#_x0000_t75" style="width:25.35pt;height:20.75pt" o:ole="">
                  <v:imagedata r:id="rId61" o:title=""/>
                </v:shape>
                <w:control r:id="rId97" w:name="TextBox1101181" w:shapeid="_x0000_i140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6" type="#_x0000_t75" style="width:25.35pt;height:20.75pt" o:ole="">
                  <v:imagedata r:id="rId61" o:title=""/>
                </v:shape>
                <w:control r:id="rId98" w:name="TextBox1101191" w:shapeid="_x0000_i140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8" type="#_x0000_t75" style="width:25.35pt;height:20.75pt" o:ole="">
                  <v:imagedata r:id="rId61" o:title=""/>
                </v:shape>
                <w:control r:id="rId99" w:name="TextBox11011101" w:shapeid="_x0000_i1408"/>
              </w:object>
            </w:r>
          </w:p>
        </w:tc>
      </w:tr>
      <w:tr w:rsidR="00A0758E" w:rsidRPr="007F10D5" w:rsidTr="00FE0BAE">
        <w:trPr>
          <w:trHeight w:val="25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A0758E" w:rsidRPr="006921EC" w:rsidRDefault="00A0758E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0" type="#_x0000_t75" style="width:25.35pt;height:20.75pt" o:ole="">
                  <v:imagedata r:id="rId61" o:title=""/>
                </v:shape>
                <w:control r:id="rId100" w:name="TextBox11011111" w:shapeid="_x0000_i141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2" type="#_x0000_t75" style="width:25.35pt;height:20.75pt" o:ole="">
                  <v:imagedata r:id="rId61" o:title=""/>
                </v:shape>
                <w:control r:id="rId101" w:name="TextBox11011121" w:shapeid="_x0000_i141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4" type="#_x0000_t75" style="width:25.35pt;height:20.75pt" o:ole="">
                  <v:imagedata r:id="rId61" o:title=""/>
                </v:shape>
                <w:control r:id="rId102" w:name="TextBox11011131" w:shapeid="_x0000_i141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6" type="#_x0000_t75" style="width:25.35pt;height:20.75pt" o:ole="">
                  <v:imagedata r:id="rId61" o:title=""/>
                </v:shape>
                <w:control r:id="rId103" w:name="TextBox11011141" w:shapeid="_x0000_i141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8" type="#_x0000_t75" style="width:25.35pt;height:20.75pt" o:ole="">
                  <v:imagedata r:id="rId61" o:title=""/>
                </v:shape>
                <w:control r:id="rId104" w:name="TextBox11011151" w:shapeid="_x0000_i141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0" type="#_x0000_t75" style="width:25.35pt;height:20.75pt" o:ole="">
                  <v:imagedata r:id="rId61" o:title=""/>
                </v:shape>
                <w:control r:id="rId105" w:name="TextBox11011161" w:shapeid="_x0000_i142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2" type="#_x0000_t75" style="width:25.35pt;height:20.75pt" o:ole="">
                  <v:imagedata r:id="rId61" o:title=""/>
                </v:shape>
                <w:control r:id="rId106" w:name="TextBox11011171" w:shapeid="_x0000_i142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4" type="#_x0000_t75" style="width:25.35pt;height:20.75pt" o:ole="">
                  <v:imagedata r:id="rId61" o:title=""/>
                </v:shape>
                <w:control r:id="rId107" w:name="TextBox11011181" w:shapeid="_x0000_i142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6" type="#_x0000_t75" style="width:25.35pt;height:20.75pt" o:ole="">
                  <v:imagedata r:id="rId61" o:title=""/>
                </v:shape>
                <w:control r:id="rId108" w:name="TextBox11011191" w:shapeid="_x0000_i142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8" type="#_x0000_t75" style="width:25.35pt;height:20.75pt" o:ole="">
                  <v:imagedata r:id="rId61" o:title=""/>
                </v:shape>
                <w:control r:id="rId109" w:name="TextBox11011201" w:shapeid="_x0000_i1428"/>
              </w:object>
            </w:r>
          </w:p>
        </w:tc>
      </w:tr>
      <w:tr w:rsidR="00FB4F55" w:rsidRPr="007F10D5" w:rsidTr="00A0758E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B4F55" w:rsidRPr="006921EC" w:rsidRDefault="00FB4F55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</w:p>
        </w:tc>
        <w:tc>
          <w:tcPr>
            <w:tcW w:w="6659" w:type="dxa"/>
            <w:shd w:val="clear" w:color="auto" w:fill="FFFFFF" w:themeFill="background1"/>
            <w:vAlign w:val="center"/>
          </w:tcPr>
          <w:p w:rsidR="00FB4F55" w:rsidRPr="00F82259" w:rsidRDefault="00FB4F55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1163AF" w:rsidRDefault="001163AF" w:rsidP="007559A5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BD7BC9" w:rsidRDefault="00BD7BC9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Pr="00DB3C0A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bidiVisual/>
        <w:tblW w:w="936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5490"/>
      </w:tblGrid>
      <w:tr w:rsidR="00C90A45" w:rsidTr="00E16C31">
        <w:trPr>
          <w:trHeight w:val="449"/>
        </w:trPr>
        <w:tc>
          <w:tcPr>
            <w:tcW w:w="3875" w:type="dxa"/>
          </w:tcPr>
          <w:p w:rsidR="00C90A45" w:rsidRDefault="00C90A45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 الباحث الثا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لث</w:t>
            </w:r>
            <w:r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490" w:type="dxa"/>
          </w:tcPr>
          <w:p w:rsidR="00C90A45" w:rsidRDefault="00C90A45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4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Third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Student</w:t>
            </w:r>
            <w:r w:rsidR="001F2AF9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,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Co-Investigator (if available)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A0758E" w:rsidRPr="009D36E4" w:rsidTr="00A0758E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0758E" w:rsidRPr="006921EC" w:rsidRDefault="00A0758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 رباعي</w:t>
            </w:r>
          </w:p>
          <w:p w:rsidR="00A0758E" w:rsidRPr="006921EC" w:rsidRDefault="00A0758E" w:rsidP="00FA3248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9D36E4">
              <w:rPr>
                <w:rFonts w:ascii="Sakkal Majalla" w:hAnsi="Sakkal Majalla" w:cs="Sakkal Majalla"/>
              </w:rPr>
              <w:t>Arabic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A0758E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9D36E4">
              <w:rPr>
                <w:rFonts w:ascii="Sakkal Majalla" w:hAnsi="Sakkal Majalla" w:cs="Sakkal Majalla"/>
              </w:rPr>
              <w:t>English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3328CA" w:rsidRPr="009D36E4" w:rsidTr="00A0758E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328CA" w:rsidRPr="006921EC" w:rsidRDefault="003328CA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3328CA" w:rsidRPr="006921EC" w:rsidRDefault="003328CA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30" type="#_x0000_t75" style="width:74.3pt;height:20.75pt" o:ole="">
                  <v:imagedata r:id="rId48" o:title=""/>
                </v:shape>
                <w:control r:id="rId110" w:name="OptionButton411" w:shapeid="_x0000_i1430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32" type="#_x0000_t75" style="width:108.3pt;height:20.15pt" o:ole="">
                  <v:imagedata r:id="rId50" o:title=""/>
                </v:shape>
                <w:control r:id="rId111" w:name="OptionButton511" w:shapeid="_x0000_i1432"/>
              </w:object>
            </w:r>
          </w:p>
        </w:tc>
      </w:tr>
      <w:tr w:rsidR="003328CA" w:rsidRPr="009D36E4" w:rsidTr="00FE0BAE">
        <w:trPr>
          <w:trHeight w:val="41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328CA" w:rsidRPr="006921EC" w:rsidRDefault="003328CA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3328CA" w:rsidRPr="006921EC" w:rsidRDefault="003328CA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FE0BAE">
        <w:trPr>
          <w:trHeight w:val="60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6659" w:type="dxa"/>
          </w:tcPr>
          <w:p w:rsidR="00A0758E" w:rsidRPr="005A3602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</w:tc>
      </w:tr>
      <w:tr w:rsidR="00A0758E" w:rsidRPr="009D36E4" w:rsidTr="00DE35FE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A0758E" w:rsidRPr="009D36E4" w:rsidRDefault="00A0758E" w:rsidP="009D36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9D36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9D36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9D36E4" w:rsidRPr="009D36E4" w:rsidTr="004F4235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9D36E4" w:rsidRPr="006921EC" w:rsidRDefault="009D36E4" w:rsidP="009D36E4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هل سبق لك التقديم على البرنامج؟</w:t>
            </w:r>
          </w:p>
          <w:p w:rsidR="009D36E4" w:rsidRPr="006921EC" w:rsidRDefault="009D36E4" w:rsidP="009D36E4">
            <w:pPr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9D36E4" w:rsidRPr="009D36E4" w:rsidRDefault="004F4235" w:rsidP="00371E90">
            <w:pPr>
              <w:bidi/>
              <w:spacing w:after="0" w:line="240" w:lineRule="auto"/>
              <w:ind w:firstLine="1735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34" type="#_x0000_t75" style="width:66.25pt;height:20.75pt" o:ole="">
                  <v:imagedata r:id="rId52" o:title=""/>
                </v:shape>
                <w:control r:id="rId112" w:name="OptionButton1131" w:shapeid="_x0000_i1434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36" type="#_x0000_t75" style="width:46.65pt;height:20.75pt" o:ole="">
                  <v:imagedata r:id="rId57" o:title=""/>
                </v:shape>
                <w:control r:id="rId113" w:name="OptionButton2131" w:shapeid="_x0000_i1436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</w:p>
        </w:tc>
      </w:tr>
      <w:tr w:rsidR="009D36E4" w:rsidRPr="009D36E4" w:rsidTr="004F4235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9D36E4" w:rsidRPr="009D36E4" w:rsidRDefault="009D36E4" w:rsidP="009D36E4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38" type="#_x0000_t75" style="width:66.25pt;height:20.75pt" o:ole="">
                  <v:imagedata r:id="rId52" o:title=""/>
                </v:shape>
                <w:control r:id="rId114" w:name="OptionButton1132" w:shapeid="_x0000_i1438"/>
              </w:objec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40" type="#_x0000_t75" style="width:46.65pt;height:20.75pt" o:ole="">
                  <v:imagedata r:id="rId57" o:title=""/>
                </v:shape>
                <w:control r:id="rId115" w:name="OptionButton2132" w:shapeid="_x0000_i1440"/>
              </w:objec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9D36E4" w:rsidRPr="009D36E4" w:rsidTr="004F4235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9D36E4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9D36E4" w:rsidRPr="009D36E4" w:rsidRDefault="009D36E4" w:rsidP="009D36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42" type="#_x0000_t75" style="width:66.25pt;height:20.75pt" o:ole="">
                  <v:imagedata r:id="rId52" o:title=""/>
                </v:shape>
                <w:control r:id="rId116" w:name="OptionButton1133" w:shapeid="_x0000_i1442"/>
              </w:objec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44" type="#_x0000_t75" style="width:46.65pt;height:20.75pt" o:ole="">
                  <v:imagedata r:id="rId57" o:title=""/>
                </v:shape>
                <w:control r:id="rId117" w:name="OptionButton2133" w:shapeid="_x0000_i1444"/>
              </w:objec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A726DB" w:rsidRPr="009D36E4" w:rsidTr="00A0758E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726DB" w:rsidRPr="009D36E4" w:rsidRDefault="00A726DB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vAlign w:val="center"/>
          </w:tcPr>
          <w:p w:rsidR="00A726DB" w:rsidRDefault="00A726DB" w:rsidP="00A726D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A726DB" w:rsidRPr="00A726DB" w:rsidRDefault="00A726DB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A726DB" w:rsidRPr="009D36E4" w:rsidTr="00FA3248">
        <w:trPr>
          <w:trHeight w:val="35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726DB" w:rsidRPr="006921EC" w:rsidRDefault="00A726DB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vAlign w:val="center"/>
          </w:tcPr>
          <w:p w:rsidR="00A726DB" w:rsidRPr="006921EC" w:rsidRDefault="00A726DB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46" type="#_x0000_t75" style="width:25.35pt;height:20.75pt" o:ole="">
                  <v:imagedata r:id="rId61" o:title=""/>
                </v:shape>
                <w:control r:id="rId118" w:name="TextBox11011113" w:shapeid="_x0000_i144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48" type="#_x0000_t75" style="width:25.35pt;height:20.75pt" o:ole="">
                  <v:imagedata r:id="rId61" o:title=""/>
                </v:shape>
                <w:control r:id="rId119" w:name="TextBox1101122" w:shapeid="_x0000_i144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0" type="#_x0000_t75" style="width:25.35pt;height:20.75pt" o:ole="">
                  <v:imagedata r:id="rId61" o:title=""/>
                </v:shape>
                <w:control r:id="rId120" w:name="TextBox1101132" w:shapeid="_x0000_i145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2" type="#_x0000_t75" style="width:25.35pt;height:20.75pt" o:ole="">
                  <v:imagedata r:id="rId61" o:title=""/>
                </v:shape>
                <w:control r:id="rId121" w:name="TextBox1101142" w:shapeid="_x0000_i145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4" type="#_x0000_t75" style="width:25.35pt;height:20.75pt" o:ole="">
                  <v:imagedata r:id="rId61" o:title=""/>
                </v:shape>
                <w:control r:id="rId122" w:name="TextBox1101152" w:shapeid="_x0000_i145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6" type="#_x0000_t75" style="width:25.35pt;height:20.75pt" o:ole="">
                  <v:imagedata r:id="rId61" o:title=""/>
                </v:shape>
                <w:control r:id="rId123" w:name="TextBox1101162" w:shapeid="_x0000_i145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8" type="#_x0000_t75" style="width:25.35pt;height:20.75pt" o:ole="">
                  <v:imagedata r:id="rId61" o:title=""/>
                </v:shape>
                <w:control r:id="rId124" w:name="TextBox1101172" w:shapeid="_x0000_i145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0" type="#_x0000_t75" style="width:25.35pt;height:20.75pt" o:ole="">
                  <v:imagedata r:id="rId61" o:title=""/>
                </v:shape>
                <w:control r:id="rId125" w:name="TextBox1101182" w:shapeid="_x0000_i146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2" type="#_x0000_t75" style="width:25.35pt;height:20.75pt" o:ole="">
                  <v:imagedata r:id="rId61" o:title=""/>
                </v:shape>
                <w:control r:id="rId126" w:name="TextBox1101192" w:shapeid="_x0000_i146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4" type="#_x0000_t75" style="width:25.35pt;height:20.75pt" o:ole="">
                  <v:imagedata r:id="rId61" o:title=""/>
                </v:shape>
                <w:control r:id="rId127" w:name="TextBox11011102" w:shapeid="_x0000_i1464"/>
              </w:object>
            </w:r>
          </w:p>
        </w:tc>
      </w:tr>
      <w:tr w:rsidR="00A0758E" w:rsidRPr="009D36E4" w:rsidTr="00FE0BAE">
        <w:trPr>
          <w:trHeight w:val="349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A0758E" w:rsidRPr="006921EC" w:rsidRDefault="00A0758E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6" type="#_x0000_t75" style="width:25.35pt;height:20.75pt" o:ole="">
                  <v:imagedata r:id="rId61" o:title=""/>
                </v:shape>
                <w:control r:id="rId128" w:name="TextBox11011112" w:shapeid="_x0000_i14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8" type="#_x0000_t75" style="width:25.35pt;height:20.75pt" o:ole="">
                  <v:imagedata r:id="rId61" o:title=""/>
                </v:shape>
                <w:control r:id="rId129" w:name="TextBox11011122" w:shapeid="_x0000_i146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0" type="#_x0000_t75" style="width:25.35pt;height:20.75pt" o:ole="">
                  <v:imagedata r:id="rId61" o:title=""/>
                </v:shape>
                <w:control r:id="rId130" w:name="TextBox11011132" w:shapeid="_x0000_i147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2" type="#_x0000_t75" style="width:25.35pt;height:20.75pt" o:ole="">
                  <v:imagedata r:id="rId61" o:title=""/>
                </v:shape>
                <w:control r:id="rId131" w:name="TextBox11011142" w:shapeid="_x0000_i147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4" type="#_x0000_t75" style="width:25.35pt;height:20.75pt" o:ole="">
                  <v:imagedata r:id="rId61" o:title=""/>
                </v:shape>
                <w:control r:id="rId132" w:name="TextBox11011152" w:shapeid="_x0000_i147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6" type="#_x0000_t75" style="width:25.35pt;height:20.75pt" o:ole="">
                  <v:imagedata r:id="rId61" o:title=""/>
                </v:shape>
                <w:control r:id="rId133" w:name="TextBox11011162" w:shapeid="_x0000_i147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8" type="#_x0000_t75" style="width:25.35pt;height:20.75pt" o:ole="">
                  <v:imagedata r:id="rId61" o:title=""/>
                </v:shape>
                <w:control r:id="rId134" w:name="TextBox11011172" w:shapeid="_x0000_i147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80" type="#_x0000_t75" style="width:25.35pt;height:20.75pt" o:ole="">
                  <v:imagedata r:id="rId61" o:title=""/>
                </v:shape>
                <w:control r:id="rId135" w:name="TextBox11011182" w:shapeid="_x0000_i148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82" type="#_x0000_t75" style="width:25.35pt;height:20.75pt" o:ole="">
                  <v:imagedata r:id="rId61" o:title=""/>
                </v:shape>
                <w:control r:id="rId136" w:name="TextBox11011192" w:shapeid="_x0000_i148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84" type="#_x0000_t75" style="width:25.35pt;height:20.75pt" o:ole="">
                  <v:imagedata r:id="rId61" o:title=""/>
                </v:shape>
                <w:control r:id="rId137" w:name="TextBox11011202" w:shapeid="_x0000_i1484"/>
              </w:object>
            </w:r>
          </w:p>
        </w:tc>
      </w:tr>
      <w:tr w:rsidR="00385CD2" w:rsidRPr="009D36E4" w:rsidTr="00DE35FE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85CD2" w:rsidRPr="006921EC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385CD2" w:rsidRPr="00F82259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BD7BC9" w:rsidRDefault="00BD7BC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tbl>
      <w:tblPr>
        <w:tblStyle w:val="TableGrid"/>
        <w:bidiVisual/>
        <w:tblW w:w="927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5"/>
        <w:gridCol w:w="5490"/>
      </w:tblGrid>
      <w:tr w:rsidR="001F2AF9" w:rsidTr="006123CA">
        <w:trPr>
          <w:trHeight w:val="449"/>
        </w:trPr>
        <w:tc>
          <w:tcPr>
            <w:tcW w:w="3785" w:type="dxa"/>
          </w:tcPr>
          <w:p w:rsidR="001F2AF9" w:rsidRDefault="001F2AF9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5.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 الباحث ال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رابع</w:t>
            </w:r>
            <w:r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490" w:type="dxa"/>
          </w:tcPr>
          <w:p w:rsidR="001F2AF9" w:rsidRDefault="001F2AF9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5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Fourth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Student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,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Co-Investigator (if available)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DE35FE" w:rsidRPr="00F82259" w:rsidTr="00DE35FE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DE35FE" w:rsidRPr="006921EC" w:rsidRDefault="00DE35F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 رباعي</w:t>
            </w:r>
          </w:p>
          <w:p w:rsidR="00DE35FE" w:rsidRPr="006921EC" w:rsidRDefault="00DE35FE" w:rsidP="00FA3248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F82259">
              <w:rPr>
                <w:rFonts w:ascii="Sakkal Majalla" w:hAnsi="Sakkal Majalla" w:cs="Sakkal Majalla"/>
              </w:rPr>
              <w:t>Arabic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E35FE" w:rsidRPr="00F82259" w:rsidTr="00DE35FE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82259">
              <w:rPr>
                <w:rFonts w:ascii="Sakkal Majalla" w:hAnsi="Sakkal Majalla" w:cs="Sakkal Majalla"/>
              </w:rPr>
              <w:t>English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F37F57" w:rsidRPr="00F82259" w:rsidTr="00DE35FE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86" type="#_x0000_t75" style="width:74.3pt;height:20.75pt" o:ole="">
                  <v:imagedata r:id="rId48" o:title=""/>
                </v:shape>
                <w:control r:id="rId138" w:name="OptionButton412" w:shapeid="_x0000_i1486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88" type="#_x0000_t75" style="width:108.3pt;height:20.15pt" o:ole="">
                  <v:imagedata r:id="rId50" o:title=""/>
                </v:shape>
                <w:control r:id="rId139" w:name="OptionButton512" w:shapeid="_x0000_i1488"/>
              </w:object>
            </w:r>
          </w:p>
        </w:tc>
      </w:tr>
      <w:tr w:rsidR="00F37F57" w:rsidRPr="00F82259" w:rsidTr="00FE0BAE">
        <w:trPr>
          <w:trHeight w:val="403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DE35FE">
        <w:trPr>
          <w:trHeight w:val="59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459B5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F37F57" w:rsidRPr="005A3602" w:rsidRDefault="00F37F57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6659" w:type="dxa"/>
            <w:shd w:val="clear" w:color="auto" w:fill="auto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DE35FE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459B5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F37F57" w:rsidRPr="005A3602" w:rsidRDefault="00F37F57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37F57" w:rsidRPr="00301ADD" w:rsidRDefault="00F37F57" w:rsidP="00FE0BA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301ADD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301ADD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301ADD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301ADD" w:rsidRPr="00F82259" w:rsidTr="00301ADD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301ADD" w:rsidRPr="006921EC" w:rsidRDefault="00301ADD" w:rsidP="00F82259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هل سبق لك التقديم على البرنامج؟</w:t>
            </w:r>
          </w:p>
          <w:p w:rsidR="00301ADD" w:rsidRPr="006921EC" w:rsidRDefault="00301ADD" w:rsidP="00F82259">
            <w:pPr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301ADD" w:rsidRPr="00301ADD" w:rsidRDefault="00301ADD" w:rsidP="00371E90">
            <w:pPr>
              <w:bidi/>
              <w:spacing w:after="0" w:line="240" w:lineRule="auto"/>
              <w:ind w:firstLine="565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90" type="#_x0000_t75" style="width:66.25pt;height:20.75pt" o:ole="">
                  <v:imagedata r:id="rId52" o:title=""/>
                </v:shape>
                <w:control r:id="rId140" w:name="OptionButton1134" w:shapeid="_x0000_i1490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92" type="#_x0000_t75" style="width:46.65pt;height:20.75pt" o:ole="">
                  <v:imagedata r:id="rId57" o:title=""/>
                </v:shape>
                <w:control r:id="rId141" w:name="OptionButton2134" w:shapeid="_x0000_i1492"/>
              </w:object>
            </w:r>
            <w:r w:rsidR="00371E90">
              <w:rPr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301ADD" w:rsidRPr="00F82259" w:rsidTr="00301ADD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301ADD" w:rsidRPr="00F82259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301ADD" w:rsidRPr="00301ADD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301ADD" w:rsidRPr="00301ADD" w:rsidRDefault="00301ADD" w:rsidP="00F82259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94" type="#_x0000_t75" style="width:66.25pt;height:20.75pt" o:ole="">
                  <v:imagedata r:id="rId52" o:title=""/>
                </v:shape>
                <w:control r:id="rId142" w:name="OptionButton1135" w:shapeid="_x0000_i1494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96" type="#_x0000_t75" style="width:46.65pt;height:20.75pt" o:ole="">
                  <v:imagedata r:id="rId57" o:title=""/>
                </v:shape>
                <w:control r:id="rId143" w:name="OptionButton2135" w:shapeid="_x0000_i1496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301ADD" w:rsidRPr="00F82259" w:rsidTr="00301ADD">
        <w:trPr>
          <w:trHeight w:val="794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301ADD" w:rsidRPr="00F82259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301ADD" w:rsidRPr="00301ADD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301ADD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301ADD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301ADD" w:rsidRPr="00301ADD" w:rsidRDefault="00301ADD" w:rsidP="00F8225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98" type="#_x0000_t75" style="width:66.25pt;height:20.75pt" o:ole="">
                  <v:imagedata r:id="rId52" o:title=""/>
                </v:shape>
                <w:control r:id="rId144" w:name="OptionButton1136" w:shapeid="_x0000_i1498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00" type="#_x0000_t75" style="width:46.65pt;height:20.75pt" o:ole="">
                  <v:imagedata r:id="rId57" o:title=""/>
                </v:shape>
                <w:control r:id="rId145" w:name="OptionButton2136" w:shapeid="_x0000_i1500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301ADD" w:rsidRPr="00F82259" w:rsidTr="00FA3248">
        <w:trPr>
          <w:trHeight w:val="793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301ADD" w:rsidRPr="00F82259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301ADD" w:rsidRDefault="00301ADD" w:rsidP="00301AD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301ADD" w:rsidRPr="00301ADD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55654" w:rsidRPr="00F82259" w:rsidTr="00FA3248">
        <w:trPr>
          <w:trHeight w:val="26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6921EC" w:rsidRDefault="00155654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vAlign w:val="center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2" type="#_x0000_t75" style="width:25.35pt;height:20.75pt" o:ole="">
                  <v:imagedata r:id="rId61" o:title=""/>
                </v:shape>
                <w:control r:id="rId146" w:name="TextBox11011115" w:shapeid="_x0000_i150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4" type="#_x0000_t75" style="width:25.35pt;height:20.75pt" o:ole="">
                  <v:imagedata r:id="rId61" o:title=""/>
                </v:shape>
                <w:control r:id="rId147" w:name="TextBox1101123" w:shapeid="_x0000_i150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6" type="#_x0000_t75" style="width:25.35pt;height:20.75pt" o:ole="">
                  <v:imagedata r:id="rId61" o:title=""/>
                </v:shape>
                <w:control r:id="rId148" w:name="TextBox1101133" w:shapeid="_x0000_i150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8" type="#_x0000_t75" style="width:25.35pt;height:20.75pt" o:ole="">
                  <v:imagedata r:id="rId61" o:title=""/>
                </v:shape>
                <w:control r:id="rId149" w:name="TextBox1101143" w:shapeid="_x0000_i150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0" type="#_x0000_t75" style="width:25.35pt;height:20.75pt" o:ole="">
                  <v:imagedata r:id="rId61" o:title=""/>
                </v:shape>
                <w:control r:id="rId150" w:name="TextBox1101153" w:shapeid="_x0000_i151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2" type="#_x0000_t75" style="width:25.35pt;height:20.75pt" o:ole="">
                  <v:imagedata r:id="rId61" o:title=""/>
                </v:shape>
                <w:control r:id="rId151" w:name="TextBox1101163" w:shapeid="_x0000_i151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4" type="#_x0000_t75" style="width:25.35pt;height:20.75pt" o:ole="">
                  <v:imagedata r:id="rId61" o:title=""/>
                </v:shape>
                <w:control r:id="rId152" w:name="TextBox1101173" w:shapeid="_x0000_i151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6" type="#_x0000_t75" style="width:25.35pt;height:20.75pt" o:ole="">
                  <v:imagedata r:id="rId61" o:title=""/>
                </v:shape>
                <w:control r:id="rId153" w:name="TextBox1101183" w:shapeid="_x0000_i151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8" type="#_x0000_t75" style="width:25.35pt;height:20.75pt" o:ole="">
                  <v:imagedata r:id="rId61" o:title=""/>
                </v:shape>
                <w:control r:id="rId154" w:name="TextBox1101193" w:shapeid="_x0000_i151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0" type="#_x0000_t75" style="width:25.35pt;height:20.75pt" o:ole="">
                  <v:imagedata r:id="rId61" o:title=""/>
                </v:shape>
                <w:control r:id="rId155" w:name="TextBox11011103" w:shapeid="_x0000_i1520"/>
              </w:object>
            </w:r>
          </w:p>
        </w:tc>
      </w:tr>
      <w:tr w:rsidR="00155654" w:rsidRPr="00F82259" w:rsidTr="00FE0BAE">
        <w:trPr>
          <w:trHeight w:val="133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6921EC" w:rsidRDefault="00155654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2" type="#_x0000_t75" style="width:25.35pt;height:20.75pt" o:ole="">
                  <v:imagedata r:id="rId61" o:title=""/>
                </v:shape>
                <w:control r:id="rId156" w:name="TextBox11011114" w:shapeid="_x0000_i152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4" type="#_x0000_t75" style="width:25.35pt;height:20.75pt" o:ole="">
                  <v:imagedata r:id="rId61" o:title=""/>
                </v:shape>
                <w:control r:id="rId157" w:name="TextBox11011123" w:shapeid="_x0000_i152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6" type="#_x0000_t75" style="width:25.35pt;height:20.75pt" o:ole="">
                  <v:imagedata r:id="rId61" o:title=""/>
                </v:shape>
                <w:control r:id="rId158" w:name="TextBox11011133" w:shapeid="_x0000_i152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8" type="#_x0000_t75" style="width:25.35pt;height:20.75pt" o:ole="">
                  <v:imagedata r:id="rId61" o:title=""/>
                </v:shape>
                <w:control r:id="rId159" w:name="TextBox11011143" w:shapeid="_x0000_i152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0" type="#_x0000_t75" style="width:25.35pt;height:20.75pt" o:ole="">
                  <v:imagedata r:id="rId61" o:title=""/>
                </v:shape>
                <w:control r:id="rId160" w:name="TextBox11011153" w:shapeid="_x0000_i153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2" type="#_x0000_t75" style="width:25.35pt;height:20.75pt" o:ole="">
                  <v:imagedata r:id="rId61" o:title=""/>
                </v:shape>
                <w:control r:id="rId161" w:name="TextBox11011163" w:shapeid="_x0000_i153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4" type="#_x0000_t75" style="width:25.35pt;height:20.75pt" o:ole="">
                  <v:imagedata r:id="rId61" o:title=""/>
                </v:shape>
                <w:control r:id="rId162" w:name="TextBox11011173" w:shapeid="_x0000_i153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6" type="#_x0000_t75" style="width:25.35pt;height:20.75pt" o:ole="">
                  <v:imagedata r:id="rId61" o:title=""/>
                </v:shape>
                <w:control r:id="rId163" w:name="TextBox11011183" w:shapeid="_x0000_i153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8" type="#_x0000_t75" style="width:25.35pt;height:20.75pt" o:ole="">
                  <v:imagedata r:id="rId61" o:title=""/>
                </v:shape>
                <w:control r:id="rId164" w:name="TextBox11011193" w:shapeid="_x0000_i153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40" type="#_x0000_t75" style="width:25.35pt;height:20.75pt" o:ole="">
                  <v:imagedata r:id="rId61" o:title=""/>
                </v:shape>
                <w:control r:id="rId165" w:name="TextBox11011203" w:shapeid="_x0000_i1540"/>
              </w:object>
            </w:r>
          </w:p>
        </w:tc>
      </w:tr>
      <w:tr w:rsidR="00F37F57" w:rsidRPr="00F82259" w:rsidTr="00DE35FE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C71CB6" w:rsidRDefault="00C71CB6" w:rsidP="00B543DA">
      <w:pPr>
        <w:spacing w:after="0" w:line="240" w:lineRule="auto"/>
        <w:rPr>
          <w:rFonts w:asciiTheme="majorBidi" w:hAnsiTheme="majorBidi" w:cstheme="majorBidi"/>
        </w:rPr>
      </w:pPr>
    </w:p>
    <w:p w:rsidR="00BD7BC9" w:rsidRDefault="00BD7BC9" w:rsidP="00B543DA">
      <w:pPr>
        <w:spacing w:after="0" w:line="240" w:lineRule="auto"/>
        <w:rPr>
          <w:rFonts w:asciiTheme="majorBidi" w:hAnsiTheme="majorBidi" w:cstheme="majorBidi"/>
        </w:rPr>
      </w:pPr>
    </w:p>
    <w:p w:rsidR="00627B97" w:rsidRDefault="00627B97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4A48E0" w:rsidRDefault="004A48E0" w:rsidP="00B543DA">
      <w:pPr>
        <w:spacing w:after="0" w:line="240" w:lineRule="auto"/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909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5457"/>
      </w:tblGrid>
      <w:tr w:rsidR="0031255E" w:rsidTr="00932D3C">
        <w:trPr>
          <w:trHeight w:val="449"/>
        </w:trPr>
        <w:tc>
          <w:tcPr>
            <w:tcW w:w="3638" w:type="dxa"/>
          </w:tcPr>
          <w:p w:rsidR="0031255E" w:rsidRDefault="00145EF5" w:rsidP="00145EF5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6</w:t>
            </w:r>
            <w:r w:rsidR="003125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 طلب ترشيح </w:t>
            </w:r>
            <w:r w:rsidR="0031255E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مشرف على البحث</w:t>
            </w:r>
            <w:r w:rsidR="0031255E"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57" w:type="dxa"/>
          </w:tcPr>
          <w:p w:rsidR="0031255E" w:rsidRDefault="00145EF5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6</w:t>
            </w:r>
            <w:r w:rsidR="0031255E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="0031255E"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1255E"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 xml:space="preserve">Requesting a </w:t>
            </w:r>
            <w:r w:rsidR="0031255E"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Project Supervisor</w:t>
            </w:r>
            <w:r w:rsidR="0031255E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50"/>
      </w:tblGrid>
      <w:tr w:rsidR="00B02B6D" w:rsidRPr="00F70A94" w:rsidTr="00932D3C">
        <w:trPr>
          <w:trHeight w:val="650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B02B6D" w:rsidRPr="00F70A94" w:rsidRDefault="00B02B6D" w:rsidP="00695CC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هل لديك مشرف على البحث؟</w:t>
            </w:r>
          </w:p>
          <w:p w:rsidR="00B02B6D" w:rsidRPr="00F70A94" w:rsidRDefault="00B02B6D" w:rsidP="00695CC9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Do you have a supervisor for your project?</w:t>
            </w:r>
          </w:p>
        </w:tc>
        <w:tc>
          <w:tcPr>
            <w:tcW w:w="6750" w:type="dxa"/>
            <w:tcBorders>
              <w:top w:val="single" w:sz="12" w:space="0" w:color="auto"/>
            </w:tcBorders>
            <w:vAlign w:val="center"/>
          </w:tcPr>
          <w:p w:rsidR="00B02B6D" w:rsidRPr="00F70A94" w:rsidRDefault="000365E7" w:rsidP="0041248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42" type="#_x0000_t75" style="width:66.25pt;height:20.75pt" o:ole="">
                  <v:imagedata r:id="rId52" o:title=""/>
                </v:shape>
                <w:control r:id="rId166" w:name="OptionButton11361" w:shapeid="_x0000_i1542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44" type="#_x0000_t75" style="width:46.65pt;height:20.75pt" o:ole="">
                  <v:imagedata r:id="rId57" o:title=""/>
                </v:shape>
                <w:control r:id="rId167" w:name="OptionButton21361" w:shapeid="_x0000_i1544"/>
              </w:object>
            </w:r>
          </w:p>
        </w:tc>
      </w:tr>
      <w:tr w:rsidR="00B02B6D" w:rsidRPr="00F70A94" w:rsidTr="00932D3C">
        <w:trPr>
          <w:trHeight w:val="47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B02B6D" w:rsidRPr="00F70A94" w:rsidRDefault="00B02B6D" w:rsidP="00695CC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هل ترغب من البرنامج في ترشيح مشرف لبحثك؟</w:t>
            </w:r>
          </w:p>
          <w:p w:rsidR="00B02B6D" w:rsidRPr="00F70A94" w:rsidRDefault="00B02B6D" w:rsidP="00695CC9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Do you want the program to nominate </w:t>
            </w:r>
            <w:r w:rsidRPr="00F70A94">
              <w:rPr>
                <w:rFonts w:ascii="Sakkal Majalla" w:hAnsi="Sakkal Majalla" w:cs="Sakkal Majalla"/>
                <w:b/>
                <w:bCs/>
                <w:lang w:val="en-GB" w:bidi="ar-AE"/>
              </w:rPr>
              <w:t xml:space="preserve">a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supervisor for your project?</w:t>
            </w:r>
          </w:p>
        </w:tc>
        <w:tc>
          <w:tcPr>
            <w:tcW w:w="6750" w:type="dxa"/>
            <w:vAlign w:val="center"/>
          </w:tcPr>
          <w:p w:rsidR="00B02B6D" w:rsidRPr="00F70A94" w:rsidRDefault="000365E7" w:rsidP="000365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46" type="#_x0000_t75" style="width:66.25pt;height:20.75pt" o:ole="">
                  <v:imagedata r:id="rId52" o:title=""/>
                </v:shape>
                <w:control r:id="rId168" w:name="OptionButton11362" w:shapeid="_x0000_i1546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48" type="#_x0000_t75" style="width:46.65pt;height:20.75pt" o:ole="">
                  <v:imagedata r:id="rId57" o:title=""/>
                </v:shape>
                <w:control r:id="rId169" w:name="OptionButton21362" w:shapeid="_x0000_i1548"/>
              </w:object>
            </w:r>
          </w:p>
        </w:tc>
      </w:tr>
    </w:tbl>
    <w:p w:rsidR="0057334A" w:rsidRDefault="0057334A" w:rsidP="00B543DA">
      <w:pPr>
        <w:spacing w:after="0" w:line="240" w:lineRule="auto"/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9098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1"/>
        <w:gridCol w:w="5457"/>
      </w:tblGrid>
      <w:tr w:rsidR="00C427E8" w:rsidTr="00145EF5">
        <w:trPr>
          <w:trHeight w:val="449"/>
        </w:trPr>
        <w:tc>
          <w:tcPr>
            <w:tcW w:w="3641" w:type="dxa"/>
          </w:tcPr>
          <w:p w:rsidR="00C427E8" w:rsidRDefault="00145EF5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7</w:t>
            </w:r>
            <w:r w:rsidR="00C427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 </w:t>
            </w:r>
            <w:r w:rsidR="00C427E8"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="00C427E8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المشرف على البحث</w:t>
            </w:r>
            <w:r w:rsidR="00C427E8"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427E8"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r w:rsidR="00C427E8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 w:rsidR="00C427E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457" w:type="dxa"/>
          </w:tcPr>
          <w:p w:rsidR="00C427E8" w:rsidRDefault="00145EF5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7</w:t>
            </w:r>
            <w:r w:rsidR="00C427E8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="00C427E8"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427E8"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Project Supervisor</w:t>
            </w:r>
            <w:r w:rsidR="00C427E8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(if available) </w:t>
            </w:r>
          </w:p>
        </w:tc>
      </w:tr>
    </w:tbl>
    <w:tbl>
      <w:tblPr>
        <w:bidiVisual/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69"/>
      </w:tblGrid>
      <w:tr w:rsidR="00DD40D0" w:rsidRPr="00F70A94" w:rsidTr="003328CA">
        <w:trPr>
          <w:trHeight w:val="554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DD40D0" w:rsidRPr="00F70A94" w:rsidRDefault="006A7B59" w:rsidP="006A7B59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إ</w:t>
            </w:r>
            <w:r w:rsidR="00DD40D0" w:rsidRPr="00F70A94">
              <w:rPr>
                <w:rFonts w:ascii="Sakkal Majalla" w:hAnsi="Sakkal Majalla" w:cs="Sakkal Majalla"/>
                <w:b/>
                <w:bCs/>
                <w:rtl/>
              </w:rPr>
              <w:t>سم المشر</w:t>
            </w:r>
            <w:r w:rsidR="00DD40D0"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DD40D0"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ف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(رباعي)</w:t>
            </w:r>
          </w:p>
          <w:p w:rsidR="00DD40D0" w:rsidRPr="00F70A94" w:rsidRDefault="00DD40D0" w:rsidP="00AE6D60">
            <w:pPr>
              <w:spacing w:before="120" w:after="240" w:line="240" w:lineRule="auto"/>
              <w:ind w:left="-18"/>
              <w:rPr>
                <w:rFonts w:ascii="Sakkal Majalla" w:hAnsi="Sakkal Majalla" w:cs="Sakkal Majalla"/>
                <w:b/>
                <w:bCs/>
                <w:lang w:val="en-GB"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Supervisor’s Full Name 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DD40D0" w:rsidRPr="00F70A94" w:rsidRDefault="00DD40D0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F70A94">
              <w:rPr>
                <w:rFonts w:ascii="Sakkal Majalla" w:hAnsi="Sakkal Majalla" w:cs="Sakkal Majalla"/>
              </w:rPr>
              <w:t>Arabic</w:t>
            </w:r>
            <w:r w:rsidRPr="00F70A9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8F0E57" w:rsidRPr="00F70A94" w:rsidRDefault="008F0E57" w:rsidP="008F0E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D40D0" w:rsidRPr="00F70A94" w:rsidTr="003328CA">
        <w:trPr>
          <w:trHeight w:val="59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DD40D0" w:rsidRPr="00F70A94" w:rsidRDefault="00DD40D0" w:rsidP="00C8468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69" w:type="dxa"/>
            <w:tcBorders>
              <w:top w:val="single" w:sz="4" w:space="0" w:color="auto"/>
            </w:tcBorders>
          </w:tcPr>
          <w:p w:rsidR="00DD40D0" w:rsidRPr="00F70A94" w:rsidRDefault="00DD40D0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70A94">
              <w:rPr>
                <w:rFonts w:ascii="Sakkal Majalla" w:hAnsi="Sakkal Majalla" w:cs="Sakkal Majalla"/>
              </w:rPr>
              <w:t>English</w:t>
            </w:r>
            <w:r w:rsidRPr="00F70A9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8F0E57" w:rsidRPr="00F70A94" w:rsidRDefault="008F0E57" w:rsidP="008F0E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FA3248">
        <w:trPr>
          <w:trHeight w:val="682"/>
        </w:trPr>
        <w:tc>
          <w:tcPr>
            <w:tcW w:w="2792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F37F57" w:rsidRPr="00F70A94" w:rsidRDefault="00F37F57" w:rsidP="003328C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الجنس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      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Gender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</w:t>
            </w:r>
          </w:p>
        </w:tc>
        <w:tc>
          <w:tcPr>
            <w:tcW w:w="67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550" type="#_x0000_t75" style="width:74.3pt;height:20.75pt" o:ole="">
                  <v:imagedata r:id="rId170" o:title=""/>
                </v:shape>
                <w:control r:id="rId171" w:name="OptionButton413" w:shapeid="_x0000_i1550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552" type="#_x0000_t75" style="width:108.3pt;height:20.15pt" o:ole="">
                  <v:imagedata r:id="rId50" o:title=""/>
                </v:shape>
                <w:control r:id="rId172" w:name="OptionButton513" w:shapeid="_x0000_i1552"/>
              </w:object>
            </w:r>
          </w:p>
        </w:tc>
      </w:tr>
      <w:tr w:rsidR="00F37F57" w:rsidRPr="00F70A94" w:rsidTr="00AB0186">
        <w:trPr>
          <w:trHeight w:val="349"/>
        </w:trPr>
        <w:tc>
          <w:tcPr>
            <w:tcW w:w="2792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F37F57" w:rsidRPr="00F70A94" w:rsidRDefault="00F37F57" w:rsidP="007D5AD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الرقم الوظيفي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Employee ID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  <w:tcBorders>
              <w:top w:val="single" w:sz="4" w:space="0" w:color="auto"/>
            </w:tcBorders>
            <w:shd w:val="clear" w:color="auto" w:fill="auto"/>
          </w:tcPr>
          <w:p w:rsidR="00BD674B" w:rsidRPr="006921EC" w:rsidRDefault="00BD674B" w:rsidP="00BD674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57042D">
        <w:trPr>
          <w:trHeight w:val="63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D4596A">
            <w:pPr>
              <w:bidi/>
              <w:spacing w:before="120"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المرتبة الأكاديم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ية</w:t>
            </w:r>
          </w:p>
          <w:p w:rsidR="00F37F57" w:rsidRPr="00F70A94" w:rsidRDefault="00F37F57" w:rsidP="00AB0186">
            <w:pPr>
              <w:spacing w:before="120" w:after="12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Academic Rank                  </w:t>
            </w:r>
          </w:p>
        </w:tc>
        <w:tc>
          <w:tcPr>
            <w:tcW w:w="6769" w:type="dxa"/>
            <w:shd w:val="clear" w:color="auto" w:fill="auto"/>
          </w:tcPr>
          <w:p w:rsidR="0052455F" w:rsidRPr="00FE24CF" w:rsidRDefault="0052455F" w:rsidP="00BD674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:rsidR="00BD674B" w:rsidRDefault="00BD674B" w:rsidP="0052455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54" type="#_x0000_t75" style="width:108.3pt;height:20.15pt" o:ole="">
                  <v:imagedata r:id="rId173" o:title=""/>
                </v:shape>
                <w:control r:id="rId174" w:name="OptionButton12" w:shapeid="_x0000_i1554"/>
              </w:objec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56" type="#_x0000_t75" style="width:146.9pt;height:20.75pt" o:ole="">
                  <v:imagedata r:id="rId175" o:title=""/>
                </v:shape>
                <w:control r:id="rId176" w:name="OptionButton14" w:shapeid="_x0000_i1556"/>
              </w:object>
            </w:r>
          </w:p>
          <w:p w:rsidR="00F37F57" w:rsidRPr="00F70A94" w:rsidRDefault="00BD674B" w:rsidP="00BD674B">
            <w:pPr>
              <w:spacing w:after="0" w:line="240" w:lineRule="auto"/>
              <w:ind w:firstLine="72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58" type="#_x0000_t75" style="width:146.9pt;height:20.75pt" o:ole="">
                  <v:imagedata r:id="rId177" o:title=""/>
                </v:shape>
                <w:control r:id="rId178" w:name="OptionButton13" w:shapeid="_x0000_i1558"/>
              </w:objec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60" type="#_x0000_t75" style="width:108.3pt;height:20.15pt" o:ole="">
                  <v:imagedata r:id="rId179" o:title=""/>
                </v:shape>
                <w:control r:id="rId180" w:name="OptionButton15" w:shapeid="_x0000_i1560"/>
              </w:object>
            </w:r>
          </w:p>
        </w:tc>
      </w:tr>
      <w:tr w:rsidR="00F37F57" w:rsidRPr="00F70A94" w:rsidTr="005955F1">
        <w:trPr>
          <w:trHeight w:val="11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2724B9">
            <w:pPr>
              <w:shd w:val="clear" w:color="auto" w:fill="DBE5F1" w:themeFill="accent1" w:themeFillTint="33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هل سبق له/ا  الإشراف على طلبة البرنامج؟</w:t>
            </w:r>
          </w:p>
          <w:p w:rsidR="00F37F57" w:rsidRPr="00F70A94" w:rsidRDefault="00F37F57" w:rsidP="00BD7BC9">
            <w:pPr>
              <w:shd w:val="clear" w:color="auto" w:fill="DBE5F1" w:themeFill="accent1" w:themeFillTint="33"/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shd w:val="clear" w:color="auto" w:fill="DBE5F1" w:themeFill="accent1" w:themeFillTint="33"/>
                <w:lang w:bidi="ar-AE"/>
              </w:rPr>
              <w:t>Did he/she ever supervise students in the program?</w:t>
            </w:r>
          </w:p>
        </w:tc>
        <w:tc>
          <w:tcPr>
            <w:tcW w:w="6769" w:type="dxa"/>
            <w:vAlign w:val="center"/>
          </w:tcPr>
          <w:p w:rsidR="00F37F57" w:rsidRPr="00F70A94" w:rsidRDefault="00F37F57" w:rsidP="00CB49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1D1CF1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62" type="#_x0000_t75" style="width:66.25pt;height:20.75pt" o:ole="">
                  <v:imagedata r:id="rId52" o:title=""/>
                </v:shape>
                <w:control r:id="rId181" w:name="OptionButton113621" w:shapeid="_x0000_i1562"/>
              </w:object>
            </w:r>
            <w:r w:rsidR="001D1CF1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1D1CF1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1D1CF1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64" type="#_x0000_t75" style="width:46.65pt;height:20.75pt" o:ole="">
                  <v:imagedata r:id="rId57" o:title=""/>
                </v:shape>
                <w:control r:id="rId182" w:name="OptionButton213621" w:shapeid="_x0000_i1564"/>
              </w:object>
            </w:r>
            <w:r w:rsidRPr="00F70A9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F37F57" w:rsidRPr="00F70A94" w:rsidTr="005955F1">
        <w:trPr>
          <w:trHeight w:val="2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1D1C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1D1CF1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1CF1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769" w:type="dxa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5955F1">
        <w:trPr>
          <w:trHeight w:val="32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1D1C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1CF1"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Department</w:t>
            </w:r>
          </w:p>
        </w:tc>
        <w:tc>
          <w:tcPr>
            <w:tcW w:w="6769" w:type="dxa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5955F1">
        <w:trPr>
          <w:trHeight w:val="349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1D1C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التخصص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Major </w:t>
            </w:r>
          </w:p>
        </w:tc>
        <w:tc>
          <w:tcPr>
            <w:tcW w:w="6769" w:type="dxa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3328CA">
        <w:trPr>
          <w:trHeight w:val="349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3328C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النشر العلمي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</w:rPr>
              <w:t>Publications</w:t>
            </w:r>
          </w:p>
        </w:tc>
        <w:tc>
          <w:tcPr>
            <w:tcW w:w="6769" w:type="dxa"/>
            <w:shd w:val="clear" w:color="auto" w:fill="auto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55654" w:rsidRPr="00F70A94" w:rsidTr="00FA3248">
        <w:trPr>
          <w:trHeight w:val="2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F70A94" w:rsidRDefault="00155654" w:rsidP="00AE43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  <w:vAlign w:val="center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66" type="#_x0000_t75" style="width:25.35pt;height:20.75pt" o:ole="">
                  <v:imagedata r:id="rId61" o:title=""/>
                </v:shape>
                <w:control r:id="rId183" w:name="TextBox11011117" w:shapeid="_x0000_i15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68" type="#_x0000_t75" style="width:25.35pt;height:20.75pt" o:ole="">
                  <v:imagedata r:id="rId61" o:title=""/>
                </v:shape>
                <w:control r:id="rId184" w:name="TextBox1101124" w:shapeid="_x0000_i156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0" type="#_x0000_t75" style="width:25.35pt;height:20.75pt" o:ole="">
                  <v:imagedata r:id="rId61" o:title=""/>
                </v:shape>
                <w:control r:id="rId185" w:name="TextBox1101134" w:shapeid="_x0000_i157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2" type="#_x0000_t75" style="width:25.35pt;height:20.75pt" o:ole="">
                  <v:imagedata r:id="rId61" o:title=""/>
                </v:shape>
                <w:control r:id="rId186" w:name="TextBox1101144" w:shapeid="_x0000_i157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4" type="#_x0000_t75" style="width:25.35pt;height:20.75pt" o:ole="">
                  <v:imagedata r:id="rId61" o:title=""/>
                </v:shape>
                <w:control r:id="rId187" w:name="TextBox1101154" w:shapeid="_x0000_i157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6" type="#_x0000_t75" style="width:25.35pt;height:20.75pt" o:ole="">
                  <v:imagedata r:id="rId61" o:title=""/>
                </v:shape>
                <w:control r:id="rId188" w:name="TextBox1101164" w:shapeid="_x0000_i157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8" type="#_x0000_t75" style="width:25.35pt;height:20.75pt" o:ole="">
                  <v:imagedata r:id="rId61" o:title=""/>
                </v:shape>
                <w:control r:id="rId189" w:name="TextBox1101174" w:shapeid="_x0000_i157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0" type="#_x0000_t75" style="width:25.35pt;height:20.75pt" o:ole="">
                  <v:imagedata r:id="rId61" o:title=""/>
                </v:shape>
                <w:control r:id="rId190" w:name="TextBox1101184" w:shapeid="_x0000_i158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2" type="#_x0000_t75" style="width:25.35pt;height:20.75pt" o:ole="">
                  <v:imagedata r:id="rId61" o:title=""/>
                </v:shape>
                <w:control r:id="rId191" w:name="TextBox1101194" w:shapeid="_x0000_i158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4" type="#_x0000_t75" style="width:25.35pt;height:20.75pt" o:ole="">
                  <v:imagedata r:id="rId61" o:title=""/>
                </v:shape>
                <w:control r:id="rId192" w:name="TextBox11011104" w:shapeid="_x0000_i1584"/>
              </w:object>
            </w:r>
          </w:p>
        </w:tc>
      </w:tr>
      <w:tr w:rsidR="00155654" w:rsidRPr="00F70A94" w:rsidTr="0057042D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F70A94" w:rsidRDefault="00155654" w:rsidP="00AE43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</w:t>
            </w:r>
          </w:p>
        </w:tc>
        <w:tc>
          <w:tcPr>
            <w:tcW w:w="6769" w:type="dxa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6" type="#_x0000_t75" style="width:25.35pt;height:20.75pt" o:ole="">
                  <v:imagedata r:id="rId61" o:title=""/>
                </v:shape>
                <w:control r:id="rId193" w:name="TextBox11011116" w:shapeid="_x0000_i158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8" type="#_x0000_t75" style="width:25.35pt;height:20.75pt" o:ole="">
                  <v:imagedata r:id="rId61" o:title=""/>
                </v:shape>
                <w:control r:id="rId194" w:name="TextBox11011124" w:shapeid="_x0000_i158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0" type="#_x0000_t75" style="width:25.35pt;height:20.75pt" o:ole="">
                  <v:imagedata r:id="rId61" o:title=""/>
                </v:shape>
                <w:control r:id="rId195" w:name="TextBox11011134" w:shapeid="_x0000_i159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2" type="#_x0000_t75" style="width:25.35pt;height:20.75pt" o:ole="">
                  <v:imagedata r:id="rId61" o:title=""/>
                </v:shape>
                <w:control r:id="rId196" w:name="TextBox11011144" w:shapeid="_x0000_i159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4" type="#_x0000_t75" style="width:25.35pt;height:20.75pt" o:ole="">
                  <v:imagedata r:id="rId61" o:title=""/>
                </v:shape>
                <w:control r:id="rId197" w:name="TextBox11011154" w:shapeid="_x0000_i159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6" type="#_x0000_t75" style="width:25.35pt;height:20.75pt" o:ole="">
                  <v:imagedata r:id="rId61" o:title=""/>
                </v:shape>
                <w:control r:id="rId198" w:name="TextBox11011164" w:shapeid="_x0000_i159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8" type="#_x0000_t75" style="width:25.35pt;height:20.75pt" o:ole="">
                  <v:imagedata r:id="rId61" o:title=""/>
                </v:shape>
                <w:control r:id="rId199" w:name="TextBox11011174" w:shapeid="_x0000_i159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00" type="#_x0000_t75" style="width:25.35pt;height:20.75pt" o:ole="">
                  <v:imagedata r:id="rId61" o:title=""/>
                </v:shape>
                <w:control r:id="rId200" w:name="TextBox11011184" w:shapeid="_x0000_i160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02" type="#_x0000_t75" style="width:25.35pt;height:20.75pt" o:ole="">
                  <v:imagedata r:id="rId61" o:title=""/>
                </v:shape>
                <w:control r:id="rId201" w:name="TextBox11011194" w:shapeid="_x0000_i160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04" type="#_x0000_t75" style="width:25.35pt;height:20.75pt" o:ole="">
                  <v:imagedata r:id="rId61" o:title=""/>
                </v:shape>
                <w:control r:id="rId202" w:name="TextBox11011204" w:shapeid="_x0000_i1604"/>
              </w:object>
            </w:r>
          </w:p>
        </w:tc>
      </w:tr>
      <w:tr w:rsidR="00F37F57" w:rsidRPr="00F70A94" w:rsidTr="00155654">
        <w:trPr>
          <w:trHeight w:val="38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641229"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F37F57" w:rsidRPr="00F82259" w:rsidRDefault="00F37F57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4448C1" w:rsidRDefault="004448C1" w:rsidP="007559A5">
      <w:pPr>
        <w:bidi/>
        <w:rPr>
          <w:rtl/>
        </w:rPr>
      </w:pPr>
    </w:p>
    <w:tbl>
      <w:tblPr>
        <w:tblStyle w:val="TableGrid"/>
        <w:bidiVisual/>
        <w:tblW w:w="9098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3785"/>
        <w:gridCol w:w="5313"/>
      </w:tblGrid>
      <w:tr w:rsidR="001F60EA" w:rsidTr="001B08C3">
        <w:trPr>
          <w:trHeight w:val="449"/>
        </w:trPr>
        <w:tc>
          <w:tcPr>
            <w:tcW w:w="3785" w:type="dxa"/>
            <w:shd w:val="clear" w:color="auto" w:fill="auto"/>
          </w:tcPr>
          <w:p w:rsidR="001F60EA" w:rsidRDefault="0078247D" w:rsidP="007559A5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8</w:t>
            </w:r>
            <w:r w:rsidR="001F6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 الطالب مساعد الباحث</w:t>
            </w:r>
            <w:r w:rsidR="001F60EA"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r w:rsidR="001F60EA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 w:rsidR="001F60E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313" w:type="dxa"/>
            <w:shd w:val="clear" w:color="auto" w:fill="auto"/>
          </w:tcPr>
          <w:p w:rsidR="001F60EA" w:rsidRDefault="0078247D" w:rsidP="007559A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8</w:t>
            </w:r>
            <w:r w:rsidR="001F60EA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="001F60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Student</w:t>
            </w:r>
            <w:r w:rsidR="001F60EA" w:rsidRPr="004A0178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Research</w:t>
            </w:r>
            <w:r w:rsidR="001F60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  <w:r w:rsidR="001F60EA" w:rsidRPr="004A0178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Assistant </w:t>
            </w:r>
            <w:r w:rsidR="001F60EA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(if available) </w:t>
            </w:r>
          </w:p>
        </w:tc>
      </w:tr>
    </w:tbl>
    <w:tbl>
      <w:tblPr>
        <w:bidiVisual/>
        <w:tblW w:w="9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6"/>
        <w:gridCol w:w="3099"/>
        <w:gridCol w:w="3580"/>
      </w:tblGrid>
      <w:tr w:rsidR="001F60EA" w:rsidRPr="002E5E86" w:rsidTr="000C13AF">
        <w:trPr>
          <w:trHeight w:val="681"/>
        </w:trPr>
        <w:tc>
          <w:tcPr>
            <w:tcW w:w="2616" w:type="dxa"/>
            <w:tcBorders>
              <w:top w:val="single" w:sz="12" w:space="0" w:color="auto"/>
            </w:tcBorders>
            <w:shd w:val="clear" w:color="auto" w:fill="FFFFE1"/>
            <w:vAlign w:val="center"/>
          </w:tcPr>
          <w:p w:rsidR="001F60EA" w:rsidRPr="00D05E7B" w:rsidRDefault="001F60EA" w:rsidP="00F44241">
            <w:pPr>
              <w:bidi/>
              <w:spacing w:before="120" w:after="12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05E7B">
              <w:rPr>
                <w:rFonts w:ascii="Sakkal Majalla" w:hAnsi="Sakkal Majalla" w:cs="Sakkal Majalla"/>
                <w:b/>
                <w:bCs/>
                <w:rtl/>
              </w:rPr>
              <w:t>الشروط والضوابط</w:t>
            </w:r>
          </w:p>
          <w:p w:rsidR="001F60EA" w:rsidRPr="001B08C3" w:rsidRDefault="00CD148C" w:rsidP="00F44241">
            <w:pPr>
              <w:bidi/>
              <w:spacing w:before="120" w:after="24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05E7B">
              <w:rPr>
                <w:rFonts w:ascii="Sakkal Majalla" w:hAnsi="Sakkal Majalla" w:cs="Sakkal Majalla"/>
                <w:b/>
                <w:bCs/>
              </w:rPr>
              <w:t>Regulations &amp; Conditions</w:t>
            </w:r>
          </w:p>
        </w:tc>
        <w:tc>
          <w:tcPr>
            <w:tcW w:w="6679" w:type="dxa"/>
            <w:gridSpan w:val="2"/>
            <w:tcBorders>
              <w:top w:val="single" w:sz="12" w:space="0" w:color="auto"/>
            </w:tcBorders>
            <w:shd w:val="clear" w:color="auto" w:fill="FFFFE1"/>
          </w:tcPr>
          <w:p w:rsidR="00F05A82" w:rsidRPr="001B08C3" w:rsidRDefault="00A356B9" w:rsidP="00F05A8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B08C3">
              <w:rPr>
                <w:rFonts w:ascii="Sakkal Majalla" w:hAnsi="Sakkal Majalla" w:cs="Sakkal Majalla"/>
                <w:rtl/>
              </w:rPr>
              <w:t>يتيح البرنامج الفرصة لطلبة البكالوريوس من جامعة الملك سعود وللطلبة الخريجين في مختلف التخصصات ا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لمشاركة كمساعد باحث في أحد المشاريع البحثية التابعة لبرنامج دعم أبحاث طلبة البكالوريوس </w:t>
            </w:r>
            <w:r w:rsidR="009A03AC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وفق شروط وضوابط يشرف عليها البرنامج، 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بهدف صقل مهاراتهم البحثية وإكسابهم الخبرة في تعلم التقنيات المختلفة وإعطائهم الفرصة للمشاركة في العملية البحثية مما يثري سيرتهم الذاتية ونشرهم العلمي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  <w:lang w:val="en-GB"/>
              </w:rPr>
              <w:t>.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</w:p>
          <w:p w:rsidR="00F05A82" w:rsidRPr="001B08C3" w:rsidRDefault="00A556EF" w:rsidP="001B08C3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يحق 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للطالب مساعد الباحث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الحصول على 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شهادة 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مشاركة/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خبرة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من إدارة البرنامج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إضافة</w:t>
            </w:r>
            <w:r w:rsidR="00F05A82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إلى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تقديم الشكر له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/ا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في البحث المنشور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. كما يحق له/ا</w:t>
            </w:r>
            <w:r w:rsidR="005A360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="00F05A82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إدراج إسمه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/ا </w:t>
            </w:r>
            <w:r w:rsidR="005A360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كمؤلف في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ورقة النشر </w:t>
            </w:r>
            <w:r w:rsidR="005A360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وذلك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تبعاً لمقدار المشاركة في إنجاز البحث </w:t>
            </w:r>
            <w:r w:rsidR="00612F08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بنسبة تصل إلى 25%</w:t>
            </w:r>
            <w:r w:rsidR="00612F08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  <w:r w:rsidR="00612F08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كحد أدنى</w:t>
            </w:r>
            <w:r w:rsidR="00C1147A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="009A03AC">
              <w:rPr>
                <w:rFonts w:ascii="Sakkal Majalla" w:eastAsia="Times New Roman" w:hAnsi="Sakkal Majalla" w:cs="Sakkal Majalla" w:hint="cs"/>
                <w:color w:val="222222"/>
                <w:rtl/>
              </w:rPr>
              <w:t>وو</w:t>
            </w:r>
            <w:r w:rsidR="005719E6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فقاً ل</w:t>
            </w:r>
            <w:r w:rsidR="005719E6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ميثاق أخلاقيات البحث العلمي</w:t>
            </w:r>
            <w:r w:rsidR="005719E6" w:rsidRPr="001B08C3">
              <w:rPr>
                <w:rFonts w:ascii="Sakkal Majalla" w:eastAsia="Times New Roman" w:hAnsi="Sakkal Majalla" w:cs="Sakkal Majalla"/>
                <w:color w:val="222222"/>
              </w:rPr>
              <w:t xml:space="preserve">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وتبعاً لضوابط واتفاقيات مكتوبة تشرف عليها إدراة البرنامج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.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</w:p>
          <w:p w:rsidR="00C1147A" w:rsidRPr="001B08C3" w:rsidRDefault="005A3602" w:rsidP="005A360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</w:rPr>
            </w:pPr>
            <w:r w:rsidRPr="001B08C3">
              <w:rPr>
                <w:rFonts w:ascii="Sakkal Majalla" w:hAnsi="Sakkal Majalla" w:cs="Sakkal Majalla"/>
                <w:rtl/>
              </w:rPr>
              <w:t>يتعهد الطالب مساعد الباحث بالتفرغ للعمل في هذا البحث والقيام بما يتطلب به لإنجاز العمل وفقاً لنوع المش</w:t>
            </w:r>
            <w:r w:rsidR="00C1147A" w:rsidRPr="001B08C3">
              <w:rPr>
                <w:rFonts w:ascii="Sakkal Majalla" w:hAnsi="Sakkal Majalla" w:cs="Sakkal Majalla"/>
                <w:rtl/>
              </w:rPr>
              <w:t>اركة البحثية المتفق عليها أعلاه</w:t>
            </w:r>
            <w:r w:rsidR="00C1147A" w:rsidRPr="001B08C3">
              <w:rPr>
                <w:rFonts w:ascii="Sakkal Majalla" w:hAnsi="Sakkal Majalla" w:cs="Sakkal Majalla" w:hint="cs"/>
                <w:rtl/>
              </w:rPr>
              <w:t>.</w:t>
            </w:r>
          </w:p>
          <w:p w:rsidR="005A3602" w:rsidRPr="001B08C3" w:rsidRDefault="00C1147A" w:rsidP="00C1147A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</w:rPr>
            </w:pPr>
            <w:r w:rsidRPr="001B08C3">
              <w:rPr>
                <w:rFonts w:ascii="Sakkal Majalla" w:hAnsi="Sakkal Majalla" w:cs="Sakkal Majalla"/>
                <w:rtl/>
              </w:rPr>
              <w:t xml:space="preserve">يوثق </w:t>
            </w:r>
            <w:r w:rsidRPr="001B08C3">
              <w:rPr>
                <w:rFonts w:ascii="Sakkal Majalla" w:hAnsi="Sakkal Majalla" w:cs="Sakkal Majalla" w:hint="cs"/>
                <w:rtl/>
              </w:rPr>
              <w:t>إنجاز الطالب مساعد الباحث</w:t>
            </w:r>
            <w:r w:rsidR="005A3602" w:rsidRPr="001B08C3">
              <w:rPr>
                <w:rFonts w:ascii="Sakkal Majalla" w:hAnsi="Sakkal Majalla" w:cs="Sakkal Majalla"/>
                <w:rtl/>
              </w:rPr>
              <w:t xml:space="preserve"> بالتقرير النصفي والنهائي للبحث</w:t>
            </w:r>
            <w:r w:rsidRPr="001B08C3">
              <w:rPr>
                <w:rFonts w:ascii="Sakkal Majalla" w:hAnsi="Sakkal Majalla" w:cs="Sakkal Majalla" w:hint="cs"/>
                <w:rtl/>
              </w:rPr>
              <w:t xml:space="preserve"> بشكل تفصيلي</w:t>
            </w:r>
            <w:r w:rsidR="005A3602" w:rsidRPr="001B08C3">
              <w:rPr>
                <w:rFonts w:ascii="Sakkal Majalla" w:hAnsi="Sakkal Majalla" w:cs="Sakkal Majalla" w:hint="cs"/>
                <w:rtl/>
              </w:rPr>
              <w:t>.</w:t>
            </w:r>
          </w:p>
          <w:p w:rsidR="00A356B9" w:rsidRPr="001B08C3" w:rsidRDefault="00F05A82" w:rsidP="00F05A8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1B08C3">
              <w:rPr>
                <w:rFonts w:ascii="Sakkal Majalla" w:hAnsi="Sakkal Majalla" w:cs="Sakkal Majalla" w:hint="cs"/>
                <w:rtl/>
              </w:rPr>
              <w:t>لا يت</w:t>
            </w:r>
            <w:r w:rsidR="00A356B9" w:rsidRPr="001B08C3">
              <w:rPr>
                <w:rFonts w:ascii="Sakkal Majalla" w:hAnsi="Sakkal Majalla" w:cs="Sakkal Majalla"/>
                <w:rtl/>
              </w:rPr>
              <w:t xml:space="preserve">حمل </w:t>
            </w:r>
            <w:r w:rsidRPr="001B08C3">
              <w:rPr>
                <w:rFonts w:ascii="Sakkal Majalla" w:hAnsi="Sakkal Majalla" w:cs="Sakkal Majalla"/>
                <w:rtl/>
              </w:rPr>
              <w:t xml:space="preserve">البرنامج أو عمادة البحث العلمي </w:t>
            </w:r>
            <w:r w:rsidR="00A356B9" w:rsidRPr="001B08C3">
              <w:rPr>
                <w:rFonts w:ascii="Sakkal Majalla" w:hAnsi="Sakkal Majalla" w:cs="Sakkal Majalla"/>
                <w:rtl/>
              </w:rPr>
              <w:t xml:space="preserve">أي تكاليف </w:t>
            </w:r>
            <w:r w:rsidR="00D05460" w:rsidRPr="001B08C3">
              <w:rPr>
                <w:rFonts w:ascii="Sakkal Majalla" w:hAnsi="Sakkal Majalla" w:cs="Sakkal Majalla"/>
                <w:rtl/>
              </w:rPr>
              <w:t xml:space="preserve">أو تبعات </w:t>
            </w:r>
            <w:r w:rsidR="00A356B9" w:rsidRPr="001B08C3">
              <w:rPr>
                <w:rFonts w:ascii="Sakkal Majalla" w:hAnsi="Sakkal Majalla" w:cs="Sakkal Majalla"/>
                <w:rtl/>
              </w:rPr>
              <w:t>مالية بهذا الخصوص</w:t>
            </w:r>
            <w:r w:rsidR="00D05460" w:rsidRPr="001B08C3">
              <w:rPr>
                <w:rFonts w:ascii="Sakkal Majalla" w:hAnsi="Sakkal Majalla" w:cs="Sakkal Majalla"/>
                <w:rtl/>
              </w:rPr>
              <w:t>.</w:t>
            </w:r>
          </w:p>
        </w:tc>
      </w:tr>
      <w:tr w:rsidR="001F60EA" w:rsidRPr="002E5E86" w:rsidTr="002E5E86">
        <w:trPr>
          <w:trHeight w:val="410"/>
        </w:trPr>
        <w:tc>
          <w:tcPr>
            <w:tcW w:w="9295" w:type="dxa"/>
            <w:gridSpan w:val="3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1F60EA" w:rsidRPr="002E5E86" w:rsidRDefault="001F60EA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بيانات الطالب مساعد الباحث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     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  <w:t>‘s Data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Research Assistant</w:t>
            </w:r>
          </w:p>
        </w:tc>
      </w:tr>
      <w:tr w:rsidR="001F60EA" w:rsidRPr="002E5E86" w:rsidTr="009A03AC">
        <w:trPr>
          <w:trHeight w:val="681"/>
        </w:trPr>
        <w:tc>
          <w:tcPr>
            <w:tcW w:w="2616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1F60EA" w:rsidRPr="002E5E86" w:rsidRDefault="001F60EA" w:rsidP="007559A5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الإسم رباعي</w:t>
            </w:r>
          </w:p>
          <w:p w:rsidR="001F60EA" w:rsidRPr="002E5E86" w:rsidRDefault="001F60EA" w:rsidP="007559A5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79" w:type="dxa"/>
            <w:gridSpan w:val="2"/>
            <w:tcBorders>
              <w:top w:val="single" w:sz="12" w:space="0" w:color="auto"/>
            </w:tcBorders>
          </w:tcPr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2E5E86">
              <w:rPr>
                <w:rFonts w:ascii="Sakkal Majalla" w:hAnsi="Sakkal Majalla" w:cs="Sakkal Majalla"/>
              </w:rPr>
              <w:t>Arabic</w:t>
            </w: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F60EA" w:rsidRPr="002E5E86" w:rsidTr="009A03AC">
        <w:trPr>
          <w:trHeight w:val="711"/>
        </w:trPr>
        <w:tc>
          <w:tcPr>
            <w:tcW w:w="2616" w:type="dxa"/>
            <w:vMerge/>
            <w:shd w:val="clear" w:color="auto" w:fill="DBE5F1" w:themeFill="accent1" w:themeFillTint="33"/>
          </w:tcPr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79" w:type="dxa"/>
            <w:gridSpan w:val="2"/>
          </w:tcPr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2E5E86">
              <w:rPr>
                <w:rFonts w:ascii="Sakkal Majalla" w:hAnsi="Sakkal Majalla" w:cs="Sakkal Majalla"/>
              </w:rPr>
              <w:t>English</w:t>
            </w: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48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AE6D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الجنس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 w:bidi="ar-AE"/>
              </w:rPr>
              <w:t xml:space="preserve"> </w:t>
            </w:r>
            <w:r w:rsidR="00AE6D53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Gender</w:t>
            </w:r>
          </w:p>
        </w:tc>
        <w:tc>
          <w:tcPr>
            <w:tcW w:w="6679" w:type="dxa"/>
            <w:gridSpan w:val="2"/>
            <w:shd w:val="clear" w:color="auto" w:fill="FFFFFF" w:themeFill="background1"/>
            <w:vAlign w:val="center"/>
          </w:tcPr>
          <w:p w:rsidR="00F37F57" w:rsidRPr="006921EC" w:rsidRDefault="00F37F57" w:rsidP="003D7E89">
            <w:pPr>
              <w:bidi/>
              <w:spacing w:after="0" w:line="240" w:lineRule="auto"/>
              <w:ind w:firstLine="921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606" type="#_x0000_t75" style="width:74.3pt;height:20.75pt" o:ole="">
                  <v:imagedata r:id="rId48" o:title=""/>
                </v:shape>
                <w:control r:id="rId203" w:name="OptionButton414" w:shapeid="_x0000_i1606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608" type="#_x0000_t75" style="width:108.3pt;height:20.15pt" o:ole="">
                  <v:imagedata r:id="rId50" o:title=""/>
                </v:shape>
                <w:control r:id="rId204" w:name="OptionButton514" w:shapeid="_x0000_i1608"/>
              </w:objec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هل سبق لك المشاركة في البرنامج؟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Have you previously participated in the program?</w:t>
            </w:r>
          </w:p>
        </w:tc>
        <w:tc>
          <w:tcPr>
            <w:tcW w:w="6679" w:type="dxa"/>
            <w:gridSpan w:val="2"/>
            <w:shd w:val="clear" w:color="auto" w:fill="auto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F5EE7" w:rsidRPr="002E5E86" w:rsidTr="009A03AC">
        <w:trPr>
          <w:trHeight w:val="619"/>
        </w:trPr>
        <w:tc>
          <w:tcPr>
            <w:tcW w:w="2616" w:type="dxa"/>
            <w:vMerge w:val="restart"/>
            <w:shd w:val="clear" w:color="auto" w:fill="DBE5F1" w:themeFill="accent1" w:themeFillTint="33"/>
            <w:vAlign w:val="center"/>
          </w:tcPr>
          <w:p w:rsidR="00DF5EE7" w:rsidRPr="002E5E86" w:rsidRDefault="00DF5EE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هل لديك أبحاث منشورة ؟</w:t>
            </w:r>
          </w:p>
          <w:p w:rsidR="00DF5EE7" w:rsidRPr="002E5E86" w:rsidRDefault="00DF5EE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Do you have any published papers?</w:t>
            </w:r>
          </w:p>
        </w:tc>
        <w:tc>
          <w:tcPr>
            <w:tcW w:w="6679" w:type="dxa"/>
            <w:gridSpan w:val="2"/>
            <w:shd w:val="clear" w:color="auto" w:fill="auto"/>
            <w:vAlign w:val="center"/>
          </w:tcPr>
          <w:p w:rsidR="00DF5EE7" w:rsidRPr="00AE6D53" w:rsidRDefault="00DF5EE7" w:rsidP="003D7E89">
            <w:pPr>
              <w:pStyle w:val="ListParagraph"/>
              <w:shd w:val="clear" w:color="auto" w:fill="FFFFFF" w:themeFill="background1"/>
              <w:bidi/>
              <w:spacing w:after="0" w:line="240" w:lineRule="auto"/>
              <w:ind w:left="249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610" type="#_x0000_t75" style="width:66.25pt;height:20.75pt" o:ole="">
                  <v:imagedata r:id="rId52" o:title=""/>
                </v:shape>
                <w:control r:id="rId205" w:name="OptionButton1136211" w:shapeid="_x0000_i1610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12" type="#_x0000_t75" style="width:46.65pt;height:20.75pt" o:ole="">
                  <v:imagedata r:id="rId57" o:title=""/>
                </v:shape>
                <w:control r:id="rId206" w:name="OptionButton2136211" w:shapeid="_x0000_i1612"/>
              </w:object>
            </w:r>
          </w:p>
        </w:tc>
      </w:tr>
      <w:tr w:rsidR="00DF5EE7" w:rsidRPr="002E5E86" w:rsidTr="009A03AC">
        <w:trPr>
          <w:trHeight w:val="813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DF5EE7" w:rsidRPr="002E5E86" w:rsidRDefault="00DF5EE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79" w:type="dxa"/>
            <w:gridSpan w:val="2"/>
            <w:shd w:val="clear" w:color="auto" w:fill="auto"/>
            <w:vAlign w:val="center"/>
          </w:tcPr>
          <w:p w:rsidR="00DF5EE7" w:rsidRPr="002E5E86" w:rsidRDefault="00DF5EE7" w:rsidP="00DF5EE7">
            <w:p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</w:t>
            </w:r>
          </w:p>
          <w:p w:rsidR="00DF5EE7" w:rsidRPr="00B50A25" w:rsidRDefault="00DF5EE7" w:rsidP="00324731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bidi/>
              <w:spacing w:after="0" w:line="240" w:lineRule="auto"/>
              <w:ind w:left="249" w:hanging="249"/>
              <w:rPr>
                <w:rFonts w:ascii="Sakkal Majalla" w:hAnsi="Sakkal Majalla" w:cs="Sakkal Majalla"/>
                <w:b/>
                <w:bCs/>
              </w:rPr>
            </w:pP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نرجو تحديد عدد الأبحاث المنشورة. 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   </w:t>
            </w:r>
            <w:r w:rsidR="00324731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    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  </w:t>
            </w: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</w:t>
            </w: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Please provide the </w:t>
            </w:r>
            <w:r w:rsidR="00324731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number</w:t>
            </w: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of published papers</w:t>
            </w:r>
          </w:p>
          <w:p w:rsidR="00DF5EE7" w:rsidRPr="002E5E86" w:rsidRDefault="00DF5EE7" w:rsidP="00B50A25">
            <w:p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F5EE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</w:tcPr>
          <w:p w:rsidR="00DF5EE7" w:rsidRPr="002E5E86" w:rsidRDefault="00DF5EE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79" w:type="dxa"/>
            <w:gridSpan w:val="2"/>
            <w:shd w:val="clear" w:color="auto" w:fill="auto"/>
            <w:vAlign w:val="center"/>
          </w:tcPr>
          <w:p w:rsidR="00DF5EE7" w:rsidRPr="00B7093F" w:rsidRDefault="00DF5EE7" w:rsidP="00B7093F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ind w:left="249" w:hanging="249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نرجو إرفاق رابط النشر.</w:t>
            </w:r>
            <w:r w:rsidRPr="00DE7849">
              <w:rPr>
                <w:rFonts w:ascii="Sakkal Majalla" w:hAnsi="Sakkal Majalla" w:cs="Sakkal Majalla"/>
                <w:b/>
                <w:bCs/>
              </w:rPr>
              <w:t>Please provide the publication link.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                       </w:t>
            </w:r>
            <w:r w:rsidRPr="00DE7849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E7849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</w:t>
            </w:r>
            <w:r w:rsidRPr="00B7093F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</w:p>
        </w:tc>
      </w:tr>
      <w:tr w:rsidR="00F37F57" w:rsidRPr="002E5E86" w:rsidTr="000C4EC5">
        <w:trPr>
          <w:trHeight w:val="416"/>
        </w:trPr>
        <w:tc>
          <w:tcPr>
            <w:tcW w:w="9295" w:type="dxa"/>
            <w:gridSpan w:val="3"/>
            <w:shd w:val="clear" w:color="auto" w:fill="DBE5F1" w:themeFill="accent1" w:themeFillTint="33"/>
            <w:vAlign w:val="center"/>
          </w:tcPr>
          <w:p w:rsidR="00F37F57" w:rsidRPr="005A3602" w:rsidRDefault="00F37F57" w:rsidP="000C4EC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الوضع الأكاديمي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Academic Status</w: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 w:val="restart"/>
            <w:shd w:val="clear" w:color="auto" w:fill="DBE5F1" w:themeFill="accent1" w:themeFillTint="33"/>
            <w:vAlign w:val="center"/>
          </w:tcPr>
          <w:p w:rsidR="00F112D7" w:rsidRDefault="00F112D7" w:rsidP="004B7D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112D7" w:rsidRDefault="00F112D7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112D7" w:rsidRDefault="00F112D7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5E10AA" w:rsidRDefault="00B7093F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</w:p>
          <w:p w:rsidR="00F112D7" w:rsidRDefault="00F112D7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14" type="#_x0000_t75" style="width:10.35pt;height:14.4pt" o:ole="">
                  <v:imagedata r:id="rId207" o:title=""/>
                </v:shape>
                <w:control r:id="rId208" w:name="OptionButton9" w:shapeid="_x0000_i1614"/>
              </w:objec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طالب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بكالوريوس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منتظم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جامعة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الملك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سعود</w:t>
            </w:r>
          </w:p>
          <w:p w:rsidR="005E10AA" w:rsidRDefault="00A43738" w:rsidP="00A43738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Bachelor KSU s</w:t>
            </w:r>
            <w:r w:rsidR="00F112D7" w:rsidRPr="00F112D7">
              <w:rPr>
                <w:rFonts w:ascii="Sakkal Majalla" w:hAnsi="Sakkal Majalla" w:cs="Sakkal Majalla"/>
                <w:b/>
                <w:bCs/>
              </w:rPr>
              <w:t>tudent</w:t>
            </w:r>
          </w:p>
          <w:p w:rsid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  <w:p w:rsid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  <w:p w:rsid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  <w:p w:rsidR="005E10AA" w:rsidRP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5A3602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5A3602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5A360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  <w:lang w:bidi="ar-AE"/>
              </w:rPr>
              <w:t>Univ. ID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  <w:lang w:bidi="ar-AE"/>
              </w:rPr>
            </w:pPr>
          </w:p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noProof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noProof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noProof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5A3602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                    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099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المستوى الدراسي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       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  <w:shd w:val="clear" w:color="auto" w:fill="auto"/>
            <w:vAlign w:val="center"/>
          </w:tcPr>
          <w:p w:rsidR="00F37F57" w:rsidRPr="00155654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15565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F37F57" w:rsidRPr="00155654" w:rsidRDefault="00F37F57" w:rsidP="005A3602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155654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3580" w:type="dxa"/>
            <w:shd w:val="clear" w:color="auto" w:fill="auto"/>
          </w:tcPr>
          <w:p w:rsidR="00F37F57" w:rsidRPr="00155654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  <w:shd w:val="clear" w:color="auto" w:fill="auto"/>
            <w:vAlign w:val="center"/>
          </w:tcPr>
          <w:p w:rsidR="00F37F57" w:rsidRPr="00155654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155654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F37F57" w:rsidRPr="00155654" w:rsidRDefault="00F37F57" w:rsidP="005A3602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155654">
              <w:rPr>
                <w:rFonts w:ascii="Sakkal Majalla" w:hAnsi="Sakkal Majalla" w:cs="Sakkal Majalla"/>
                <w:b/>
                <w:bCs/>
                <w:lang w:bidi="ar-AE"/>
              </w:rPr>
              <w:t xml:space="preserve">Expected graduation date  </w:t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9A03AC" w:rsidRDefault="009A03AC" w:rsidP="005A360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/            / </w:t>
            </w:r>
            <w:r w:rsidR="00F37F57" w:rsidRPr="0015565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F37F57" w:rsidRPr="00155654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F37F57" w:rsidRPr="00155654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</w:t>
            </w:r>
          </w:p>
          <w:p w:rsidR="00F37F57" w:rsidRPr="00155654" w:rsidRDefault="00F37F57" w:rsidP="009A03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5565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(الموافق              /            /  </w:t>
            </w:r>
            <w:r w:rsidRPr="00155654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15565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 w:val="restart"/>
            <w:shd w:val="clear" w:color="auto" w:fill="DBE5F1" w:themeFill="accent1" w:themeFillTint="33"/>
            <w:vAlign w:val="center"/>
          </w:tcPr>
          <w:p w:rsidR="00F112D7" w:rsidRDefault="00F112D7" w:rsidP="004B7DB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112D7" w:rsidRDefault="00F112D7" w:rsidP="004B7DB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16" type="#_x0000_t75" style="width:10.35pt;height:14.4pt" o:ole="">
                  <v:imagedata r:id="rId207" o:title=""/>
                </v:shape>
                <w:control r:id="rId209" w:name="OptionButton91" w:shapeid="_x0000_i1616"/>
              </w:objec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طالب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خريج</w:t>
            </w:r>
          </w:p>
          <w:p w:rsidR="00F37F57" w:rsidRPr="002E5E86" w:rsidRDefault="00F112D7" w:rsidP="00F112D7">
            <w:pPr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/>
                <w:b/>
                <w:bCs/>
              </w:rPr>
              <w:t>Graduate Student</w:t>
            </w:r>
          </w:p>
        </w:tc>
        <w:tc>
          <w:tcPr>
            <w:tcW w:w="3099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الجامعة المتخرج منها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>Graduated University</w:t>
            </w:r>
          </w:p>
        </w:tc>
        <w:tc>
          <w:tcPr>
            <w:tcW w:w="3580" w:type="dxa"/>
          </w:tcPr>
          <w:p w:rsidR="00453D62" w:rsidRPr="00453D62" w:rsidRDefault="00453D62" w:rsidP="00FD413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:rsidR="00FD413B" w:rsidRDefault="00FD413B" w:rsidP="00453D6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18" type="#_x0000_t75" style="width:108.3pt;height:20.15pt" o:ole="">
                  <v:imagedata r:id="rId210" o:title=""/>
                </v:shape>
                <w:control r:id="rId211" w:name="OptionButton18" w:shapeid="_x0000_i1618"/>
              </w:object>
            </w:r>
          </w:p>
          <w:p w:rsidR="00F37F57" w:rsidRPr="002E5E86" w:rsidRDefault="00FD413B" w:rsidP="00FD413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20" type="#_x0000_t75" style="width:108.3pt;height:20.15pt" o:ole="">
                  <v:imagedata r:id="rId212" o:title=""/>
                </v:shape>
                <w:control r:id="rId213" w:name="OptionButton19" w:shapeid="_x0000_i1620"/>
              </w:objec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F44241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3580" w:type="dxa"/>
          </w:tcPr>
          <w:p w:rsidR="00FD413B" w:rsidRPr="002E5E86" w:rsidRDefault="00FD413B" w:rsidP="00FD413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            </w:t>
            </w:r>
            <w:r w:rsidR="00F44241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7559A5">
        <w:trPr>
          <w:trHeight w:val="419"/>
        </w:trPr>
        <w:tc>
          <w:tcPr>
            <w:tcW w:w="9295" w:type="dxa"/>
            <w:gridSpan w:val="3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نوع المشاركة البحثية </w:t>
            </w:r>
            <w:r w:rsidR="00DD34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Type of Research Participation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</w:tc>
      </w:tr>
      <w:tr w:rsidR="00F37F57" w:rsidRPr="002E5E86" w:rsidTr="009A03AC">
        <w:trPr>
          <w:trHeight w:val="419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مساعد باحث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>Research Assistant</w:t>
            </w:r>
          </w:p>
        </w:tc>
        <w:tc>
          <w:tcPr>
            <w:tcW w:w="6679" w:type="dxa"/>
            <w:gridSpan w:val="2"/>
          </w:tcPr>
          <w:p w:rsidR="00F37F57" w:rsidRPr="00073D68" w:rsidRDefault="00F37F57" w:rsidP="007559A5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</w:p>
          <w:p w:rsidR="00F37F57" w:rsidRPr="002E5E86" w:rsidRDefault="00E27434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622" type="#_x0000_t75" style="width:66.25pt;height:20.75pt" o:ole="">
                  <v:imagedata r:id="rId52" o:title=""/>
                </v:shape>
                <w:control r:id="rId214" w:name="OptionButton11362111" w:shapeid="_x0000_i1622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24" type="#_x0000_t75" style="width:46.65pt;height:20.75pt" o:ole="">
                  <v:imagedata r:id="rId57" o:title=""/>
                </v:shape>
                <w:control r:id="rId215" w:name="OptionButton21362111" w:shapeid="_x0000_i1624"/>
              </w:object>
            </w:r>
          </w:p>
        </w:tc>
      </w:tr>
      <w:tr w:rsidR="00F37F57" w:rsidRPr="002E5E86" w:rsidTr="009A03AC">
        <w:trPr>
          <w:trHeight w:val="419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مؤلف مشارك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>Co-</w:t>
            </w:r>
            <w:r w:rsidR="00E84D8F" w:rsidRPr="002E5E86">
              <w:rPr>
                <w:rFonts w:ascii="Sakkal Majalla" w:hAnsi="Sakkal Majalla" w:cs="Sakkal Majalla"/>
                <w:b/>
                <w:bCs/>
              </w:rPr>
              <w:t>Investigator</w:t>
            </w:r>
          </w:p>
        </w:tc>
        <w:tc>
          <w:tcPr>
            <w:tcW w:w="6679" w:type="dxa"/>
            <w:gridSpan w:val="2"/>
          </w:tcPr>
          <w:p w:rsidR="00F37F57" w:rsidRPr="00073D68" w:rsidRDefault="00F37F57" w:rsidP="007559A5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</w:p>
          <w:p w:rsidR="00F37F57" w:rsidRPr="002E5E86" w:rsidRDefault="00E27434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626" type="#_x0000_t75" style="width:66.25pt;height:20.75pt" o:ole="">
                  <v:imagedata r:id="rId52" o:title=""/>
                </v:shape>
                <w:control r:id="rId216" w:name="OptionButton11362112" w:shapeid="_x0000_i1626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28" type="#_x0000_t75" style="width:46.65pt;height:20.75pt" o:ole="">
                  <v:imagedata r:id="rId57" o:title=""/>
                </v:shape>
                <w:control r:id="rId217" w:name="OptionButton21362112" w:shapeid="_x0000_i1628"/>
              </w:object>
            </w:r>
          </w:p>
        </w:tc>
      </w:tr>
      <w:tr w:rsidR="00F37F57" w:rsidRPr="002E5E86" w:rsidTr="00DB0D85">
        <w:trPr>
          <w:trHeight w:val="416"/>
        </w:trPr>
        <w:tc>
          <w:tcPr>
            <w:tcW w:w="9295" w:type="dxa"/>
            <w:gridSpan w:val="3"/>
            <w:shd w:val="clear" w:color="auto" w:fill="DBE5F1" w:themeFill="accent1" w:themeFillTint="33"/>
            <w:vAlign w:val="center"/>
          </w:tcPr>
          <w:p w:rsidR="00F37F57" w:rsidRPr="002E5E86" w:rsidRDefault="00DD3402" w:rsidP="00DB0D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</w:t>
            </w:r>
            <w:r w:rsidR="00F37F57"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تواصل    </w:t>
            </w:r>
            <w:r w:rsidR="005207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="00F37F57"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F37F57" w:rsidRPr="005A36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Contact</w:t>
            </w:r>
          </w:p>
        </w:tc>
      </w:tr>
      <w:tr w:rsidR="00155654" w:rsidRPr="002E5E86" w:rsidTr="009A03AC">
        <w:trPr>
          <w:trHeight w:val="142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155654" w:rsidRPr="002E5E86" w:rsidRDefault="00155654" w:rsidP="001A661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79" w:type="dxa"/>
            <w:gridSpan w:val="2"/>
            <w:vAlign w:val="center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0" type="#_x0000_t75" style="width:25.35pt;height:20.75pt" o:ole="">
                  <v:imagedata r:id="rId61" o:title=""/>
                </v:shape>
                <w:control r:id="rId218" w:name="TextBox11011119" w:shapeid="_x0000_i163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2" type="#_x0000_t75" style="width:25.35pt;height:20.75pt" o:ole="">
                  <v:imagedata r:id="rId61" o:title=""/>
                </v:shape>
                <w:control r:id="rId219" w:name="TextBox1101125" w:shapeid="_x0000_i163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4" type="#_x0000_t75" style="width:25.35pt;height:20.75pt" o:ole="">
                  <v:imagedata r:id="rId61" o:title=""/>
                </v:shape>
                <w:control r:id="rId220" w:name="TextBox1101135" w:shapeid="_x0000_i163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6" type="#_x0000_t75" style="width:25.35pt;height:20.75pt" o:ole="">
                  <v:imagedata r:id="rId61" o:title=""/>
                </v:shape>
                <w:control r:id="rId221" w:name="TextBox1101145" w:shapeid="_x0000_i163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8" type="#_x0000_t75" style="width:25.35pt;height:20.75pt" o:ole="">
                  <v:imagedata r:id="rId61" o:title=""/>
                </v:shape>
                <w:control r:id="rId222" w:name="TextBox1101155" w:shapeid="_x0000_i163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0" type="#_x0000_t75" style="width:25.35pt;height:20.75pt" o:ole="">
                  <v:imagedata r:id="rId61" o:title=""/>
                </v:shape>
                <w:control r:id="rId223" w:name="TextBox1101165" w:shapeid="_x0000_i164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2" type="#_x0000_t75" style="width:25.35pt;height:20.75pt" o:ole="">
                  <v:imagedata r:id="rId61" o:title=""/>
                </v:shape>
                <w:control r:id="rId224" w:name="TextBox1101175" w:shapeid="_x0000_i164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4" type="#_x0000_t75" style="width:25.35pt;height:20.75pt" o:ole="">
                  <v:imagedata r:id="rId61" o:title=""/>
                </v:shape>
                <w:control r:id="rId225" w:name="TextBox1101185" w:shapeid="_x0000_i164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6" type="#_x0000_t75" style="width:25.35pt;height:20.75pt" o:ole="">
                  <v:imagedata r:id="rId61" o:title=""/>
                </v:shape>
                <w:control r:id="rId226" w:name="TextBox1101195" w:shapeid="_x0000_i164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8" type="#_x0000_t75" style="width:25.35pt;height:20.75pt" o:ole="">
                  <v:imagedata r:id="rId61" o:title=""/>
                </v:shape>
                <w:control r:id="rId227" w:name="TextBox11011105" w:shapeid="_x0000_i1648"/>
              </w:object>
            </w:r>
          </w:p>
        </w:tc>
      </w:tr>
      <w:tr w:rsidR="00155654" w:rsidRPr="002E5E86" w:rsidTr="009A03AC">
        <w:trPr>
          <w:trHeight w:val="322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155654" w:rsidRPr="002E5E86" w:rsidRDefault="00155654" w:rsidP="001A661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</w:p>
        </w:tc>
        <w:tc>
          <w:tcPr>
            <w:tcW w:w="6679" w:type="dxa"/>
            <w:gridSpan w:val="2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0" type="#_x0000_t75" style="width:25.35pt;height:20.75pt" o:ole="">
                  <v:imagedata r:id="rId61" o:title=""/>
                </v:shape>
                <w:control r:id="rId228" w:name="TextBox11011118" w:shapeid="_x0000_i165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2" type="#_x0000_t75" style="width:25.35pt;height:20.75pt" o:ole="">
                  <v:imagedata r:id="rId61" o:title=""/>
                </v:shape>
                <w:control r:id="rId229" w:name="TextBox11011125" w:shapeid="_x0000_i165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4" type="#_x0000_t75" style="width:25.35pt;height:20.75pt" o:ole="">
                  <v:imagedata r:id="rId61" o:title=""/>
                </v:shape>
                <w:control r:id="rId230" w:name="TextBox11011135" w:shapeid="_x0000_i165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6" type="#_x0000_t75" style="width:25.35pt;height:20.75pt" o:ole="">
                  <v:imagedata r:id="rId61" o:title=""/>
                </v:shape>
                <w:control r:id="rId231" w:name="TextBox11011145" w:shapeid="_x0000_i165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8" type="#_x0000_t75" style="width:25.35pt;height:20.75pt" o:ole="">
                  <v:imagedata r:id="rId61" o:title=""/>
                </v:shape>
                <w:control r:id="rId232" w:name="TextBox11011155" w:shapeid="_x0000_i165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0" type="#_x0000_t75" style="width:25.35pt;height:20.75pt" o:ole="">
                  <v:imagedata r:id="rId61" o:title=""/>
                </v:shape>
                <w:control r:id="rId233" w:name="TextBox11011165" w:shapeid="_x0000_i166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2" type="#_x0000_t75" style="width:25.35pt;height:20.75pt" o:ole="">
                  <v:imagedata r:id="rId61" o:title=""/>
                </v:shape>
                <w:control r:id="rId234" w:name="TextBox11011175" w:shapeid="_x0000_i166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4" type="#_x0000_t75" style="width:25.35pt;height:20.75pt" o:ole="">
                  <v:imagedata r:id="rId61" o:title=""/>
                </v:shape>
                <w:control r:id="rId235" w:name="TextBox11011185" w:shapeid="_x0000_i166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6" type="#_x0000_t75" style="width:25.35pt;height:20.75pt" o:ole="">
                  <v:imagedata r:id="rId61" o:title=""/>
                </v:shape>
                <w:control r:id="rId236" w:name="TextBox11011195" w:shapeid="_x0000_i16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8" type="#_x0000_t75" style="width:25.35pt;height:20.75pt" o:ole="">
                  <v:imagedata r:id="rId61" o:title=""/>
                </v:shape>
                <w:control r:id="rId237" w:name="TextBox11011205" w:shapeid="_x0000_i1668"/>
              </w:object>
            </w:r>
          </w:p>
        </w:tc>
      </w:tr>
      <w:tr w:rsidR="00F37F57" w:rsidRPr="002E5E86" w:rsidTr="009A03AC">
        <w:trPr>
          <w:trHeight w:val="419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1A661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</w:p>
        </w:tc>
        <w:tc>
          <w:tcPr>
            <w:tcW w:w="6679" w:type="dxa"/>
            <w:gridSpan w:val="2"/>
            <w:vAlign w:val="center"/>
          </w:tcPr>
          <w:p w:rsidR="00F37F57" w:rsidRPr="002E5E86" w:rsidRDefault="00F37F57" w:rsidP="00DB0D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1F60EA" w:rsidRPr="001F60EA" w:rsidRDefault="001F60EA" w:rsidP="007559A5">
      <w:pPr>
        <w:bidi/>
        <w:rPr>
          <w:rtl/>
        </w:rPr>
      </w:pPr>
    </w:p>
    <w:p w:rsidR="001F60EA" w:rsidRDefault="001F60EA" w:rsidP="007559A5">
      <w:pPr>
        <w:bidi/>
      </w:pPr>
    </w:p>
    <w:p w:rsidR="00BE6993" w:rsidRDefault="00BE6993" w:rsidP="00BE6993">
      <w:pPr>
        <w:bidi/>
      </w:pPr>
    </w:p>
    <w:p w:rsidR="00F112D7" w:rsidRDefault="00F112D7" w:rsidP="00F112D7">
      <w:pPr>
        <w:bidi/>
      </w:pPr>
    </w:p>
    <w:p w:rsidR="00F112D7" w:rsidRDefault="00F112D7" w:rsidP="00F112D7">
      <w:pPr>
        <w:bidi/>
      </w:pPr>
    </w:p>
    <w:p w:rsidR="00F112D7" w:rsidRDefault="00F112D7" w:rsidP="00F112D7">
      <w:pPr>
        <w:bidi/>
      </w:pPr>
    </w:p>
    <w:p w:rsidR="00F112D7" w:rsidRDefault="00F112D7" w:rsidP="00F112D7">
      <w:pPr>
        <w:bidi/>
      </w:pPr>
    </w:p>
    <w:p w:rsidR="00F112D7" w:rsidRDefault="00F112D7" w:rsidP="00F112D7">
      <w:pPr>
        <w:bidi/>
      </w:pPr>
    </w:p>
    <w:p w:rsidR="00F112D7" w:rsidRPr="001F60EA" w:rsidRDefault="00F112D7" w:rsidP="00F112D7">
      <w:pPr>
        <w:bidi/>
      </w:pPr>
    </w:p>
    <w:tbl>
      <w:tblPr>
        <w:bidiVisual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8"/>
      </w:tblGrid>
      <w:tr w:rsidR="00BD7BC9" w:rsidRPr="00645943" w:rsidTr="00BD7BC9">
        <w:trPr>
          <w:trHeight w:hRule="exact" w:val="432"/>
        </w:trPr>
        <w:tc>
          <w:tcPr>
            <w:tcW w:w="963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BD7BC9" w:rsidRPr="00645943" w:rsidRDefault="00BD7BC9" w:rsidP="00BD7BC9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 xml:space="preserve">Research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Abstract</w:t>
            </w:r>
            <w:r w:rsidRPr="00645943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>*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ملخص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البحث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</w:t>
            </w:r>
          </w:p>
        </w:tc>
      </w:tr>
      <w:tr w:rsidR="00BD7BC9" w:rsidRPr="00645943" w:rsidTr="00BD7BC9">
        <w:trPr>
          <w:trHeight w:val="8634"/>
        </w:trPr>
        <w:tc>
          <w:tcPr>
            <w:tcW w:w="9630" w:type="dxa"/>
            <w:tcBorders>
              <w:top w:val="single" w:sz="12" w:space="0" w:color="auto"/>
            </w:tcBorders>
          </w:tcPr>
          <w:p w:rsidR="00BD7BC9" w:rsidRPr="007559A5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  <w:p w:rsidR="005F207D" w:rsidRPr="002E5E86" w:rsidRDefault="005F207D" w:rsidP="005F207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2E5E86">
              <w:rPr>
                <w:rFonts w:ascii="Sakkal Majalla" w:hAnsi="Sakkal Majalla" w:cs="Sakkal Majalla"/>
              </w:rPr>
              <w:t>Arabic</w:t>
            </w: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F207D" w:rsidRPr="00F70A94" w:rsidRDefault="005F207D" w:rsidP="005F207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70A94">
              <w:rPr>
                <w:rFonts w:ascii="Sakkal Majalla" w:hAnsi="Sakkal Majalla" w:cs="Sakkal Majalla"/>
              </w:rPr>
              <w:t>English</w:t>
            </w:r>
            <w:r w:rsidRPr="00F70A9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BD7BC9" w:rsidRPr="00645943" w:rsidRDefault="00BD7BC9" w:rsidP="005F207D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BD7BC9" w:rsidRPr="00645943" w:rsidTr="00BD7BC9">
        <w:trPr>
          <w:trHeight w:hRule="exact" w:val="418"/>
        </w:trPr>
        <w:tc>
          <w:tcPr>
            <w:tcW w:w="9630" w:type="dxa"/>
            <w:vAlign w:val="center"/>
          </w:tcPr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E930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930E8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* Not to exceed 350 words</w:t>
            </w:r>
            <w:r w:rsidRPr="00E930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930E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يتجاوز 350 كلمة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930E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    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</w:t>
            </w:r>
            <w:r w:rsidRPr="00E930E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                             </w:t>
            </w:r>
            <w:r w:rsidRPr="00E930E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*</w:t>
            </w:r>
          </w:p>
        </w:tc>
      </w:tr>
    </w:tbl>
    <w:p w:rsidR="00BD7BC9" w:rsidRDefault="00BD7BC9" w:rsidP="00BD7BC9">
      <w:pPr>
        <w:bidi/>
      </w:pPr>
    </w:p>
    <w:p w:rsidR="00BD7BC9" w:rsidRDefault="00BD7BC9" w:rsidP="00BD7BC9">
      <w:pPr>
        <w:bidi/>
      </w:pPr>
    </w:p>
    <w:p w:rsidR="00BE6993" w:rsidRDefault="00BE6993" w:rsidP="00BE6993">
      <w:pPr>
        <w:bidi/>
      </w:pPr>
    </w:p>
    <w:p w:rsidR="00724CA9" w:rsidRPr="00645943" w:rsidRDefault="00724CA9" w:rsidP="00132602">
      <w:pPr>
        <w:spacing w:after="0" w:line="240" w:lineRule="auto"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E837DB" w:rsidP="00993425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br w:type="page"/>
            </w:r>
            <w:r w:rsidR="0099342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Objectives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أهداف البحث            </w:t>
            </w:r>
            <w:r w:rsidR="001F75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  <w:r w:rsidR="00BC27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5232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</w:t>
            </w:r>
            <w:r w:rsidR="004C5B46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R="00E837DB" w:rsidRPr="00645943" w:rsidTr="005D1F6F">
        <w:trPr>
          <w:trHeight w:hRule="exact" w:val="3813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4B7C58" w:rsidRPr="00645943" w:rsidRDefault="004B7C58">
      <w:pPr>
        <w:bidi/>
        <w:rPr>
          <w:rtl/>
        </w:rPr>
      </w:pPr>
    </w:p>
    <w:p w:rsidR="00132602" w:rsidRPr="00645943" w:rsidRDefault="00132602" w:rsidP="00132602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B16031" w:rsidP="00B16031">
            <w:pPr>
              <w:spacing w:after="0"/>
              <w:ind w:right="162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Literature </w:t>
            </w:r>
            <w:r w:rsidR="00316D6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Revie</w:t>
            </w:r>
            <w:r w:rsidR="00316D64"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>w</w:t>
            </w:r>
            <w:r w:rsidR="00CF7951" w:rsidRPr="00CF79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أدبيات البحث</w:t>
            </w:r>
            <w:r w:rsidR="00E837DB" w:rsidRPr="00CF795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            </w:t>
            </w:r>
            <w:r w:rsidR="00CF795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</w:t>
            </w:r>
            <w:r w:rsidR="00E837DB" w:rsidRPr="00CF795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               </w:t>
            </w:r>
          </w:p>
        </w:tc>
      </w:tr>
      <w:tr w:rsidR="00E837DB" w:rsidRPr="00645943" w:rsidTr="00D2343D">
        <w:trPr>
          <w:trHeight w:hRule="exact" w:val="4977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61383" w:rsidRDefault="00261383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61383" w:rsidRPr="00645943" w:rsidRDefault="00261383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7229CE" w:rsidRDefault="007229CE" w:rsidP="007229CE">
      <w:pPr>
        <w:bidi/>
      </w:pPr>
    </w:p>
    <w:p w:rsidR="00BE6993" w:rsidRPr="00645943" w:rsidRDefault="00BE6993" w:rsidP="00BE6993">
      <w:pPr>
        <w:bidi/>
      </w:pPr>
    </w:p>
    <w:tbl>
      <w:tblPr>
        <w:bidiVisual/>
        <w:tblW w:w="92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E837DB" w:rsidRPr="00645943" w:rsidTr="0080418A">
        <w:trPr>
          <w:trHeight w:hRule="exact" w:val="531"/>
        </w:trPr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B16031" w:rsidP="00B16031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837DB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Methodology</w:t>
            </w:r>
            <w:r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منهجية البحث</w:t>
            </w:r>
            <w:r w:rsidR="007C794B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CB5E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="002F18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D259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7C794B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E837DB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</w:t>
            </w:r>
          </w:p>
        </w:tc>
      </w:tr>
      <w:tr w:rsidR="00E837DB" w:rsidRPr="00645943" w:rsidTr="00685384">
        <w:trPr>
          <w:trHeight w:hRule="exact" w:val="4250"/>
        </w:trPr>
        <w:tc>
          <w:tcPr>
            <w:tcW w:w="92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CB5E45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4B7C58" w:rsidRPr="00645943" w:rsidRDefault="004B7C58">
      <w:pPr>
        <w:bidi/>
      </w:pPr>
    </w:p>
    <w:tbl>
      <w:tblPr>
        <w:bidiVisual/>
        <w:tblW w:w="929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7"/>
      </w:tblGrid>
      <w:tr w:rsidR="00E837DB" w:rsidRPr="00645943" w:rsidTr="00CB5E45">
        <w:trPr>
          <w:trHeight w:hRule="exact" w:val="516"/>
        </w:trPr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E42830" w:rsidP="00783DEF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E837DB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المراجع</w:t>
            </w:r>
            <w:r w:rsidR="00724CA9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</w:t>
            </w:r>
            <w:r w:rsidR="00783DE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</w:t>
            </w:r>
            <w:r w:rsidR="007C794B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</w:t>
            </w:r>
            <w:r w:rsidR="00E837DB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E837DB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References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</w:p>
        </w:tc>
      </w:tr>
      <w:tr w:rsidR="00E837DB" w:rsidRPr="00645943" w:rsidTr="0007348E">
        <w:trPr>
          <w:trHeight w:hRule="exact" w:val="5501"/>
        </w:trPr>
        <w:tc>
          <w:tcPr>
            <w:tcW w:w="92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BD7BC9" w:rsidRDefault="00BD7BC9" w:rsidP="005D1F6F">
      <w:pPr>
        <w:spacing w:after="0"/>
        <w:rPr>
          <w:rFonts w:asciiTheme="majorBidi" w:hAnsiTheme="majorBidi" w:cstheme="majorBidi"/>
          <w:sz w:val="28"/>
          <w:szCs w:val="28"/>
        </w:rPr>
      </w:pPr>
    </w:p>
    <w:p w:rsidR="00BE6993" w:rsidRDefault="00BE6993" w:rsidP="005D1F6F">
      <w:pPr>
        <w:spacing w:after="0"/>
        <w:rPr>
          <w:rFonts w:asciiTheme="majorBidi" w:hAnsiTheme="majorBidi" w:cstheme="majorBidi"/>
          <w:sz w:val="28"/>
          <w:szCs w:val="28"/>
        </w:rPr>
      </w:pPr>
    </w:p>
    <w:tbl>
      <w:tblPr>
        <w:bidiVisual/>
        <w:tblW w:w="929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610"/>
        <w:gridCol w:w="2727"/>
      </w:tblGrid>
      <w:tr w:rsidR="000B6552" w:rsidRPr="00673305" w:rsidTr="00252545">
        <w:trPr>
          <w:trHeight w:hRule="exact" w:val="327"/>
        </w:trPr>
        <w:tc>
          <w:tcPr>
            <w:tcW w:w="9297" w:type="dxa"/>
            <w:gridSpan w:val="3"/>
            <w:tcBorders>
              <w:bottom w:val="single" w:sz="12" w:space="0" w:color="auto"/>
            </w:tcBorders>
            <w:shd w:val="clear" w:color="auto" w:fill="B8CCE4"/>
            <w:vAlign w:val="center"/>
          </w:tcPr>
          <w:p w:rsidR="000B6552" w:rsidRPr="00673305" w:rsidRDefault="000B6552" w:rsidP="00BD14D1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  <w:r w:rsidRPr="00673305">
              <w:rPr>
                <w:rFonts w:ascii="Sakkal Majalla" w:hAnsi="Sakkal Majalla" w:cs="Sakkal Majalla"/>
              </w:rPr>
              <w:br w:type="page"/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الميزانية المقترحة*</w:t>
            </w:r>
            <w:r w:rsidRPr="0067330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 </w:t>
            </w:r>
            <w:r w:rsidRPr="00673305">
              <w:rPr>
                <w:rFonts w:ascii="Sakkal Majalla" w:hAnsi="Sakkal Majalla" w:cs="Sakkal Majalla"/>
                <w:sz w:val="28"/>
                <w:szCs w:val="28"/>
              </w:rPr>
              <w:t xml:space="preserve">   </w:t>
            </w:r>
            <w:r w:rsidR="00316D64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</w:t>
            </w:r>
            <w:r w:rsidR="001E6B6B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</w:t>
            </w:r>
            <w:r w:rsidR="007C794B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            </w:t>
            </w:r>
            <w:r w:rsidR="007C794B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Proposed Budget*</w:t>
            </w:r>
          </w:p>
        </w:tc>
      </w:tr>
      <w:tr w:rsidR="00036957" w:rsidRPr="00673305" w:rsidTr="00B24371">
        <w:trPr>
          <w:trHeight w:hRule="exact" w:val="659"/>
        </w:trPr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D5697" w:rsidRPr="00673305" w:rsidRDefault="005D5697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تفصيل الميزانية</w:t>
            </w:r>
          </w:p>
          <w:p w:rsidR="00036957" w:rsidRPr="00673305" w:rsidRDefault="005D5697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>Budget Details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36957" w:rsidRPr="00673305" w:rsidRDefault="00036957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المبلغ المطلوب (ريال)</w:t>
            </w:r>
          </w:p>
          <w:p w:rsidR="00036957" w:rsidRPr="00673305" w:rsidRDefault="00036957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>Required Amount</w:t>
            </w:r>
            <w:r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  <w:tc>
          <w:tcPr>
            <w:tcW w:w="27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36957" w:rsidRPr="00673305" w:rsidRDefault="00036957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اعتماد الصرف</w:t>
            </w:r>
          </w:p>
          <w:p w:rsidR="00036957" w:rsidRPr="00673305" w:rsidRDefault="001E6B6B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>U</w:t>
            </w:r>
            <w:r w:rsidR="00036957" w:rsidRPr="00673305">
              <w:rPr>
                <w:rFonts w:ascii="Sakkal Majalla" w:hAnsi="Sakkal Majalla" w:cs="Sakkal Majalla"/>
                <w:b/>
                <w:bCs/>
              </w:rPr>
              <w:t>RSP Approval</w:t>
            </w:r>
          </w:p>
        </w:tc>
      </w:tr>
      <w:tr w:rsidR="00036957" w:rsidRPr="00673305" w:rsidTr="0080418A">
        <w:trPr>
          <w:trHeight w:hRule="exact" w:val="380"/>
        </w:trPr>
        <w:tc>
          <w:tcPr>
            <w:tcW w:w="929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36957" w:rsidRPr="00673305" w:rsidRDefault="00DF4FAA" w:rsidP="00E6576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أولاً: م</w:t>
            </w:r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كافأة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الطالب/ة</w:t>
            </w:r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36382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67330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</w:t>
            </w:r>
            <w:r w:rsidR="008A4B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15C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</w:t>
            </w:r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First: Student’s Incentive </w:t>
            </w:r>
          </w:p>
        </w:tc>
      </w:tr>
      <w:tr w:rsidR="00036957" w:rsidRPr="00673305" w:rsidTr="007B6A8D">
        <w:trPr>
          <w:trHeight w:hRule="exact" w:val="425"/>
        </w:trPr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6957" w:rsidRPr="00673305" w:rsidRDefault="00036957" w:rsidP="00685E24">
            <w:pPr>
              <w:bidi/>
              <w:spacing w:after="0" w:line="240" w:lineRule="auto"/>
              <w:rPr>
                <w:rFonts w:ascii="Sakkal Majalla" w:hAnsi="Sakkal Majalla" w:cs="Sakkal Majalla"/>
                <w:lang w:val="en-GB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الطلبة الباحثون</w:t>
            </w:r>
            <w:r w:rsidR="00D14045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D2343D" w:rsidRPr="00673305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="00F96F0F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="00D2343D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D14045" w:rsidRPr="00673305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D14045" w:rsidRPr="00673305">
              <w:rPr>
                <w:rFonts w:ascii="Sakkal Majalla" w:hAnsi="Sakkal Majalla" w:cs="Sakkal Majalla"/>
                <w:b/>
                <w:bCs/>
              </w:rPr>
              <w:t>Student Investigators</w:t>
            </w:r>
          </w:p>
        </w:tc>
        <w:tc>
          <w:tcPr>
            <w:tcW w:w="2610" w:type="dxa"/>
            <w:tcBorders>
              <w:bottom w:val="single" w:sz="12" w:space="0" w:color="auto"/>
            </w:tcBorders>
            <w:vAlign w:val="center"/>
          </w:tcPr>
          <w:p w:rsidR="00036957" w:rsidRPr="00673305" w:rsidRDefault="006A2E4C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ريال</w:t>
            </w:r>
            <w:r w:rsidR="00F53322" w:rsidRPr="00673305">
              <w:rPr>
                <w:rFonts w:ascii="Sakkal Majalla" w:hAnsi="Sakkal Majalla" w:cs="Sakkal Majalla"/>
                <w:b/>
                <w:bCs/>
              </w:rPr>
              <w:t>3,000</w:t>
            </w:r>
            <w:r w:rsidR="00036957" w:rsidRPr="00673305">
              <w:rPr>
                <w:rFonts w:ascii="Sakkal Majalla" w:hAnsi="Sakkal Majalla" w:cs="Sakkal Majalla"/>
                <w:rtl/>
              </w:rPr>
              <w:t xml:space="preserve"> </w:t>
            </w:r>
          </w:p>
        </w:tc>
        <w:tc>
          <w:tcPr>
            <w:tcW w:w="2727" w:type="dxa"/>
            <w:tcBorders>
              <w:bottom w:val="single" w:sz="12" w:space="0" w:color="auto"/>
            </w:tcBorders>
            <w:vAlign w:val="center"/>
          </w:tcPr>
          <w:p w:rsidR="00036957" w:rsidRPr="00673305" w:rsidRDefault="00036957" w:rsidP="008A4B7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معتمدة</w:t>
            </w:r>
            <w:r w:rsidR="00C15C57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="00F96F0F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</w:t>
            </w:r>
            <w:r w:rsidR="000B791F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  <w:r w:rsidR="00C15C57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C50A93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1A6610" w:rsidRPr="00673305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>Certified</w:t>
            </w:r>
          </w:p>
        </w:tc>
      </w:tr>
      <w:tr w:rsidR="00036957" w:rsidRPr="00673305" w:rsidTr="008731CC">
        <w:trPr>
          <w:trHeight w:hRule="exact" w:val="419"/>
        </w:trPr>
        <w:tc>
          <w:tcPr>
            <w:tcW w:w="929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36957" w:rsidRPr="00673305" w:rsidRDefault="00036957" w:rsidP="00020317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ثانياً: </w:t>
            </w:r>
            <w:r w:rsidR="00DF4FAA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بنود الميزانية</w:t>
            </w:r>
            <w:r w:rsidR="00BB5BE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،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7</w:t>
            </w:r>
            <w:r w:rsidR="00A4373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, 000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ريال</w:t>
            </w:r>
            <w:r w:rsidR="006E62C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02031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FC12EA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 w:rsidR="008976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4C042E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4C042E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67330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             </w:t>
            </w:r>
            <w:r w:rsid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67330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4C042E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8976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Second: </w:t>
            </w:r>
            <w:r w:rsidR="008976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Budget Items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 SR 7,000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F4FAA" w:rsidRPr="00673305" w:rsidTr="007B6A8D">
        <w:trPr>
          <w:trHeight w:hRule="exact" w:val="398"/>
        </w:trPr>
        <w:tc>
          <w:tcPr>
            <w:tcW w:w="929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4FAA" w:rsidRPr="00673305" w:rsidRDefault="0089767F" w:rsidP="00B80CD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أ.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A43738" w:rsidRPr="00673305">
              <w:rPr>
                <w:rFonts w:ascii="Sakkal Majalla" w:hAnsi="Sakkal Majalla" w:cs="Sakkal Majalla" w:hint="cs"/>
                <w:b/>
                <w:bCs/>
                <w:shd w:val="clear" w:color="auto" w:fill="F2F2F2" w:themeFill="background1" w:themeFillShade="F2"/>
                <w:rtl/>
              </w:rPr>
              <w:t>المستلزمات</w:t>
            </w:r>
            <w:r w:rsidR="00A43738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</w:t>
            </w:r>
            <w:r w:rsidR="00A43738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>والمواد</w:t>
            </w:r>
            <w:r w:rsidR="001F442B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>،</w:t>
            </w:r>
            <w:r w:rsidR="00DF4FAA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60% </w:t>
            </w:r>
            <w:r w:rsidR="00DF4FAA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</w:t>
            </w:r>
            <w:r w:rsidR="008731CC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         </w:t>
            </w:r>
            <w:r w:rsidR="005F4CA0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 </w:t>
            </w:r>
            <w:r w:rsidR="00B80CD8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</w:t>
            </w:r>
            <w:r w:rsidR="00003666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</w:t>
            </w:r>
            <w:r w:rsidR="00016EB3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               </w:t>
            </w:r>
            <w:r w:rsidR="00BC47BC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      </w:t>
            </w:r>
            <w:r w:rsidR="00BF129D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</w:t>
            </w:r>
            <w:r w:rsidR="00003666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</w:t>
            </w:r>
            <w:r w:rsidR="00FC5793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</w:t>
            </w:r>
            <w:r w:rsidR="00FC5793">
              <w:rPr>
                <w:rFonts w:ascii="Sakkal Majalla" w:hAnsi="Sakkal Majalla" w:cs="Sakkal Majalla" w:hint="cs"/>
                <w:b/>
                <w:bCs/>
                <w:shd w:val="clear" w:color="auto" w:fill="F2F2F2" w:themeFill="background1" w:themeFillShade="F2"/>
                <w:rtl/>
              </w:rPr>
              <w:t xml:space="preserve"> </w:t>
            </w:r>
            <w:r w:rsidR="002C5B47" w:rsidRPr="00673305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="00DD3402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</w:t>
            </w:r>
            <w:r w:rsidR="004C042E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="00971B90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C15C57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="00DF4FAA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4C042E" w:rsidRPr="00673305">
              <w:rPr>
                <w:rFonts w:ascii="Sakkal Majalla" w:hAnsi="Sakkal Majalla" w:cs="Sakkal Majalla"/>
                <w:b/>
                <w:bCs/>
              </w:rPr>
              <w:t xml:space="preserve">A. </w:t>
            </w:r>
            <w:r w:rsidR="00DF4FAA" w:rsidRPr="00673305">
              <w:rPr>
                <w:rFonts w:ascii="Sakkal Majalla" w:hAnsi="Sakkal Majalla" w:cs="Sakkal Majalla"/>
                <w:b/>
                <w:bCs/>
              </w:rPr>
              <w:t>Expenses &amp; Supplies</w:t>
            </w:r>
            <w:r w:rsidR="001F442B" w:rsidRPr="00673305">
              <w:rPr>
                <w:rFonts w:ascii="Sakkal Majalla" w:hAnsi="Sakkal Majalla" w:cs="Sakkal Majalla"/>
                <w:b/>
                <w:bCs/>
              </w:rPr>
              <w:t>,</w:t>
            </w:r>
            <w:r w:rsidR="00DF4FAA" w:rsidRPr="00673305">
              <w:rPr>
                <w:rFonts w:ascii="Sakkal Majalla" w:hAnsi="Sakkal Majalla" w:cs="Sakkal Majalla"/>
                <w:b/>
                <w:bCs/>
              </w:rPr>
              <w:t xml:space="preserve"> 60%</w:t>
            </w:r>
          </w:p>
        </w:tc>
      </w:tr>
      <w:tr w:rsidR="00036957" w:rsidRPr="00673305" w:rsidTr="0080418A">
        <w:trPr>
          <w:trHeight w:hRule="exact" w:val="273"/>
        </w:trPr>
        <w:tc>
          <w:tcPr>
            <w:tcW w:w="396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36957" w:rsidRPr="00673305" w:rsidRDefault="009C6011" w:rsidP="009C6011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 xml:space="preserve">Application/ </w:t>
            </w:r>
            <w:r w:rsidR="00766FBD" w:rsidRPr="00673305">
              <w:rPr>
                <w:rFonts w:ascii="Sakkal Majalla" w:hAnsi="Sakkal Majalla" w:cs="Sakkal Majalla"/>
                <w:b/>
                <w:bCs/>
              </w:rPr>
              <w:t>Equipment’s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>/</w:t>
            </w:r>
            <w:r w:rsidR="001010AE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>Tools</w:t>
            </w:r>
            <w:r w:rsidR="0017092C" w:rsidRPr="00673305">
              <w:rPr>
                <w:rFonts w:ascii="Sakkal Majalla" w:hAnsi="Sakkal Majalla" w:cs="Sakkal Majalla"/>
                <w:b/>
                <w:bCs/>
                <w:rtl/>
              </w:rPr>
              <w:t>**</w:t>
            </w:r>
            <w:r w:rsidR="0017092C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64468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DF5B17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64468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</w:t>
            </w:r>
            <w:r w:rsidR="0017092C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7092C" w:rsidRPr="00673305">
              <w:rPr>
                <w:rFonts w:ascii="Sakkal Majalla" w:hAnsi="Sakkal Majalla" w:cs="Sakkal Majalla"/>
                <w:b/>
                <w:bCs/>
                <w:rtl/>
              </w:rPr>
              <w:t>**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  <w:rtl/>
              </w:rPr>
              <w:t>أجهز</w:t>
            </w:r>
            <w:r w:rsidR="00664468" w:rsidRPr="00673305">
              <w:rPr>
                <w:rFonts w:ascii="Sakkal Majalla" w:hAnsi="Sakkal Majalla" w:cs="Sakkal Majalla"/>
                <w:b/>
                <w:bCs/>
                <w:rtl/>
              </w:rPr>
              <w:t>ة</w:t>
            </w:r>
          </w:p>
          <w:p w:rsidR="001D75F1" w:rsidRPr="00673305" w:rsidRDefault="001D75F1" w:rsidP="001E6B6B">
            <w:pPr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61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36957" w:rsidRPr="00673305" w:rsidRDefault="00036957" w:rsidP="001E6B6B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6957" w:rsidRPr="00673305" w:rsidRDefault="00036957" w:rsidP="001E6B6B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</w:tr>
      <w:tr w:rsidR="001D75F1" w:rsidRPr="00673305" w:rsidTr="0080418A">
        <w:trPr>
          <w:trHeight w:hRule="exact" w:val="292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75F1" w:rsidRPr="00673305" w:rsidRDefault="001D75F1" w:rsidP="001E6B6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D75F1" w:rsidRPr="00673305" w:rsidRDefault="001D75F1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1D75F1" w:rsidRPr="00673305" w:rsidRDefault="001D75F1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1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B24371" w:rsidP="001E6B6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0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308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rPr>
                <w:rFonts w:ascii="Sakkal Majalla" w:hAnsi="Sakkal Majalla" w:cs="Sakkal Majalla"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برمجيات</w:t>
            </w:r>
            <w:r w:rsidRPr="00673305">
              <w:rPr>
                <w:rFonts w:ascii="Sakkal Majalla" w:hAnsi="Sakkal Majalla" w:cs="Sakkal Majalla"/>
              </w:rPr>
              <w:t xml:space="preserve"> </w:t>
            </w:r>
            <w:r w:rsidRPr="00673305">
              <w:rPr>
                <w:rFonts w:ascii="Sakkal Majalla" w:hAnsi="Sakkal Majalla" w:cs="Sakkal Majalla"/>
                <w:rtl/>
              </w:rPr>
              <w:t xml:space="preserve"> 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     </w:t>
            </w:r>
            <w:r w:rsidR="009C6011" w:rsidRPr="00673305">
              <w:rPr>
                <w:rFonts w:ascii="Sakkal Majalla" w:hAnsi="Sakkal Majalla" w:cs="Sakkal Majalla"/>
                <w:lang w:bidi="ar-AE"/>
              </w:rPr>
              <w:t xml:space="preserve">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lang w:bidi="ar-AE"/>
              </w:rPr>
              <w:t xml:space="preserve">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</w:t>
            </w:r>
            <w:r w:rsidR="00C26D9A" w:rsidRPr="00673305">
              <w:rPr>
                <w:rFonts w:ascii="Sakkal Majalla" w:hAnsi="Sakkal Majalla" w:cs="Sakkal Majalla"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</w:t>
            </w:r>
            <w:r w:rsidR="00B24371">
              <w:rPr>
                <w:rFonts w:ascii="Sakkal Majalla" w:hAnsi="Sakkal Majalla" w:cs="Sakkal Majalla"/>
                <w:lang w:val="en-GB" w:bidi="ar-AE"/>
              </w:rPr>
              <w:t xml:space="preserve">                                     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           </w:t>
            </w:r>
            <w:r w:rsidRPr="00673305">
              <w:rPr>
                <w:rFonts w:ascii="Sakkal Majalla" w:hAnsi="Sakkal Majalla" w:cs="Sakkal Majalla"/>
                <w:b/>
                <w:bCs/>
              </w:rPr>
              <w:t>Software</w:t>
            </w:r>
            <w:r w:rsidR="009C6011" w:rsidRPr="00673305">
              <w:rPr>
                <w:rFonts w:ascii="Sakkal Majalla" w:hAnsi="Sakkal Majalla" w:cs="Sakkal Majalla"/>
                <w:b/>
                <w:bCs/>
              </w:rPr>
              <w:t>s</w:t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6"/>
        </w:trPr>
        <w:tc>
          <w:tcPr>
            <w:tcW w:w="396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3"/>
        </w:trPr>
        <w:tc>
          <w:tcPr>
            <w:tcW w:w="3960" w:type="dxa"/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8"/>
        </w:trPr>
        <w:tc>
          <w:tcPr>
            <w:tcW w:w="39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bottom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5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9C6011" w:rsidP="009C6011">
            <w:pPr>
              <w:bidi/>
              <w:spacing w:after="0" w:line="240" w:lineRule="auto"/>
              <w:rPr>
                <w:rFonts w:ascii="Sakkal Majalla" w:hAnsi="Sakkal Majalla" w:cs="Sakkal Majalla"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م</w:t>
            </w:r>
            <w:r w:rsidR="00817B02" w:rsidRPr="00673305">
              <w:rPr>
                <w:rFonts w:ascii="Sakkal Majalla" w:hAnsi="Sakkal Majalla" w:cs="Sakkal Majalla"/>
                <w:b/>
                <w:bCs/>
                <w:rtl/>
              </w:rPr>
              <w:t>واد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            </w:t>
            </w:r>
            <w:r w:rsidR="00DF5B17" w:rsidRPr="00673305">
              <w:rPr>
                <w:rFonts w:ascii="Sakkal Majalla" w:hAnsi="Sakkal Majalla" w:cs="Sakkal Majalla"/>
                <w:rtl/>
              </w:rPr>
              <w:t xml:space="preserve">   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</w:t>
            </w:r>
            <w:r w:rsidR="00817B02" w:rsidRPr="00673305">
              <w:rPr>
                <w:rFonts w:ascii="Sakkal Majalla" w:hAnsi="Sakkal Majalla" w:cs="Sakkal Majalla"/>
              </w:rPr>
              <w:t xml:space="preserve">   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      </w:t>
            </w:r>
            <w:r w:rsidR="00817B02" w:rsidRPr="00673305">
              <w:rPr>
                <w:rFonts w:ascii="Sakkal Majalla" w:hAnsi="Sakkal Majalla" w:cs="Sakkal Majalla"/>
              </w:rPr>
              <w:t xml:space="preserve"> </w:t>
            </w:r>
            <w:r w:rsidR="00B24371">
              <w:rPr>
                <w:rFonts w:ascii="Sakkal Majalla" w:hAnsi="Sakkal Majalla" w:cs="Sakkal Majalla"/>
              </w:rPr>
              <w:t xml:space="preserve">                                            </w:t>
            </w:r>
            <w:r w:rsidR="00817B02" w:rsidRPr="00673305">
              <w:rPr>
                <w:rFonts w:ascii="Sakkal Majalla" w:hAnsi="Sakkal Majalla" w:cs="Sakkal Majalla"/>
              </w:rPr>
              <w:t xml:space="preserve"> 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       </w:t>
            </w:r>
            <w:r w:rsidR="00817B02" w:rsidRPr="00673305">
              <w:rPr>
                <w:rFonts w:ascii="Sakkal Majalla" w:hAnsi="Sakkal Majalla" w:cs="Sakkal Majalla"/>
                <w:rtl/>
                <w:lang w:bidi="ar-AE"/>
              </w:rPr>
              <w:t xml:space="preserve"> </w:t>
            </w:r>
            <w:r w:rsidR="00817B02" w:rsidRPr="00673305">
              <w:rPr>
                <w:rFonts w:ascii="Sakkal Majalla" w:hAnsi="Sakkal Majalla" w:cs="Sakkal Majalla"/>
                <w:b/>
                <w:bCs/>
              </w:rPr>
              <w:t>Materials</w:t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310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51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4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92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A7145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أدوات قياس</w:t>
            </w:r>
            <w:r w:rsidR="00A7145C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</w:t>
            </w:r>
            <w:r w:rsidR="00B24371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 w:rsidR="00E56E16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="00E56E1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07348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  <w:r w:rsidR="00A7145C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Instruments       </w:t>
            </w:r>
            <w:r w:rsidR="00E56E1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A7145C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>Research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4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62" w:hanging="9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7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62" w:hanging="9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72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62" w:hanging="9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9C6011">
        <w:trPr>
          <w:trHeight w:hRule="exact" w:val="297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33106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أدوات مكتبية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>***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 w:rsidR="00331063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30436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07348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 w:rsidR="0030436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331063" w:rsidRPr="00673305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 w:rsidR="006F0CF9" w:rsidRPr="00673305">
              <w:rPr>
                <w:rFonts w:ascii="Sakkal Majalla" w:hAnsi="Sakkal Majalla" w:cs="Sakkal Majalla"/>
                <w:b/>
                <w:bCs/>
              </w:rPr>
              <w:t xml:space="preserve">*** </w:t>
            </w:r>
            <w:r w:rsidR="006F0CF9" w:rsidRPr="00673305">
              <w:rPr>
                <w:rFonts w:ascii="Sakkal Majalla" w:hAnsi="Sakkal Majalla" w:cs="Sakkal Majalla" w:hint="cs"/>
                <w:b/>
                <w:bCs/>
              </w:rPr>
              <w:t>Office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Supplie</w:t>
            </w:r>
            <w:r w:rsidR="00331063" w:rsidRPr="00673305">
              <w:rPr>
                <w:rFonts w:ascii="Sakkal Majalla" w:hAnsi="Sakkal Majalla" w:cs="Sakkal Majalla"/>
                <w:b/>
                <w:bCs/>
              </w:rPr>
              <w:t>s</w:t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44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72" w:firstLine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9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72" w:firstLine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8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72" w:firstLine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362"/>
        </w:trPr>
        <w:tc>
          <w:tcPr>
            <w:tcW w:w="9297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17B02" w:rsidRPr="00673305" w:rsidRDefault="00817B02" w:rsidP="00A3431B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ب. القوى البشرية، </w:t>
            </w:r>
            <w:r w:rsidRPr="00673305">
              <w:rPr>
                <w:rFonts w:ascii="Sakkal Majalla" w:hAnsi="Sakkal Majalla" w:cs="Sakkal Majalla"/>
                <w:b/>
                <w:bCs/>
              </w:rPr>
              <w:t>40%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     </w:t>
            </w:r>
            <w:r w:rsidR="001406A4" w:rsidRPr="00673305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="002E7C1C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016EB3">
              <w:rPr>
                <w:rFonts w:ascii="Sakkal Majalla" w:hAnsi="Sakkal Majalla" w:cs="Sakkal Majalla"/>
                <w:b/>
                <w:bCs/>
              </w:rPr>
              <w:t xml:space="preserve">                              </w:t>
            </w:r>
            <w:r w:rsidR="00A3431B"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="00DD3402"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="00A3431B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 w:rsidR="00016EB3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  </w:t>
            </w:r>
            <w:r w:rsidR="00701127" w:rsidRPr="00673305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="00DD340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701127" w:rsidRPr="00673305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B. Manpower, 40%</w:t>
            </w:r>
          </w:p>
        </w:tc>
      </w:tr>
      <w:tr w:rsidR="00817B02" w:rsidRPr="00673305" w:rsidTr="0080418A">
        <w:trPr>
          <w:trHeight w:hRule="exact" w:val="373"/>
        </w:trPr>
        <w:tc>
          <w:tcPr>
            <w:tcW w:w="39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70" w:hanging="180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مكافآت</w:t>
            </w:r>
          </w:p>
        </w:tc>
        <w:tc>
          <w:tcPr>
            <w:tcW w:w="26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12" w:space="0" w:color="auto"/>
            </w:tcBorders>
            <w:shd w:val="clear" w:color="auto" w:fill="auto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402"/>
        </w:trPr>
        <w:tc>
          <w:tcPr>
            <w:tcW w:w="3960" w:type="dxa"/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70" w:hanging="180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أجور عمالة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shd w:val="clear" w:color="auto" w:fill="auto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421"/>
        </w:trPr>
        <w:tc>
          <w:tcPr>
            <w:tcW w:w="3960" w:type="dxa"/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70" w:hanging="180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أخرى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shd w:val="clear" w:color="auto" w:fill="auto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:rsidR="007051EE" w:rsidRPr="007B6A8D" w:rsidRDefault="007051EE" w:rsidP="007051EE">
      <w:pPr>
        <w:bidi/>
        <w:spacing w:after="0" w:line="240" w:lineRule="auto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:rsidR="001A6610" w:rsidRDefault="001A6610" w:rsidP="00E56E16">
      <w:pPr>
        <w:spacing w:after="0"/>
        <w:jc w:val="right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3609"/>
        <w:bidiVisual/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6"/>
        <w:gridCol w:w="5333"/>
      </w:tblGrid>
      <w:tr w:rsidR="002A64CB" w:rsidRPr="0029306C" w:rsidTr="00252545">
        <w:trPr>
          <w:trHeight w:val="206"/>
        </w:trPr>
        <w:tc>
          <w:tcPr>
            <w:tcW w:w="4346" w:type="dxa"/>
            <w:shd w:val="clear" w:color="auto" w:fill="B8CCE4"/>
          </w:tcPr>
          <w:p w:rsidR="002A64CB" w:rsidRPr="00FA7000" w:rsidRDefault="002A64CB" w:rsidP="00E84D8F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288" w:hanging="288"/>
              <w:contextualSpacing w:val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هامة بخصوص بنود صرف الميزانية</w:t>
            </w:r>
          </w:p>
        </w:tc>
        <w:tc>
          <w:tcPr>
            <w:tcW w:w="5333" w:type="dxa"/>
            <w:shd w:val="clear" w:color="auto" w:fill="B8CCE4"/>
          </w:tcPr>
          <w:p w:rsidR="002A64CB" w:rsidRPr="00FA7000" w:rsidRDefault="002A64CB" w:rsidP="00E84D8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 w:val="0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</w:pPr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  <w:t xml:space="preserve">Important Notes in regards of </w:t>
            </w:r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Budget Items</w:t>
            </w:r>
          </w:p>
        </w:tc>
      </w:tr>
      <w:tr w:rsidR="002A64CB" w:rsidRPr="0029306C" w:rsidTr="000C13AF">
        <w:trPr>
          <w:trHeight w:val="520"/>
        </w:trPr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ind w:left="144" w:hanging="144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*لا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يزيد إجمالي الميزانية عن مبلغ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10</w:t>
            </w:r>
            <w:r w:rsidR="00A43738"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, 000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ريال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(شاملة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3</w:t>
            </w:r>
            <w:r w:rsidR="00A43738"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, 000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ريال مكافأة الطالب/ة</w:t>
            </w:r>
            <w:r w:rsidRPr="00F26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المشروطة بالنشر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).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ind w:left="144" w:hanging="144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Total budget NOT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to exceed SR 10,000 (including SR 3,000 incentive for researcher’s student which is linked to research publication.)</w:t>
            </w:r>
          </w:p>
        </w:tc>
      </w:tr>
      <w:tr w:rsidR="002A64CB" w:rsidRPr="0029306C" w:rsidTr="000C13AF">
        <w:trPr>
          <w:trHeight w:val="174"/>
        </w:trPr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لا</w:t>
            </w:r>
            <w:r w:rsidR="00A4373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تشمل الأجهزة شراء أجهزة الحاسب الآلي والآيباد وشاشات العرض.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ind w:left="142" w:hanging="142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Equipment must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OT include the purchase of computers, IPads, or Screens.</w:t>
            </w:r>
          </w:p>
        </w:tc>
      </w:tr>
      <w:tr w:rsidR="002A64CB" w:rsidRPr="0029306C" w:rsidTr="000C13AF"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ind w:left="4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لا</w:t>
            </w:r>
            <w:r w:rsidR="00A4373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تشمل الأدوات المكتبية شراء المكاتب وملحقاتها.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ind w:left="144" w:hanging="144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Office supplies must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OT include the purchase of office furniture and accessories.</w:t>
            </w:r>
          </w:p>
        </w:tc>
      </w:tr>
      <w:tr w:rsidR="002A64CB" w:rsidRPr="0029306C" w:rsidTr="000C13AF"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ind w:left="4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26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يتعين إرفاق الفواتير مختومة ومعتمدة بتوقيع المشرف/ة ومرفقة بسند استلام من جهة الشراء.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Invoices must be stamped and certified by the supervisor and accompanied by a receipt from the place of purchase.</w:t>
            </w:r>
          </w:p>
        </w:tc>
      </w:tr>
    </w:tbl>
    <w:p w:rsidR="00E56E16" w:rsidRDefault="00E56E16" w:rsidP="00E56E16">
      <w:pPr>
        <w:spacing w:after="0"/>
        <w:jc w:val="right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9630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540"/>
        <w:gridCol w:w="450"/>
        <w:gridCol w:w="540"/>
        <w:gridCol w:w="450"/>
        <w:gridCol w:w="540"/>
        <w:gridCol w:w="540"/>
        <w:gridCol w:w="450"/>
        <w:gridCol w:w="450"/>
        <w:gridCol w:w="486"/>
        <w:gridCol w:w="504"/>
        <w:gridCol w:w="540"/>
        <w:gridCol w:w="450"/>
      </w:tblGrid>
      <w:tr w:rsidR="001A6610" w:rsidRPr="00E56E16" w:rsidTr="001A6610">
        <w:trPr>
          <w:trHeight w:hRule="exact" w:val="469"/>
        </w:trPr>
        <w:tc>
          <w:tcPr>
            <w:tcW w:w="9630" w:type="dxa"/>
            <w:gridSpan w:val="14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1A6610" w:rsidRPr="00E56E16" w:rsidRDefault="001A6610" w:rsidP="00E56E16">
            <w:pPr>
              <w:bidi/>
              <w:spacing w:after="0"/>
              <w:ind w:left="192"/>
              <w:rPr>
                <w:rFonts w:ascii="Sakkal Majalla" w:hAnsi="Sakkal Majalla" w:cs="Sakkal Majalla"/>
                <w:lang w:bidi="ar-AE"/>
              </w:rPr>
            </w:pP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جدول مدة إجراء مشروع</w:t>
            </w:r>
            <w:r w:rsidRPr="00E56E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البحث                           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           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Research Project Timetable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56E16">
              <w:rPr>
                <w:rFonts w:ascii="Sakkal Majalla" w:hAnsi="Sakkal Majalla" w:cs="Sakkal Majalla"/>
                <w:sz w:val="28"/>
                <w:szCs w:val="28"/>
              </w:rPr>
              <w:t xml:space="preserve">     </w:t>
            </w:r>
            <w:r w:rsidRPr="00E56E16">
              <w:rPr>
                <w:rFonts w:ascii="Sakkal Majalla" w:hAnsi="Sakkal Majalla" w:cs="Sakkal Majalla"/>
              </w:rPr>
              <w:t xml:space="preserve">               </w:t>
            </w:r>
          </w:p>
        </w:tc>
      </w:tr>
      <w:tr w:rsidR="001A6610" w:rsidRPr="00E56E16" w:rsidTr="001A6610">
        <w:trPr>
          <w:trHeight w:hRule="exact" w:val="439"/>
        </w:trPr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24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bidi/>
              <w:spacing w:after="0"/>
              <w:jc w:val="center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المهمة</w:t>
            </w:r>
            <w:r w:rsidRPr="00E56E16">
              <w:rPr>
                <w:rFonts w:ascii="Sakkal Majalla" w:hAnsi="Sakkal Majalla" w:cs="Sakkal Majalla"/>
              </w:rPr>
              <w:t xml:space="preserve"> </w:t>
            </w:r>
            <w:r w:rsidRPr="00E56E16">
              <w:rPr>
                <w:rFonts w:ascii="Sakkal Majalla" w:hAnsi="Sakkal Majalla" w:cs="Sakkal Majalla"/>
                <w:b/>
                <w:bCs/>
              </w:rPr>
              <w:t>Task</w:t>
            </w:r>
            <w:r w:rsidRPr="00E56E16">
              <w:rPr>
                <w:rFonts w:ascii="Sakkal Majalla" w:hAnsi="Sakkal Majalla" w:cs="Sakkal Majalla"/>
              </w:rPr>
              <w:t xml:space="preserve">                  </w:t>
            </w:r>
            <w:r w:rsidR="00BE6E9B">
              <w:rPr>
                <w:rFonts w:ascii="Sakkal Majalla" w:hAnsi="Sakkal Majalla" w:cs="Sakkal Majalla"/>
              </w:rPr>
              <w:t xml:space="preserve">                              </w:t>
            </w:r>
            <w:r w:rsidRPr="00E56E16">
              <w:rPr>
                <w:rFonts w:ascii="Sakkal Majalla" w:hAnsi="Sakkal Majalla" w:cs="Sakkal Majalla"/>
              </w:rPr>
              <w:t xml:space="preserve">            </w:t>
            </w:r>
          </w:p>
        </w:tc>
        <w:tc>
          <w:tcPr>
            <w:tcW w:w="5940" w:type="dxa"/>
            <w:gridSpan w:val="12"/>
            <w:tcBorders>
              <w:top w:val="single" w:sz="12" w:space="0" w:color="auto"/>
            </w:tcBorders>
          </w:tcPr>
          <w:p w:rsidR="001A6610" w:rsidRPr="00E56E16" w:rsidRDefault="001A6610" w:rsidP="001A6610">
            <w:pPr>
              <w:bidi/>
              <w:spacing w:after="0"/>
              <w:ind w:left="66"/>
              <w:jc w:val="both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تقدم البحث بالشهور</w:t>
            </w:r>
            <w:r w:rsidRPr="00E56E16">
              <w:rPr>
                <w:rFonts w:ascii="Sakkal Majalla" w:hAnsi="Sakkal Majalla" w:cs="Sakkal Majalla"/>
                <w:rtl/>
              </w:rPr>
              <w:t xml:space="preserve">            </w:t>
            </w:r>
            <w:r w:rsidR="00CE6A9B">
              <w:rPr>
                <w:rFonts w:ascii="Sakkal Majalla" w:hAnsi="Sakkal Majalla" w:cs="Sakkal Majalla" w:hint="cs"/>
                <w:rtl/>
              </w:rPr>
              <w:t xml:space="preserve">                  </w:t>
            </w:r>
            <w:r w:rsidRPr="00E56E16">
              <w:rPr>
                <w:rFonts w:ascii="Sakkal Majalla" w:hAnsi="Sakkal Majalla" w:cs="Sakkal Majalla"/>
                <w:rtl/>
              </w:rPr>
              <w:t xml:space="preserve">   </w:t>
            </w:r>
            <w:r w:rsidR="00E56E16" w:rsidRPr="00E56E16">
              <w:rPr>
                <w:rFonts w:ascii="Sakkal Majalla" w:hAnsi="Sakkal Majalla" w:cs="Sakkal Majalla"/>
              </w:rPr>
              <w:t xml:space="preserve">   </w:t>
            </w:r>
            <w:r w:rsidRPr="00E56E16">
              <w:rPr>
                <w:rFonts w:ascii="Sakkal Majalla" w:hAnsi="Sakkal Majalla" w:cs="Sakkal Majalla"/>
                <w:rtl/>
              </w:rPr>
              <w:t xml:space="preserve">  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  <w:r w:rsidRPr="00E56E1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E56E16">
              <w:rPr>
                <w:rFonts w:ascii="Sakkal Majalla" w:hAnsi="Sakkal Majalla" w:cs="Sakkal Majalla"/>
                <w:b/>
                <w:bCs/>
              </w:rPr>
              <w:t xml:space="preserve"> Progress in months</w:t>
            </w:r>
            <w:r w:rsidRPr="00E56E16">
              <w:rPr>
                <w:rFonts w:ascii="Sakkal Majalla" w:hAnsi="Sakkal Majalla" w:cs="Sakkal Majalla"/>
              </w:rPr>
              <w:t xml:space="preserve"> </w:t>
            </w:r>
            <w:r w:rsidRPr="00E56E16">
              <w:rPr>
                <w:rFonts w:ascii="Sakkal Majalla" w:hAnsi="Sakkal Majalla" w:cs="Sakkal Majalla"/>
                <w:rtl/>
              </w:rPr>
              <w:t xml:space="preserve">   </w:t>
            </w:r>
            <w:r w:rsidRPr="00E56E16">
              <w:rPr>
                <w:rFonts w:ascii="Sakkal Majalla" w:hAnsi="Sakkal Majalla" w:cs="Sakkal Majalla"/>
              </w:rPr>
              <w:t xml:space="preserve">     </w:t>
            </w:r>
          </w:p>
        </w:tc>
      </w:tr>
      <w:tr w:rsidR="001A6610" w:rsidRPr="00E56E16" w:rsidTr="001A6610">
        <w:trPr>
          <w:trHeight w:hRule="exact" w:val="369"/>
        </w:trPr>
        <w:tc>
          <w:tcPr>
            <w:tcW w:w="450" w:type="dxa"/>
            <w:vMerge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240" w:type="dxa"/>
            <w:vMerge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7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8</w:t>
            </w:r>
          </w:p>
        </w:tc>
        <w:tc>
          <w:tcPr>
            <w:tcW w:w="486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9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12</w:t>
            </w:r>
          </w:p>
        </w:tc>
      </w:tr>
      <w:tr w:rsidR="001A6610" w:rsidRPr="00E56E16" w:rsidTr="001A6610">
        <w:trPr>
          <w:trHeight w:hRule="exact" w:val="460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10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43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1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rPr>
                <w:rFonts w:ascii="Sakkal Majalla" w:hAnsi="Sakkal Majalla" w:cs="Sakkal Majalla"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7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 w:line="240" w:lineRule="auto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F26214">
        <w:trPr>
          <w:trHeight w:hRule="exact" w:val="1283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pStyle w:val="ListParagraph"/>
              <w:numPr>
                <w:ilvl w:val="0"/>
                <w:numId w:val="22"/>
              </w:numPr>
              <w:shd w:val="clear" w:color="auto" w:fill="DBE5F1" w:themeFill="accent1" w:themeFillTint="33"/>
              <w:bidi/>
              <w:spacing w:after="0" w:line="240" w:lineRule="auto"/>
              <w:ind w:left="245" w:hanging="245"/>
              <w:contextualSpacing w:val="0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تسليم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>التقرير النصفي للمشرف على البحث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2"/>
              </w:numPr>
              <w:shd w:val="clear" w:color="auto" w:fill="DBE5F1" w:themeFill="accent1" w:themeFillTint="33"/>
              <w:spacing w:after="0" w:line="240" w:lineRule="auto"/>
              <w:ind w:left="228" w:hanging="228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</w:rPr>
              <w:t xml:space="preserve">Submission of Supervisor’s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E56E16">
              <w:rPr>
                <w:rFonts w:ascii="Sakkal Majalla" w:hAnsi="Sakkal Majalla" w:cs="Sakkal Majalla"/>
                <w:b/>
                <w:bCs/>
              </w:rPr>
              <w:t>Mid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>-</w:t>
            </w:r>
            <w:r w:rsidRPr="00E56E16">
              <w:rPr>
                <w:rFonts w:ascii="Sakkal Majalla" w:hAnsi="Sakkal Majalla" w:cs="Sakkal Majalla"/>
                <w:b/>
                <w:bCs/>
              </w:rPr>
              <w:t>Project Report</w:t>
            </w: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97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7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32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8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6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9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31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3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11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F26214">
        <w:trPr>
          <w:trHeight w:hRule="exact" w:val="1745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12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44" w:hanging="244"/>
              <w:contextualSpacing w:val="0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تسليم البحث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45" w:hanging="245"/>
              <w:contextualSpacing w:val="0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تسليم التقرير النهائي للمشرف على البحث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28" w:hanging="228"/>
              <w:contextualSpacing w:val="0"/>
              <w:rPr>
                <w:rFonts w:ascii="Sakkal Majalla" w:hAnsi="Sakkal Majalla" w:cs="Sakkal Majalla"/>
                <w:b/>
                <w:bCs/>
              </w:rPr>
            </w:pPr>
            <w:r w:rsidRPr="00E56E16">
              <w:rPr>
                <w:rFonts w:ascii="Sakkal Majalla" w:hAnsi="Sakkal Majalla" w:cs="Sakkal Majalla"/>
                <w:b/>
                <w:bCs/>
              </w:rPr>
              <w:t>Project Submission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28" w:hanging="228"/>
              <w:contextualSpacing w:val="0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</w:rPr>
              <w:t>Submission of Supervisor’s Final Project Report</w:t>
            </w: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DBE5F1" w:themeFill="accent1" w:themeFillTint="33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</w:tbl>
    <w:p w:rsidR="007B6A8D" w:rsidRDefault="007B6A8D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821C92" w:rsidRPr="00C33254" w:rsidRDefault="00CC356B" w:rsidP="0092571D">
      <w:pPr>
        <w:pStyle w:val="ListParagraph"/>
        <w:shd w:val="clear" w:color="auto" w:fill="FFFFE1"/>
        <w:bidi/>
        <w:spacing w:before="120" w:after="120" w:line="240" w:lineRule="auto"/>
        <w:ind w:left="0"/>
        <w:contextualSpacing w:val="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670" type="#_x0000_t75" style="width:19pt;height:20.75pt" o:ole="">
            <v:imagedata r:id="rId238" o:title=""/>
          </v:shape>
          <w:control r:id="rId239" w:name="CheckBox11" w:shapeid="_x0000_i1670"/>
        </w:objec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أقر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بأن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جميع المعلومات المدونة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594647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صحيحة </w:t>
      </w:r>
      <w:r w:rsidR="00184EE1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كما أقر باطلاعي على الشروط والضوابط الخاصة بالبرنامج </w:t>
      </w:r>
      <w:r w:rsid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و</w:t>
      </w:r>
      <w:r w:rsidR="00594647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أن ألتزم بمعايير وأ</w: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خلاقيات البحث العلم</w:t>
      </w:r>
      <w:r w:rsidR="002E52C3">
        <w:rPr>
          <w:rFonts w:ascii="Sakkal Majalla" w:hAnsi="Sakkal Majalla" w:cs="Sakkal Majalla" w:hint="cs"/>
          <w:b/>
          <w:bCs/>
          <w:sz w:val="24"/>
          <w:szCs w:val="24"/>
          <w:rtl/>
        </w:rPr>
        <w:t>ي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</w:rPr>
        <w:t>.</w:t>
      </w:r>
    </w:p>
    <w:p w:rsidR="004548DF" w:rsidRPr="00AD019F" w:rsidRDefault="00422FFE" w:rsidP="00AD019F">
      <w:pPr>
        <w:pStyle w:val="ListParagraph"/>
        <w:shd w:val="clear" w:color="auto" w:fill="FFFFE1"/>
        <w:spacing w:before="120" w:after="120" w:line="240" w:lineRule="auto"/>
        <w:ind w:left="0"/>
        <w:contextualSpacing w:val="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672" type="#_x0000_t75" style="width:19pt;height:20.75pt" o:ole="">
            <v:imagedata r:id="rId238" o:title=""/>
          </v:shape>
          <w:control r:id="rId240" w:name="CheckBox111" w:shapeid="_x0000_i1672"/>
        </w:object>
      </w:r>
      <w:r w:rsidR="005922C9" w:rsidRPr="00594647">
        <w:rPr>
          <w:rFonts w:ascii="Sakkal Majalla" w:hAnsi="Sakkal Majalla" w:cs="Sakkal Majalla"/>
          <w:b/>
          <w:bCs/>
          <w:sz w:val="24"/>
          <w:szCs w:val="24"/>
        </w:rPr>
        <w:t>I certify that all the</w:t>
      </w:r>
      <w:r w:rsidR="006836A8" w:rsidRPr="00594647">
        <w:rPr>
          <w:rFonts w:ascii="Sakkal Majalla" w:hAnsi="Sakkal Majalla" w:cs="Sakkal Majalla"/>
          <w:b/>
          <w:bCs/>
          <w:sz w:val="24"/>
          <w:szCs w:val="24"/>
        </w:rPr>
        <w:t xml:space="preserve"> given </w:t>
      </w:r>
      <w:r w:rsidR="00433295" w:rsidRPr="00594647">
        <w:rPr>
          <w:rFonts w:ascii="Sakkal Majalla" w:hAnsi="Sakkal Majalla" w:cs="Sakkal Majalla"/>
          <w:b/>
          <w:bCs/>
          <w:sz w:val="24"/>
          <w:szCs w:val="24"/>
        </w:rPr>
        <w:t>information</w:t>
      </w:r>
      <w:r w:rsidR="00A54DA9">
        <w:rPr>
          <w:rFonts w:ascii="Sakkal Majalla" w:hAnsi="Sakkal Majalla" w:cs="Sakkal Majalla"/>
          <w:b/>
          <w:bCs/>
          <w:sz w:val="24"/>
          <w:szCs w:val="24"/>
        </w:rPr>
        <w:t xml:space="preserve"> is</w:t>
      </w:r>
      <w:r w:rsidR="006836A8" w:rsidRPr="00594647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="00AD019F">
        <w:rPr>
          <w:rFonts w:ascii="Sakkal Majalla" w:hAnsi="Sakkal Majalla" w:cs="Sakkal Majalla"/>
          <w:b/>
          <w:bCs/>
          <w:sz w:val="24"/>
          <w:szCs w:val="24"/>
        </w:rPr>
        <w:t xml:space="preserve">correct,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 xml:space="preserve">and I have read the regulations &amp; conditions </w:t>
      </w:r>
      <w:r w:rsidR="00C33254">
        <w:rPr>
          <w:rFonts w:ascii="Sakkal Majalla" w:hAnsi="Sakkal Majalla" w:cs="Sakkal Majalla"/>
          <w:b/>
          <w:bCs/>
          <w:sz w:val="24"/>
          <w:szCs w:val="24"/>
        </w:rPr>
        <w:t xml:space="preserve">provided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>by the Undergraduate Research Support Program for participation</w:t>
      </w:r>
      <w:r w:rsidR="00C33254">
        <w:rPr>
          <w:rFonts w:ascii="Sakkal Majalla" w:hAnsi="Sakkal Majalla" w:cs="Sakkal Majalla"/>
          <w:b/>
          <w:bCs/>
          <w:sz w:val="24"/>
          <w:szCs w:val="24"/>
        </w:rPr>
        <w:t xml:space="preserve"> in the program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 xml:space="preserve">, and </w:t>
      </w:r>
      <w:r w:rsidR="00C33254">
        <w:rPr>
          <w:rFonts w:ascii="Sakkal Majalla" w:hAnsi="Sakkal Majalla" w:cs="Sakkal Majalla"/>
          <w:b/>
          <w:bCs/>
          <w:sz w:val="24"/>
          <w:szCs w:val="24"/>
        </w:rPr>
        <w:t xml:space="preserve">I will be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 xml:space="preserve">committed to </w:t>
      </w:r>
      <w:r w:rsidR="00FF0F16">
        <w:rPr>
          <w:rFonts w:ascii="Sakkal Majalla" w:hAnsi="Sakkal Majalla" w:cs="Sakkal Majalla"/>
          <w:b/>
          <w:bCs/>
          <w:sz w:val="24"/>
          <w:szCs w:val="24"/>
        </w:rPr>
        <w:t xml:space="preserve">the standards and ethics of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>scientific research.</w:t>
      </w:r>
    </w:p>
    <w:tbl>
      <w:tblPr>
        <w:bidiVisual/>
        <w:tblW w:w="93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4"/>
        <w:gridCol w:w="3325"/>
        <w:gridCol w:w="3412"/>
      </w:tblGrid>
      <w:tr w:rsidR="0055575C" w:rsidRPr="00052F1F" w:rsidTr="0001357D">
        <w:trPr>
          <w:trHeight w:val="766"/>
          <w:jc w:val="center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البيانات</w:t>
            </w:r>
          </w:p>
          <w:p w:rsidR="0019406C" w:rsidRPr="00052F1F" w:rsidRDefault="0019406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الرئيس</w:t>
            </w:r>
          </w:p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>Principal Student Investigator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الثاني (إن وجد)</w:t>
            </w:r>
          </w:p>
          <w:p w:rsidR="003E7508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>Second Student</w:t>
            </w:r>
            <w:r w:rsidR="0001357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Co-I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nvestigator</w:t>
            </w:r>
            <w:r w:rsidR="0001357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</w:p>
          <w:p w:rsidR="0055575C" w:rsidRPr="00052F1F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(If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available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)</w:t>
            </w:r>
          </w:p>
        </w:tc>
      </w:tr>
      <w:tr w:rsidR="0055575C" w:rsidRPr="00052F1F" w:rsidTr="0001357D">
        <w:trPr>
          <w:trHeight w:val="620"/>
          <w:jc w:val="center"/>
        </w:trPr>
        <w:tc>
          <w:tcPr>
            <w:tcW w:w="2382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052F1F" w:rsidP="0001357D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</w:t>
            </w:r>
            <w:r w:rsidRPr="00052F1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>إ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سم </w:t>
            </w:r>
            <w:r w:rsidR="0050751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</w:t>
            </w:r>
            <w:r w:rsidR="0001357D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293B6F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 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Name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052F1F" w:rsidTr="0001357D">
        <w:trPr>
          <w:trHeight w:val="638"/>
          <w:jc w:val="center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01357D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التوقيع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</w:t>
            </w:r>
            <w:r w:rsidR="0050751C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</w:t>
            </w:r>
            <w:r w:rsidR="00A52D20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4470DE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052F1F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  </w:t>
            </w:r>
            <w:r w:rsidR="005D47F8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</w:t>
            </w:r>
            <w:r w:rsidR="00052F1F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>Signature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052F1F" w:rsidTr="0001357D">
        <w:trPr>
          <w:trHeight w:val="479"/>
          <w:jc w:val="center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01357D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التاريخ    </w:t>
            </w:r>
            <w:r w:rsidR="0050751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</w:t>
            </w:r>
            <w:r w:rsidR="00052F1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  </w:t>
            </w:r>
            <w:r w:rsidR="0001357D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="00052F1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</w:t>
            </w:r>
            <w:r w:rsidR="00293B6F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033B" w:rsidRDefault="000B3AA7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55575C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55575C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B478D7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</w:p>
          <w:p w:rsidR="0055575C" w:rsidRPr="00052F1F" w:rsidRDefault="0055575C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33BFA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3B" w:rsidRDefault="000B3AA7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B478D7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</w:p>
          <w:p w:rsidR="0055575C" w:rsidRPr="00052F1F" w:rsidRDefault="001B50C3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4D47F4" w:rsidRDefault="004D47F4" w:rsidP="006323BF">
      <w:pPr>
        <w:bidi/>
        <w:spacing w:line="360" w:lineRule="auto"/>
        <w:rPr>
          <w:rFonts w:asciiTheme="majorBidi" w:hAnsiTheme="majorBidi" w:cstheme="majorBidi"/>
          <w:sz w:val="26"/>
        </w:rPr>
      </w:pPr>
    </w:p>
    <w:tbl>
      <w:tblPr>
        <w:bidiVisual/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3320"/>
        <w:gridCol w:w="3399"/>
      </w:tblGrid>
      <w:tr w:rsidR="0055575C" w:rsidRPr="00052F1F" w:rsidTr="0033789C">
        <w:trPr>
          <w:trHeight w:val="76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البيانات</w:t>
            </w:r>
          </w:p>
          <w:p w:rsidR="0019406C" w:rsidRPr="00052F1F" w:rsidRDefault="0019406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الثالث (إن وجد)</w:t>
            </w:r>
          </w:p>
          <w:p w:rsidR="003E7508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>Third Student</w:t>
            </w:r>
            <w:r w:rsidR="0033789C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Co-Investigator </w:t>
            </w:r>
          </w:p>
          <w:p w:rsidR="0055575C" w:rsidRPr="00052F1F" w:rsidRDefault="00333BFA" w:rsidP="003E750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(If 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</w:rPr>
              <w:t>a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vaila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</w:rPr>
              <w:t>ble)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الرابع (إن وجد)</w:t>
            </w:r>
          </w:p>
          <w:p w:rsidR="003E7508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Fourth Student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Co-Investigator</w:t>
            </w:r>
            <w:r w:rsidR="0033789C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</w:p>
          <w:p w:rsidR="0055575C" w:rsidRPr="00052F1F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(If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available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)</w:t>
            </w:r>
          </w:p>
        </w:tc>
      </w:tr>
      <w:tr w:rsidR="0055575C" w:rsidRPr="00052F1F" w:rsidTr="0033789C">
        <w:trPr>
          <w:trHeight w:val="620"/>
          <w:jc w:val="center"/>
        </w:trPr>
        <w:tc>
          <w:tcPr>
            <w:tcW w:w="2434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B34261" w:rsidP="003378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>إ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سم 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33789C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902E36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01357D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293B6F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Name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052F1F" w:rsidTr="0033789C">
        <w:trPr>
          <w:trHeight w:val="638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3378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التوقيع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="00A52D20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A52D20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</w:t>
            </w:r>
            <w:r w:rsidR="00B34261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   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="00293B6F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5D47F8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>Signature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333BFA" w:rsidRPr="00052F1F" w:rsidTr="0033789C">
        <w:trPr>
          <w:trHeight w:val="479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33BFA" w:rsidRPr="00052F1F" w:rsidRDefault="00333BFA" w:rsidP="0033789C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التاريخ    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    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033B" w:rsidRDefault="00333BFA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val="en-GB"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A33C6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="00A33C64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  <w:lang w:val="en-GB"/>
              </w:rPr>
              <w:t xml:space="preserve">  </w:t>
            </w:r>
          </w:p>
          <w:p w:rsidR="00333BFA" w:rsidRPr="00052F1F" w:rsidRDefault="001B50C3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3B" w:rsidRDefault="00333BFA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  </w:t>
            </w:r>
            <w:r w:rsidR="00424CA3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A33C64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</w:p>
          <w:p w:rsidR="00333BFA" w:rsidRPr="00052F1F" w:rsidRDefault="001B50C3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466726" w:rsidRDefault="00466726" w:rsidP="004D47F4">
      <w:pPr>
        <w:bidi/>
        <w:rPr>
          <w:rFonts w:asciiTheme="majorBidi" w:hAnsiTheme="majorBidi" w:cstheme="majorBidi"/>
          <w:sz w:val="26"/>
        </w:rPr>
      </w:pPr>
    </w:p>
    <w:p w:rsidR="00F26214" w:rsidRDefault="00F26214" w:rsidP="00F26214">
      <w:pPr>
        <w:bidi/>
        <w:rPr>
          <w:rFonts w:asciiTheme="majorBidi" w:hAnsiTheme="majorBidi" w:cstheme="majorBidi"/>
          <w:sz w:val="26"/>
        </w:rPr>
      </w:pPr>
    </w:p>
    <w:p w:rsidR="00C33254" w:rsidRDefault="00C33254" w:rsidP="00C33254">
      <w:pPr>
        <w:bidi/>
        <w:rPr>
          <w:rFonts w:asciiTheme="majorBidi" w:hAnsiTheme="majorBidi" w:cstheme="majorBidi"/>
          <w:sz w:val="26"/>
        </w:rPr>
      </w:pPr>
    </w:p>
    <w:p w:rsidR="00C33254" w:rsidRDefault="00C33254" w:rsidP="00C33254">
      <w:pPr>
        <w:bidi/>
        <w:rPr>
          <w:rFonts w:asciiTheme="majorBidi" w:hAnsiTheme="majorBidi" w:cstheme="majorBidi"/>
          <w:sz w:val="26"/>
        </w:rPr>
      </w:pPr>
    </w:p>
    <w:p w:rsidR="00BE6993" w:rsidRDefault="00BE6993" w:rsidP="00BE6993">
      <w:pPr>
        <w:bidi/>
        <w:rPr>
          <w:rFonts w:asciiTheme="majorBidi" w:hAnsiTheme="majorBidi" w:cstheme="majorBidi"/>
          <w:sz w:val="26"/>
          <w:rtl/>
        </w:rPr>
      </w:pPr>
    </w:p>
    <w:tbl>
      <w:tblPr>
        <w:bidiVisual/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6719"/>
      </w:tblGrid>
      <w:tr w:rsidR="00CD148C" w:rsidRPr="00A61BF4" w:rsidTr="00E84D8F">
        <w:trPr>
          <w:trHeight w:val="76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1A1FB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البيانات</w:t>
            </w:r>
          </w:p>
          <w:p w:rsidR="00CD148C" w:rsidRPr="00A61BF4" w:rsidRDefault="00CD148C" w:rsidP="001A1FB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1A1FB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مساعد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الباحث (إن وجد)</w:t>
            </w:r>
          </w:p>
          <w:p w:rsidR="00CD148C" w:rsidRPr="00A61BF4" w:rsidRDefault="00CD148C" w:rsidP="00BF7E4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sz w:val="22"/>
                <w:szCs w:val="22"/>
              </w:rPr>
              <w:t>Student Research Assistant</w:t>
            </w:r>
            <w:r w:rsidR="00BF7E48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sz w:val="22"/>
                <w:szCs w:val="22"/>
              </w:rPr>
              <w:t xml:space="preserve"> (If available)</w:t>
            </w:r>
          </w:p>
        </w:tc>
      </w:tr>
      <w:tr w:rsidR="00CD148C" w:rsidRPr="00A61BF4" w:rsidTr="00E84D8F">
        <w:trPr>
          <w:trHeight w:val="620"/>
          <w:jc w:val="center"/>
        </w:trPr>
        <w:tc>
          <w:tcPr>
            <w:tcW w:w="2434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9170F4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>إ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سم   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29438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Name</w:t>
            </w:r>
          </w:p>
        </w:tc>
        <w:tc>
          <w:tcPr>
            <w:tcW w:w="6923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D148C" w:rsidRPr="00A61BF4" w:rsidRDefault="00CD148C" w:rsidP="001A1FBF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C4C91" w:rsidRPr="00A61BF4" w:rsidTr="000C13AF">
        <w:trPr>
          <w:trHeight w:val="620"/>
          <w:jc w:val="center"/>
        </w:trPr>
        <w:tc>
          <w:tcPr>
            <w:tcW w:w="9357" w:type="dxa"/>
            <w:gridSpan w:val="2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shd w:val="clear" w:color="auto" w:fill="FFFFE1"/>
            <w:vAlign w:val="center"/>
          </w:tcPr>
          <w:p w:rsidR="004A2BC4" w:rsidRPr="004A2BC4" w:rsidRDefault="00CC4C91" w:rsidP="004A2BC4">
            <w:pPr>
              <w:pStyle w:val="BodyText"/>
              <w:rPr>
                <w:rFonts w:ascii="Sakkal Majalla" w:hAnsi="Sakkal Majalla" w:cs="Sakkal Majalla"/>
                <w:b w:val="0"/>
                <w:bCs w:val="0"/>
                <w:sz w:val="6"/>
                <w:szCs w:val="6"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 </w:t>
            </w:r>
          </w:p>
          <w:p w:rsidR="00CC4C91" w:rsidRPr="00A54DA9" w:rsidRDefault="004A2BC4" w:rsidP="00636CC8">
            <w:pPr>
              <w:pStyle w:val="BodyText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  <w:lang w:val="en-GB"/>
              </w:rPr>
            </w:pPr>
            <w:r>
              <w:rPr>
                <w:rFonts w:ascii="Sakkal Majalla" w:hAnsi="Sakkal Majalla" w:cs="Sakkal Majalla"/>
                <w:b w:val="0"/>
                <w:bCs w:val="0"/>
              </w:rPr>
              <w:object w:dxaOrig="225" w:dyaOrig="225">
                <v:shape id="_x0000_i1674" type="#_x0000_t75" style="width:19pt;height:20.75pt" o:ole="">
                  <v:imagedata r:id="rId238" o:title=""/>
                </v:shape>
                <w:control r:id="rId241" w:name="CheckBox1" w:shapeid="_x0000_i1674"/>
              </w:objec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أقر بأن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جميع معلوماتي المدونة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صحيحة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  <w:lang w:val="en-GB"/>
              </w:rPr>
              <w:t xml:space="preserve">كما أقر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باطلاعي على الشروط والضوابط للمشار</w:t>
            </w:r>
            <w:r w:rsidR="00636CC8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كة كمساعد باحث في البرنامج وأن أل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تزم بمعايير وأخلاقيات البحث العلمي.</w:t>
            </w:r>
          </w:p>
          <w:p w:rsidR="00CC4C91" w:rsidRPr="00A61BF4" w:rsidRDefault="00422FFE" w:rsidP="00E84D8F">
            <w:pPr>
              <w:pStyle w:val="BodyText"/>
              <w:bidi w:val="0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Sakkal Majalla" w:hAnsi="Sakkal Majalla" w:cs="Sakkal Majalla"/>
                <w:b w:val="0"/>
                <w:bCs w:val="0"/>
              </w:rPr>
              <w:object w:dxaOrig="225" w:dyaOrig="225">
                <v:shape id="_x0000_i1676" type="#_x0000_t75" style="width:19pt;height:20.75pt" o:ole="">
                  <v:imagedata r:id="rId238" o:title=""/>
                </v:shape>
                <w:control r:id="rId242" w:name="CheckBox12" w:shapeid="_x0000_i1676"/>
              </w:objec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I certify that </w:t>
            </w:r>
            <w:r w:rsidR="00A54DA9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all the given information is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correct, and I have read the regulations &amp; conditions</w:t>
            </w:r>
            <w:r w:rsidR="00CC4C91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</w:t>
            </w:r>
            <w:r w:rsidR="00C3325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provided </w:t>
            </w:r>
            <w:r w:rsidR="00636CC8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by</w:t>
            </w:r>
            <w:r w:rsidR="00636CC8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the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Undergraduate Research Support Program to partic</w:t>
            </w:r>
            <w:r w:rsidR="00CC4C91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ipate as a student research assistant</w:t>
            </w:r>
            <w:r w:rsidR="00C3325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in the program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, and </w:t>
            </w:r>
            <w:r w:rsidR="00C3325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I will be 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committed to the standards and ethics of</w:t>
            </w:r>
            <w:r w:rsidR="00FF0F16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scientific research</w:t>
            </w:r>
            <w:r w:rsidR="00CC4C91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CD148C" w:rsidRPr="00A61BF4" w:rsidTr="00E84D8F">
        <w:trPr>
          <w:trHeight w:val="421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C87F54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التوقيع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 </w:t>
            </w:r>
            <w:r w:rsidR="0029438F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5D47F8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Pr="00A61BF4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>Signature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D148C" w:rsidRPr="00A61BF4" w:rsidRDefault="00CD148C" w:rsidP="001A1FBF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D148C" w:rsidRPr="00A61BF4" w:rsidTr="00E84D8F">
        <w:trPr>
          <w:trHeight w:val="479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C87F54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التاريخ                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="0029438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29438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148C" w:rsidRPr="00A61BF4" w:rsidRDefault="00CD148C" w:rsidP="0029438F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</w:t>
            </w:r>
            <w:r w:rsidR="00BF7E48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/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1440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29438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29438F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  <w:lang w:val="en-GB"/>
              </w:rPr>
              <w:t xml:space="preserve">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(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="00BF7E48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  </w:t>
            </w:r>
            <w:r w:rsidR="00BF7E48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052F1F" w:rsidRDefault="00052F1F" w:rsidP="00052F1F">
      <w:pPr>
        <w:bidi/>
        <w:rPr>
          <w:rFonts w:asciiTheme="majorBidi" w:hAnsiTheme="majorBidi" w:cstheme="majorBidi"/>
          <w:sz w:val="26"/>
        </w:rPr>
      </w:pPr>
    </w:p>
    <w:tbl>
      <w:tblPr>
        <w:tblStyle w:val="TableGrid"/>
        <w:bidiVisual/>
        <w:tblW w:w="9144" w:type="dxa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4450"/>
        <w:gridCol w:w="4670"/>
        <w:gridCol w:w="18"/>
      </w:tblGrid>
      <w:tr w:rsidR="007B6A8D" w:rsidRPr="00DC5B67" w:rsidTr="00F643A6">
        <w:trPr>
          <w:gridAfter w:val="1"/>
          <w:wAfter w:w="18" w:type="dxa"/>
          <w:trHeight w:val="377"/>
        </w:trPr>
        <w:tc>
          <w:tcPr>
            <w:tcW w:w="4456" w:type="dxa"/>
            <w:gridSpan w:val="2"/>
            <w:shd w:val="clear" w:color="auto" w:fill="DBE5F1" w:themeFill="accent1" w:themeFillTint="33"/>
          </w:tcPr>
          <w:p w:rsidR="007B6A8D" w:rsidRPr="00DC5B67" w:rsidRDefault="007B6A8D" w:rsidP="007B6A8D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DC5B6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المرفقات المطلوبة لاستكمال طلب دعم المقترح </w:t>
            </w:r>
          </w:p>
        </w:tc>
        <w:tc>
          <w:tcPr>
            <w:tcW w:w="4670" w:type="dxa"/>
            <w:shd w:val="clear" w:color="auto" w:fill="DBE5F1" w:themeFill="accent1" w:themeFillTint="33"/>
          </w:tcPr>
          <w:p w:rsidR="007B6A8D" w:rsidRPr="00DC5B67" w:rsidRDefault="007B6A8D" w:rsidP="007B6A8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DC5B6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Required attachments to complete the proposal </w:t>
            </w:r>
          </w:p>
        </w:tc>
      </w:tr>
      <w:tr w:rsidR="007B6A8D" w:rsidRPr="00DC5B67" w:rsidTr="006E3D24">
        <w:trPr>
          <w:gridBefore w:val="1"/>
          <w:wBefore w:w="6" w:type="dxa"/>
          <w:trHeight w:val="273"/>
        </w:trPr>
        <w:tc>
          <w:tcPr>
            <w:tcW w:w="4450" w:type="dxa"/>
            <w:shd w:val="clear" w:color="auto" w:fill="FFFFE1"/>
          </w:tcPr>
          <w:p w:rsidR="007B6A8D" w:rsidRPr="00DC5B67" w:rsidRDefault="007B6A8D" w:rsidP="00FB4F55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 نسخة من السجل الأكاديمي</w:t>
            </w:r>
            <w:r w:rsidR="001A1FBF">
              <w:rPr>
                <w:rFonts w:ascii="Sakkal Majalla" w:hAnsi="Sakkal Majalla" w:cs="Sakkal Majalla" w:hint="cs"/>
                <w:rtl/>
              </w:rPr>
              <w:t xml:space="preserve"> ل</w:t>
            </w:r>
            <w:r w:rsidR="00FB4F55">
              <w:rPr>
                <w:rFonts w:ascii="Sakkal Majalla" w:hAnsi="Sakkal Majalla" w:cs="Sakkal Majalla" w:hint="cs"/>
                <w:rtl/>
              </w:rPr>
              <w:t>كافة ا</w:t>
            </w:r>
            <w:r w:rsidR="001A1FBF">
              <w:rPr>
                <w:rFonts w:ascii="Sakkal Majalla" w:hAnsi="Sakkal Majalla" w:cs="Sakkal Majalla" w:hint="cs"/>
                <w:rtl/>
              </w:rPr>
              <w:t>لطلبة</w:t>
            </w:r>
            <w:r w:rsidR="00E84D8F">
              <w:rPr>
                <w:rFonts w:ascii="Sakkal Majalla" w:hAnsi="Sakkal Majalla" w:cs="Sakkal Majalla" w:hint="cs"/>
                <w:rtl/>
              </w:rPr>
              <w:t xml:space="preserve"> المشاركين</w:t>
            </w:r>
            <w:r w:rsidRPr="00DC5B67">
              <w:rPr>
                <w:rFonts w:ascii="Sakkal Majalla" w:hAnsi="Sakkal Majalla" w:cs="Sakkal Majalla"/>
              </w:rPr>
              <w:t>.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7B6A8D" w:rsidP="00113234">
            <w:pPr>
              <w:pStyle w:val="ListParagraph"/>
              <w:spacing w:after="0" w:line="240" w:lineRule="auto"/>
              <w:ind w:left="162" w:hanging="162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</w:rPr>
              <w:t>1.  Attach a copy of academic transcript(s)</w:t>
            </w:r>
            <w:r w:rsidR="001A1FBF">
              <w:rPr>
                <w:rFonts w:ascii="Sakkal Majalla" w:hAnsi="Sakkal Majalla" w:cs="Sakkal Majalla"/>
              </w:rPr>
              <w:t xml:space="preserve"> for </w:t>
            </w:r>
            <w:r w:rsidR="001A1FBF" w:rsidRPr="00DC5B67">
              <w:rPr>
                <w:rFonts w:ascii="Sakkal Majalla" w:hAnsi="Sakkal Majalla" w:cs="Sakkal Majalla"/>
              </w:rPr>
              <w:t xml:space="preserve">all </w:t>
            </w:r>
            <w:r w:rsidR="001A1FBF">
              <w:rPr>
                <w:rFonts w:ascii="Sakkal Majalla" w:hAnsi="Sakkal Majalla" w:cs="Sakkal Majalla"/>
              </w:rPr>
              <w:t>participated students</w:t>
            </w:r>
            <w:r w:rsidRPr="00DC5B67">
              <w:rPr>
                <w:rFonts w:ascii="Sakkal Majalla" w:hAnsi="Sakkal Majalla" w:cs="Sakkal Majalla"/>
              </w:rPr>
              <w:t>.</w:t>
            </w:r>
          </w:p>
        </w:tc>
      </w:tr>
      <w:tr w:rsidR="007B6A8D" w:rsidRPr="00DC5B67" w:rsidTr="006E3D24">
        <w:trPr>
          <w:gridBefore w:val="1"/>
          <w:wBefore w:w="6" w:type="dxa"/>
          <w:trHeight w:val="331"/>
        </w:trPr>
        <w:tc>
          <w:tcPr>
            <w:tcW w:w="4450" w:type="dxa"/>
            <w:shd w:val="clear" w:color="auto" w:fill="FFFFE1"/>
          </w:tcPr>
          <w:p w:rsidR="007B6A8D" w:rsidRPr="00DC5B67" w:rsidRDefault="00300440" w:rsidP="00E84D8F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  <w:rtl/>
              </w:rPr>
              <w:t xml:space="preserve">إرفاق السير </w:t>
            </w:r>
            <w:r w:rsidR="007B6A8D" w:rsidRPr="00DC5B67">
              <w:rPr>
                <w:rFonts w:ascii="Sakkal Majalla" w:hAnsi="Sakkal Majalla" w:cs="Sakkal Majalla"/>
                <w:rtl/>
              </w:rPr>
              <w:t>الذاتية</w:t>
            </w:r>
            <w:r w:rsidRPr="00DC5B67">
              <w:rPr>
                <w:rFonts w:ascii="Sakkal Majalla" w:hAnsi="Sakkal Majalla" w:cs="Sakkal Majalla"/>
                <w:rtl/>
              </w:rPr>
              <w:t xml:space="preserve"> </w:t>
            </w:r>
            <w:r w:rsidR="00FB4F55">
              <w:rPr>
                <w:rFonts w:ascii="Sakkal Majalla" w:hAnsi="Sakkal Majalla" w:cs="Sakkal Majalla" w:hint="cs"/>
                <w:rtl/>
              </w:rPr>
              <w:t>لكافة الطلبة</w:t>
            </w:r>
            <w:r w:rsidR="00E84D8F">
              <w:rPr>
                <w:rFonts w:ascii="Sakkal Majalla" w:hAnsi="Sakkal Majalla" w:cs="Sakkal Majalla" w:hint="cs"/>
                <w:rtl/>
              </w:rPr>
              <w:t xml:space="preserve"> المشاركين.</w:t>
            </w:r>
          </w:p>
          <w:p w:rsidR="007B6A8D" w:rsidRPr="00DC5B67" w:rsidRDefault="007B6A8D" w:rsidP="003E67CF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 السيرة الذاتية للمشرف/ة.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7B6A8D" w:rsidP="007B6A8D">
            <w:pPr>
              <w:pStyle w:val="ListParagraph"/>
              <w:spacing w:after="0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 xml:space="preserve">2.  Attach </w:t>
            </w:r>
            <w:r w:rsidR="004B6034" w:rsidRPr="00DC5B67">
              <w:rPr>
                <w:rFonts w:ascii="Sakkal Majalla" w:hAnsi="Sakkal Majalla" w:cs="Sakkal Majalla"/>
              </w:rPr>
              <w:t xml:space="preserve">all </w:t>
            </w:r>
            <w:r w:rsidR="00300440" w:rsidRPr="00DC5B67">
              <w:rPr>
                <w:rFonts w:ascii="Sakkal Majalla" w:hAnsi="Sakkal Majalla" w:cs="Sakkal Majalla"/>
              </w:rPr>
              <w:t xml:space="preserve">participated student’s </w:t>
            </w:r>
            <w:r w:rsidRPr="00DC5B67">
              <w:rPr>
                <w:rFonts w:ascii="Sakkal Majalla" w:hAnsi="Sakkal Majalla" w:cs="Sakkal Majalla"/>
              </w:rPr>
              <w:t>CV(s).</w:t>
            </w:r>
          </w:p>
          <w:p w:rsidR="007B6A8D" w:rsidRPr="00DC5B67" w:rsidRDefault="007B6A8D" w:rsidP="00300440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 xml:space="preserve">3. Attach </w:t>
            </w:r>
            <w:r w:rsidR="00300440" w:rsidRPr="00DC5B67">
              <w:rPr>
                <w:rFonts w:ascii="Sakkal Majalla" w:hAnsi="Sakkal Majalla" w:cs="Sakkal Majalla"/>
              </w:rPr>
              <w:t>s</w:t>
            </w:r>
            <w:r w:rsidRPr="00DC5B67">
              <w:rPr>
                <w:rFonts w:ascii="Sakkal Majalla" w:hAnsi="Sakkal Majalla" w:cs="Sakkal Majalla"/>
              </w:rPr>
              <w:t>upervisor’s CV.</w:t>
            </w:r>
          </w:p>
        </w:tc>
      </w:tr>
      <w:tr w:rsidR="008D18C0" w:rsidRPr="00DC5B67" w:rsidTr="006E3D24">
        <w:trPr>
          <w:gridBefore w:val="1"/>
          <w:wBefore w:w="6" w:type="dxa"/>
          <w:trHeight w:val="331"/>
        </w:trPr>
        <w:tc>
          <w:tcPr>
            <w:tcW w:w="4450" w:type="dxa"/>
            <w:shd w:val="clear" w:color="auto" w:fill="FFFFE1"/>
          </w:tcPr>
          <w:p w:rsidR="008D18C0" w:rsidRPr="00DC5B67" w:rsidRDefault="008D18C0" w:rsidP="006B798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</w:t>
            </w:r>
            <w:r w:rsidR="006B7982">
              <w:rPr>
                <w:rFonts w:ascii="Sakkal Majalla" w:hAnsi="Sakkal Majalla" w:cs="Sakkal Majalla" w:hint="cs"/>
                <w:rtl/>
              </w:rPr>
              <w:t xml:space="preserve"> تعهد</w:t>
            </w:r>
            <w:r w:rsidR="001A1FBF">
              <w:rPr>
                <w:rFonts w:ascii="Sakkal Majalla" w:hAnsi="Sakkal Majalla" w:cs="Sakkal Majalla" w:hint="cs"/>
                <w:rtl/>
              </w:rPr>
              <w:t xml:space="preserve"> الطالب م</w:t>
            </w:r>
            <w:r w:rsidR="001A1FBF" w:rsidRPr="00DC5B67">
              <w:rPr>
                <w:rFonts w:ascii="Sakkal Majalla" w:hAnsi="Sakkal Majalla" w:cs="Sakkal Majalla"/>
                <w:rtl/>
              </w:rPr>
              <w:t>ساعد الباحث</w:t>
            </w:r>
            <w:r w:rsidR="001A1FBF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="001A1FBF" w:rsidRPr="00DC5B67">
              <w:rPr>
                <w:rFonts w:ascii="Sakkal Majalla" w:hAnsi="Sakkal Majalla" w:cs="Sakkal Majalla"/>
                <w:rtl/>
              </w:rPr>
              <w:t>المتخرج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Pr="00DC5B67">
              <w:rPr>
                <w:rFonts w:ascii="Sakkal Majalla" w:hAnsi="Sakkal Majalla" w:cs="Sakkal Majalla"/>
                <w:rtl/>
              </w:rPr>
              <w:t xml:space="preserve"> </w:t>
            </w:r>
            <w:r w:rsidR="006B7982">
              <w:rPr>
                <w:rFonts w:ascii="Sakkal Majalla" w:hAnsi="Sakkal Majalla" w:cs="Sakkal Majalla" w:hint="cs"/>
                <w:rtl/>
              </w:rPr>
              <w:t>بال</w:t>
            </w:r>
            <w:r w:rsidRPr="00DC5B67">
              <w:rPr>
                <w:rFonts w:ascii="Sakkal Majalla" w:hAnsi="Sakkal Majalla" w:cs="Sakkal Majalla"/>
                <w:rtl/>
              </w:rPr>
              <w:t>تفرغ</w:t>
            </w:r>
            <w:r w:rsidR="00597B7B">
              <w:rPr>
                <w:rFonts w:ascii="Sakkal Majalla" w:hAnsi="Sakkal Majalla" w:cs="Sakkal Majalla"/>
              </w:rPr>
              <w:t xml:space="preserve"> </w:t>
            </w:r>
            <w:r w:rsidR="00E84D8F">
              <w:rPr>
                <w:rFonts w:ascii="Sakkal Majalla" w:hAnsi="Sakkal Majalla" w:cs="Sakkal Majalla" w:hint="cs"/>
                <w:rtl/>
              </w:rPr>
              <w:t xml:space="preserve"> التام</w:t>
            </w:r>
            <w:r w:rsidRPr="00DC5B67">
              <w:rPr>
                <w:rFonts w:ascii="Sakkal Majalla" w:hAnsi="Sakkal Majalla" w:cs="Sakkal Majalla"/>
                <w:rtl/>
              </w:rPr>
              <w:t xml:space="preserve"> </w:t>
            </w:r>
            <w:r w:rsidR="001A1FBF">
              <w:rPr>
                <w:rFonts w:ascii="Sakkal Majalla" w:hAnsi="Sakkal Majalla" w:cs="Sakkal Majalla" w:hint="cs"/>
                <w:rtl/>
                <w:lang w:val="en-GB"/>
              </w:rPr>
              <w:t>للعمل في الب</w:t>
            </w:r>
            <w:r w:rsidR="006B7982">
              <w:rPr>
                <w:rFonts w:ascii="Sakkal Majalla" w:hAnsi="Sakkal Majalla" w:cs="Sakkal Majalla" w:hint="cs"/>
                <w:rtl/>
                <w:lang w:val="en-GB"/>
              </w:rPr>
              <w:t>حث والقيام بمتطلبات إنجاز العمل</w:t>
            </w:r>
            <w:r w:rsidR="00903050" w:rsidRPr="00DC5B67">
              <w:rPr>
                <w:rFonts w:ascii="Sakkal Majalla" w:hAnsi="Sakkal Majalla" w:cs="Sakkal Majalla"/>
                <w:rtl/>
              </w:rPr>
              <w:t>.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8D18C0" w:rsidRPr="00DC5B67" w:rsidRDefault="00982F8B" w:rsidP="00F643A6">
            <w:pPr>
              <w:spacing w:after="0"/>
              <w:ind w:left="162" w:hanging="162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>4.</w:t>
            </w:r>
            <w:r w:rsidR="003E67CF" w:rsidRPr="00DC5B67">
              <w:rPr>
                <w:rFonts w:ascii="Sakkal Majalla" w:hAnsi="Sakkal Majalla" w:cs="Sakkal Majalla"/>
              </w:rPr>
              <w:t xml:space="preserve"> </w:t>
            </w:r>
            <w:r w:rsidRPr="00DC5B67">
              <w:rPr>
                <w:rFonts w:ascii="Sakkal Majalla" w:hAnsi="Sakkal Majalla" w:cs="Sakkal Majalla"/>
              </w:rPr>
              <w:t>Attach full time ass</w:t>
            </w:r>
            <w:r w:rsidR="00597B7B">
              <w:rPr>
                <w:rFonts w:ascii="Sakkal Majalla" w:hAnsi="Sakkal Majalla" w:cs="Sakkal Majalla"/>
              </w:rPr>
              <w:t>ignment</w:t>
            </w:r>
            <w:r w:rsidR="00597B7B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F643A6">
              <w:rPr>
                <w:rFonts w:ascii="Sakkal Majalla" w:hAnsi="Sakkal Majalla" w:cs="Sakkal Majalla"/>
              </w:rPr>
              <w:t>form</w:t>
            </w:r>
            <w:r w:rsidR="00F643A6"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DC5B67">
              <w:rPr>
                <w:rFonts w:ascii="Sakkal Majalla" w:hAnsi="Sakkal Majalla" w:cs="Sakkal Majalla"/>
              </w:rPr>
              <w:t xml:space="preserve">to the 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Pr="00DC5B67">
              <w:rPr>
                <w:rFonts w:ascii="Sakkal Majalla" w:hAnsi="Sakkal Majalla" w:cs="Sakkal Majalla"/>
              </w:rPr>
              <w:t>graduate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Pr="00DC5B67">
              <w:rPr>
                <w:rFonts w:ascii="Sakkal Majalla" w:hAnsi="Sakkal Majalla" w:cs="Sakkal Majalla"/>
              </w:rPr>
              <w:t xml:space="preserve"> assistant researcher</w:t>
            </w:r>
            <w:r w:rsidR="005B6A5B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5B6A5B">
              <w:rPr>
                <w:rFonts w:ascii="Sakkal Majalla" w:hAnsi="Sakkal Majalla" w:cs="Sakkal Majalla"/>
              </w:rPr>
              <w:t>student</w:t>
            </w:r>
            <w:r w:rsidRPr="00DC5B67">
              <w:rPr>
                <w:rFonts w:ascii="Sakkal Majalla" w:hAnsi="Sakkal Majalla" w:cs="Sakkal Majalla"/>
              </w:rPr>
              <w:t>.</w:t>
            </w:r>
          </w:p>
        </w:tc>
      </w:tr>
      <w:tr w:rsidR="007B6A8D" w:rsidRPr="00DC5B67" w:rsidTr="006E3D24">
        <w:trPr>
          <w:gridBefore w:val="1"/>
          <w:wBefore w:w="6" w:type="dxa"/>
          <w:trHeight w:val="331"/>
        </w:trPr>
        <w:tc>
          <w:tcPr>
            <w:tcW w:w="4450" w:type="dxa"/>
            <w:shd w:val="clear" w:color="auto" w:fill="FFFFE1"/>
          </w:tcPr>
          <w:p w:rsidR="007B6A8D" w:rsidRPr="00DC5B67" w:rsidRDefault="007B6A8D" w:rsidP="003E67CF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jc w:val="both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 موافقة أخلاقيات البحث العلمي (إن وجدت.)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3E67CF" w:rsidP="007B6A8D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>5</w:t>
            </w:r>
            <w:r w:rsidR="007B6A8D" w:rsidRPr="00DC5B67">
              <w:rPr>
                <w:rFonts w:ascii="Sakkal Majalla" w:hAnsi="Sakkal Majalla" w:cs="Sakkal Majalla"/>
              </w:rPr>
              <w:t>. Attach the IRB approval (if available</w:t>
            </w:r>
            <w:r w:rsidR="007B6A8D" w:rsidRPr="00DC5B67">
              <w:rPr>
                <w:rFonts w:ascii="Sakkal Majalla" w:hAnsi="Sakkal Majalla" w:cs="Sakkal Majalla"/>
                <w:rtl/>
              </w:rPr>
              <w:t>.</w:t>
            </w:r>
            <w:r w:rsidR="007B6A8D" w:rsidRPr="00DC5B67">
              <w:rPr>
                <w:rFonts w:ascii="Sakkal Majalla" w:hAnsi="Sakkal Majalla" w:cs="Sakkal Majalla"/>
              </w:rPr>
              <w:t>)</w:t>
            </w:r>
          </w:p>
        </w:tc>
      </w:tr>
      <w:tr w:rsidR="007B6A8D" w:rsidRPr="00DC5B67" w:rsidTr="006E3D24">
        <w:trPr>
          <w:gridBefore w:val="1"/>
          <w:wBefore w:w="6" w:type="dxa"/>
          <w:trHeight w:val="984"/>
        </w:trPr>
        <w:tc>
          <w:tcPr>
            <w:tcW w:w="4450" w:type="dxa"/>
            <w:shd w:val="clear" w:color="auto" w:fill="FFFFE1"/>
          </w:tcPr>
          <w:p w:rsidR="007B6A8D" w:rsidRPr="00DC5B67" w:rsidRDefault="007B6A8D" w:rsidP="00113234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1" w:hanging="301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  <w:rtl/>
              </w:rPr>
              <w:t>إرسال النموذج بعد تعبئته بصيغة "وورد" الى</w:t>
            </w:r>
            <w:r w:rsidRPr="00DC5B67">
              <w:rPr>
                <w:rFonts w:ascii="Sakkal Majalla" w:hAnsi="Sakkal Majalla" w:cs="Sakkal Majalla"/>
              </w:rPr>
              <w:t xml:space="preserve"> </w:t>
            </w:r>
            <w:r w:rsidR="00F643A6">
              <w:rPr>
                <w:rFonts w:ascii="Sakkal Majalla" w:hAnsi="Sakkal Majalla" w:cs="Sakkal Majalla"/>
                <w:rtl/>
              </w:rPr>
              <w:t>بريد البرنامج ال</w:t>
            </w:r>
            <w:r w:rsidR="00F643A6">
              <w:rPr>
                <w:rFonts w:ascii="Sakkal Majalla" w:hAnsi="Sakkal Majalla" w:cs="Sakkal Majalla" w:hint="cs"/>
                <w:rtl/>
              </w:rPr>
              <w:t>إ</w:t>
            </w:r>
            <w:r w:rsidRPr="00DC5B67">
              <w:rPr>
                <w:rFonts w:ascii="Sakkal Majalla" w:hAnsi="Sakkal Majalla" w:cs="Sakkal Majalla"/>
                <w:rtl/>
              </w:rPr>
              <w:t>لكتروني وقت فترة التقديم المعلن عنها:</w:t>
            </w:r>
          </w:p>
          <w:p w:rsidR="007B6A8D" w:rsidRPr="00DC5B67" w:rsidRDefault="008358E1" w:rsidP="007B6A8D">
            <w:pPr>
              <w:bidi/>
              <w:spacing w:after="0" w:line="240" w:lineRule="auto"/>
              <w:ind w:left="782"/>
              <w:rPr>
                <w:rFonts w:ascii="Sakkal Majalla" w:hAnsi="Sakkal Majalla" w:cs="Sakkal Majalla"/>
                <w:rtl/>
              </w:rPr>
            </w:pPr>
            <w:hyperlink r:id="rId243" w:history="1">
              <w:r w:rsidR="007B6A8D" w:rsidRPr="00DC5B67">
                <w:rPr>
                  <w:rStyle w:val="Hyperlink"/>
                  <w:rFonts w:ascii="Sakkal Majalla" w:hAnsi="Sakkal Majalla" w:cs="Sakkal Majalla"/>
                </w:rPr>
                <w:t>USRSP@ksu.edu.sa</w:t>
              </w:r>
            </w:hyperlink>
            <w:r w:rsidR="007B6A8D" w:rsidRPr="00DC5B67">
              <w:rPr>
                <w:rFonts w:ascii="Sakkal Majalla" w:hAnsi="Sakkal Majalla" w:cs="Sakkal Majalla"/>
                <w:rtl/>
              </w:rPr>
              <w:t xml:space="preserve">  </w:t>
            </w:r>
            <w:r w:rsidR="007B6A8D" w:rsidRPr="00DC5B67">
              <w:rPr>
                <w:rFonts w:ascii="Sakkal Majalla" w:hAnsi="Sakkal Majalla" w:cs="Sakkal Majalla"/>
                <w:u w:val="single"/>
                <w:rtl/>
              </w:rPr>
              <w:t xml:space="preserve">   </w:t>
            </w:r>
            <w:r w:rsidR="007B6A8D" w:rsidRPr="00DC5B67">
              <w:rPr>
                <w:rFonts w:ascii="Sakkal Majalla" w:hAnsi="Sakkal Majalla" w:cs="Sakkal Majalla"/>
                <w:rtl/>
              </w:rPr>
              <w:t xml:space="preserve">   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4B6034" w:rsidP="00F643A6">
            <w:pPr>
              <w:pStyle w:val="ListParagraph"/>
              <w:spacing w:after="0" w:line="240" w:lineRule="auto"/>
              <w:ind w:left="162" w:right="-360" w:hanging="162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>6</w:t>
            </w:r>
            <w:r w:rsidR="007B6A8D" w:rsidRPr="00DC5B67">
              <w:rPr>
                <w:rFonts w:ascii="Sakkal Majalla" w:hAnsi="Sakkal Majalla" w:cs="Sakkal Majalla"/>
              </w:rPr>
              <w:t>.  Send filled-in form in “Word format” during</w:t>
            </w:r>
          </w:p>
          <w:p w:rsidR="007B6A8D" w:rsidRPr="00DC5B67" w:rsidRDefault="007B6A8D" w:rsidP="007B6A8D">
            <w:pPr>
              <w:pStyle w:val="ListParagraph"/>
              <w:spacing w:after="0" w:line="240" w:lineRule="auto"/>
              <w:ind w:left="158" w:right="-360" w:hanging="158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 xml:space="preserve">    the announced period to:</w:t>
            </w:r>
          </w:p>
          <w:p w:rsidR="007B6A8D" w:rsidRPr="00DC5B67" w:rsidRDefault="008358E1" w:rsidP="007B6A8D">
            <w:pPr>
              <w:pStyle w:val="ListParagraph"/>
              <w:spacing w:line="240" w:lineRule="auto"/>
              <w:ind w:left="162" w:right="-360"/>
              <w:contextualSpacing w:val="0"/>
              <w:rPr>
                <w:rFonts w:ascii="Sakkal Majalla" w:hAnsi="Sakkal Majalla" w:cs="Sakkal Majalla"/>
                <w:rtl/>
              </w:rPr>
            </w:pPr>
            <w:hyperlink r:id="rId244" w:history="1">
              <w:r w:rsidR="007B6A8D" w:rsidRPr="00DC5B67">
                <w:rPr>
                  <w:rStyle w:val="Hyperlink"/>
                  <w:rFonts w:ascii="Sakkal Majalla" w:hAnsi="Sakkal Majalla" w:cs="Sakkal Majalla"/>
                </w:rPr>
                <w:t>USRSP@ksu.edu.sa</w:t>
              </w:r>
            </w:hyperlink>
            <w:r w:rsidR="007B6A8D" w:rsidRPr="00DC5B67">
              <w:rPr>
                <w:rFonts w:ascii="Sakkal Majalla" w:hAnsi="Sakkal Majalla" w:cs="Sakkal Majalla"/>
                <w:u w:val="single"/>
              </w:rPr>
              <w:t xml:space="preserve"> </w:t>
            </w:r>
          </w:p>
        </w:tc>
      </w:tr>
    </w:tbl>
    <w:p w:rsidR="00466726" w:rsidRPr="007B6A8D" w:rsidRDefault="00466726" w:rsidP="007B6A8D">
      <w:pPr>
        <w:bidi/>
        <w:rPr>
          <w:rFonts w:asciiTheme="majorBidi" w:hAnsiTheme="majorBidi" w:cstheme="majorBidi"/>
          <w:sz w:val="26"/>
          <w:rtl/>
        </w:rPr>
      </w:pPr>
    </w:p>
    <w:p w:rsidR="004D47F4" w:rsidRDefault="004D47F4" w:rsidP="00466726">
      <w:pPr>
        <w:bidi/>
        <w:rPr>
          <w:rFonts w:asciiTheme="majorBidi" w:hAnsiTheme="majorBidi" w:cstheme="majorBidi"/>
          <w:sz w:val="26"/>
        </w:rPr>
      </w:pPr>
    </w:p>
    <w:p w:rsidR="00766FBD" w:rsidRDefault="00766FBD" w:rsidP="00766FBD">
      <w:pPr>
        <w:bidi/>
        <w:rPr>
          <w:rFonts w:asciiTheme="majorBidi" w:hAnsiTheme="majorBidi" w:cstheme="majorBidi"/>
          <w:sz w:val="26"/>
        </w:rPr>
      </w:pPr>
    </w:p>
    <w:p w:rsidR="00766FBD" w:rsidRDefault="00766FBD" w:rsidP="00766FBD">
      <w:pPr>
        <w:bidi/>
        <w:rPr>
          <w:rFonts w:asciiTheme="majorBidi" w:hAnsiTheme="majorBidi" w:cstheme="majorBidi"/>
          <w:sz w:val="26"/>
        </w:rPr>
      </w:pPr>
    </w:p>
    <w:tbl>
      <w:tblPr>
        <w:tblStyle w:val="TableGrid"/>
        <w:bidiVisual/>
        <w:tblW w:w="7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3060"/>
        <w:gridCol w:w="2160"/>
      </w:tblGrid>
      <w:tr w:rsidR="000F526B" w:rsidRPr="003F2E82" w:rsidTr="00AE3664">
        <w:trPr>
          <w:trHeight w:val="377"/>
          <w:jc w:val="center"/>
        </w:trPr>
        <w:tc>
          <w:tcPr>
            <w:tcW w:w="7915" w:type="dxa"/>
            <w:gridSpan w:val="3"/>
            <w:shd w:val="clear" w:color="auto" w:fill="1F497D" w:themeFill="text2"/>
            <w:vAlign w:val="center"/>
          </w:tcPr>
          <w:p w:rsidR="000F526B" w:rsidRDefault="000F526B" w:rsidP="000F526B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lang w:val="en-GB" w:bidi="ar-AE"/>
              </w:rPr>
            </w:pPr>
            <w:r>
              <w:rPr>
                <w:rFonts w:ascii="Sakkal Majalla" w:hAnsi="Sakkal Majalla" w:cs="Sakkal Majalla"/>
                <w:lang w:val="en-GB" w:bidi="ar-AE"/>
              </w:rPr>
              <w:tab/>
            </w:r>
            <w:r>
              <w:rPr>
                <w:rFonts w:ascii="Sakkal Majalla" w:hAnsi="Sakkal Majalla" w:cs="Sakkal Majalla" w:hint="cs"/>
                <w:rtl/>
                <w:lang w:val="en-GB" w:bidi="ar-AE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للإستعمال الرسمي من </w:t>
            </w:r>
            <w:r w:rsidRPr="003F2E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إدارة البرنامج      </w:t>
            </w:r>
            <w:r w:rsidR="000075C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3F2E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    </w:t>
            </w:r>
            <w:r w:rsidRPr="003F2E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3F2E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URS Program’s Administration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Use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F113DD" w:rsidRPr="00641229" w:rsidTr="00641229">
        <w:trPr>
          <w:trHeight w:val="916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7E65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right="-360" w:hanging="155"/>
              <w:contextualSpacing w:val="0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مراجعة الطلب المقدم.</w:t>
            </w:r>
            <w:r w:rsidRPr="00641229">
              <w:rPr>
                <w:rFonts w:ascii="Sakkal Majalla" w:hAnsi="Sakkal Majalla" w:cs="Sakkal Majalla"/>
              </w:rPr>
              <w:t xml:space="preserve"> </w:t>
            </w:r>
          </w:p>
          <w:p w:rsidR="00F113DD" w:rsidRPr="00641229" w:rsidRDefault="00F113DD" w:rsidP="007E6563">
            <w:pPr>
              <w:bidi/>
              <w:spacing w:after="0" w:line="240" w:lineRule="auto"/>
              <w:ind w:left="36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Review of the submitted application.</w:t>
            </w:r>
          </w:p>
        </w:tc>
        <w:tc>
          <w:tcPr>
            <w:tcW w:w="3060" w:type="dxa"/>
            <w:shd w:val="clear" w:color="auto" w:fill="FFFFFF" w:themeFill="background1"/>
          </w:tcPr>
          <w:p w:rsidR="001324AC" w:rsidRPr="00641229" w:rsidRDefault="00E67066" w:rsidP="00E67066">
            <w:pPr>
              <w:tabs>
                <w:tab w:val="num" w:pos="160"/>
              </w:tabs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/>
                <w:lang w:val="en-GB"/>
              </w:rPr>
              <w:t xml:space="preserve">  </w:t>
            </w: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78" type="#_x0000_t75" style="width:108.3pt;height:19pt" o:ole="">
                  <v:imagedata r:id="rId245" o:title=""/>
                </v:shape>
                <w:control r:id="rId246" w:name="OptionButton10" w:shapeid="_x0000_i1678"/>
              </w:object>
            </w:r>
          </w:p>
          <w:p w:rsidR="00641229" w:rsidRPr="00641229" w:rsidRDefault="00E67066" w:rsidP="00641229">
            <w:pPr>
              <w:bidi/>
              <w:spacing w:after="0" w:line="240" w:lineRule="auto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rtl/>
              </w:rPr>
              <w:object w:dxaOrig="225" w:dyaOrig="225">
                <v:shape id="_x0000_i1680" type="#_x0000_t75" style="width:108.3pt;height:19pt" o:ole="">
                  <v:imagedata r:id="rId247" o:title=""/>
                </v:shape>
                <w:control r:id="rId248" w:name="OptionButton16" w:shapeid="_x0000_i1680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F113DD" w:rsidRPr="00641229" w:rsidRDefault="00F113DD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BE246C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F113DD" w:rsidRPr="00641229" w:rsidTr="00641229">
        <w:trPr>
          <w:trHeight w:val="1060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7E65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right="-360" w:hanging="155"/>
              <w:contextualSpacing w:val="0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مراجعة</w:t>
            </w:r>
            <w:r w:rsidRPr="00641229">
              <w:rPr>
                <w:rFonts w:ascii="Sakkal Majalla" w:hAnsi="Sakkal Majalla" w:cs="Sakkal Majalla" w:hint="cs"/>
                <w:rtl/>
              </w:rPr>
              <w:t xml:space="preserve"> المرفقات.</w:t>
            </w:r>
          </w:p>
          <w:p w:rsidR="00F113DD" w:rsidRPr="00641229" w:rsidRDefault="00F113DD" w:rsidP="001324AC">
            <w:pPr>
              <w:pStyle w:val="ListParagraph"/>
              <w:bidi/>
              <w:spacing w:after="0" w:line="240" w:lineRule="auto"/>
              <w:contextualSpacing w:val="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Review of the attachments.</w:t>
            </w:r>
          </w:p>
        </w:tc>
        <w:tc>
          <w:tcPr>
            <w:tcW w:w="3060" w:type="dxa"/>
            <w:shd w:val="clear" w:color="auto" w:fill="FFFFFF" w:themeFill="background1"/>
          </w:tcPr>
          <w:p w:rsidR="00641229" w:rsidRDefault="00641229" w:rsidP="00E67066">
            <w:pPr>
              <w:tabs>
                <w:tab w:val="num" w:pos="160"/>
              </w:tabs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  <w:p w:rsidR="00E67066" w:rsidRPr="00641229" w:rsidRDefault="00E67066" w:rsidP="00641229">
            <w:pPr>
              <w:tabs>
                <w:tab w:val="num" w:pos="160"/>
              </w:tabs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82" type="#_x0000_t75" style="width:108.3pt;height:19pt" o:ole="">
                  <v:imagedata r:id="rId245" o:title=""/>
                </v:shape>
                <w:control r:id="rId249" w:name="OptionButton101" w:shapeid="_x0000_i1682"/>
              </w:object>
            </w:r>
          </w:p>
          <w:p w:rsidR="00F113DD" w:rsidRPr="00641229" w:rsidRDefault="00E67066" w:rsidP="00E67066">
            <w:pPr>
              <w:tabs>
                <w:tab w:val="num" w:pos="340"/>
              </w:tabs>
              <w:bidi/>
              <w:spacing w:after="0" w:line="240" w:lineRule="auto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rtl/>
              </w:rPr>
              <w:object w:dxaOrig="225" w:dyaOrig="225">
                <v:shape id="_x0000_i1684" type="#_x0000_t75" style="width:108.3pt;height:19pt" o:ole="">
                  <v:imagedata r:id="rId247" o:title=""/>
                </v:shape>
                <w:control r:id="rId250" w:name="OptionButton161" w:shapeid="_x0000_i1684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BE246C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F113DD" w:rsidRPr="00641229" w:rsidTr="00AE3664">
        <w:trPr>
          <w:trHeight w:val="619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4D5F0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contextualSpacing w:val="0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 xml:space="preserve">نتائج تحكيم المشروع البحثي.   </w:t>
            </w:r>
          </w:p>
          <w:p w:rsidR="00F113DD" w:rsidRPr="00641229" w:rsidRDefault="00F113DD" w:rsidP="004D5F00">
            <w:pPr>
              <w:pStyle w:val="ListParagraph"/>
              <w:bidi/>
              <w:spacing w:after="0" w:line="240" w:lineRule="auto"/>
              <w:ind w:left="748"/>
              <w:contextualSpacing w:val="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Arbitration Results.</w:t>
            </w:r>
          </w:p>
        </w:tc>
        <w:tc>
          <w:tcPr>
            <w:tcW w:w="3060" w:type="dxa"/>
            <w:shd w:val="clear" w:color="auto" w:fill="FFFFFF" w:themeFill="background1"/>
          </w:tcPr>
          <w:p w:rsidR="00641229" w:rsidRDefault="00641229" w:rsidP="00E67066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  <w:p w:rsidR="00E67066" w:rsidRPr="00641229" w:rsidRDefault="00E67066" w:rsidP="00641229">
            <w:pPr>
              <w:bidi/>
              <w:spacing w:after="0" w:line="240" w:lineRule="auto"/>
              <w:rPr>
                <w:rFonts w:ascii="Sakkal Majalla" w:hAnsi="Sakkal Majalla" w:cs="Sakkal Majalla"/>
                <w:lang w:val="en-GB"/>
              </w:rPr>
            </w:pP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86" type="#_x0000_t75" style="width:108.3pt;height:19pt" o:ole="">
                  <v:imagedata r:id="rId251" o:title=""/>
                </v:shape>
                <w:control r:id="rId252" w:name="OptionButton17" w:shapeid="_x0000_i1686"/>
              </w:object>
            </w:r>
          </w:p>
          <w:p w:rsidR="00E67066" w:rsidRPr="00641229" w:rsidRDefault="00E67066" w:rsidP="00E67066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88" type="#_x0000_t75" style="width:125pt;height:24.75pt" o:ole="">
                  <v:imagedata r:id="rId253" o:title=""/>
                </v:shape>
                <w:control r:id="rId254" w:name="OptionButton22" w:shapeid="_x0000_i1688"/>
              </w:object>
            </w:r>
          </w:p>
          <w:p w:rsidR="00F113DD" w:rsidRPr="00641229" w:rsidRDefault="00E67066" w:rsidP="00E67066">
            <w:pPr>
              <w:tabs>
                <w:tab w:val="num" w:pos="340"/>
              </w:tabs>
              <w:bidi/>
              <w:spacing w:after="0" w:line="240" w:lineRule="auto"/>
              <w:rPr>
                <w:rFonts w:ascii="Sakkal Majalla" w:hAnsi="Sakkal Majalla" w:cs="Sakkal Majalla"/>
                <w:lang w:val="en-GB"/>
              </w:rPr>
            </w:pPr>
            <w:r w:rsidRPr="00641229">
              <w:rPr>
                <w:rFonts w:ascii="Sakkal Majalla" w:hAnsi="Sakkal Majalla" w:cs="Sakkal Majalla"/>
              </w:rPr>
              <w:object w:dxaOrig="225" w:dyaOrig="225">
                <v:shape id="_x0000_i1690" type="#_x0000_t75" style="width:108.3pt;height:19pt" o:ole="">
                  <v:imagedata r:id="rId255" o:title=""/>
                </v:shape>
                <w:control r:id="rId256" w:name="OptionButton23" w:shapeid="_x0000_i1690"/>
              </w:object>
            </w:r>
            <w:r w:rsidR="00F113DD" w:rsidRPr="00641229">
              <w:rPr>
                <w:rFonts w:ascii="Sakkal Majalla" w:hAnsi="Sakkal Majalla" w:cs="Sakkal Majalla"/>
              </w:rPr>
              <w:t xml:space="preserve">  </w:t>
            </w:r>
            <w:r w:rsidR="00F113DD" w:rsidRPr="00641229">
              <w:rPr>
                <w:rFonts w:ascii="Sakkal Majalla" w:hAnsi="Sakkal Majalla" w:cs="Sakkal Majalla" w:hint="cs"/>
                <w:rtl/>
                <w:lang w:val="en-GB"/>
              </w:rPr>
              <w:t xml:space="preserve">  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3F2E82">
            <w:pPr>
              <w:bidi/>
              <w:spacing w:after="0" w:line="240" w:lineRule="auto"/>
              <w:ind w:left="162" w:hanging="162"/>
              <w:rPr>
                <w:rFonts w:ascii="Sakkal Majalla" w:hAnsi="Sakkal Majalla" w:cs="Sakkal Majalla"/>
                <w:rtl/>
              </w:rPr>
            </w:pPr>
          </w:p>
        </w:tc>
      </w:tr>
      <w:tr w:rsidR="00F113DD" w:rsidRPr="00641229" w:rsidTr="00AE3664">
        <w:trPr>
          <w:trHeight w:val="394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12363A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right="-360" w:hanging="155"/>
              <w:contextualSpacing w:val="0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تسليم التقرير النصفي</w:t>
            </w:r>
          </w:p>
          <w:p w:rsidR="00F113DD" w:rsidRPr="00641229" w:rsidRDefault="00F113DD" w:rsidP="0012363A">
            <w:pPr>
              <w:pStyle w:val="ListParagraph"/>
              <w:bidi/>
              <w:spacing w:after="0" w:line="240" w:lineRule="auto"/>
              <w:ind w:left="785" w:firstLine="35"/>
              <w:contextualSpacing w:val="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Mid- Report Submission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E67066" w:rsidP="00A13C41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692" type="#_x0000_t75" style="width:46.65pt;height:19pt" o:ole="">
                  <v:imagedata r:id="rId257" o:title=""/>
                </v:shape>
                <w:control r:id="rId258" w:name="OptionButton113621121" w:shapeid="_x0000_i1692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94" type="#_x0000_t75" style="width:40.3pt;height:19pt" o:ole="">
                  <v:imagedata r:id="rId259" o:title=""/>
                </v:shape>
                <w:control r:id="rId260" w:name="OptionButton213621121" w:shapeid="_x0000_i1694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641229">
        <w:trPr>
          <w:trHeight w:val="772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F5646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contextualSpacing w:val="0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موافقة أخلاقيات البحث العلمي</w:t>
            </w:r>
          </w:p>
          <w:p w:rsidR="00F113DD" w:rsidRPr="00641229" w:rsidRDefault="00F113DD" w:rsidP="00F56460">
            <w:pPr>
              <w:bidi/>
              <w:spacing w:after="0" w:line="240" w:lineRule="auto"/>
              <w:ind w:left="695" w:hanging="27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lang w:bidi="ar-AE"/>
              </w:rPr>
              <w:t xml:space="preserve">IRB approval Submission     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A13C41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696" type="#_x0000_t75" style="width:46.65pt;height:19pt" o:ole="">
                  <v:imagedata r:id="rId257" o:title=""/>
                </v:shape>
                <w:control r:id="rId261" w:name="OptionButton1136211211" w:shapeid="_x0000_i1696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98" type="#_x0000_t75" style="width:40.3pt;height:19pt" o:ole="">
                  <v:imagedata r:id="rId262" o:title=""/>
                </v:shape>
                <w:control r:id="rId263" w:name="OptionButton2136211211" w:shapeid="_x0000_i1698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448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F5646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contextualSpacing w:val="0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الفواتير مختومة ومعتمدة</w:t>
            </w:r>
          </w:p>
          <w:p w:rsidR="00F113DD" w:rsidRPr="00641229" w:rsidRDefault="00F113DD" w:rsidP="00F56460">
            <w:pPr>
              <w:bidi/>
              <w:spacing w:after="0" w:line="240" w:lineRule="auto"/>
              <w:ind w:left="695" w:hanging="27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lang w:bidi="ar-AE"/>
              </w:rPr>
              <w:t xml:space="preserve">Invoices Submission    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A13C41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00" type="#_x0000_t75" style="width:46.65pt;height:19pt" o:ole="">
                  <v:imagedata r:id="rId257" o:title=""/>
                </v:shape>
                <w:control r:id="rId264" w:name="OptionButton1136211212" w:shapeid="_x0000_i1700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02" type="#_x0000_t75" style="width:40.3pt;height:19pt" o:ole="">
                  <v:imagedata r:id="rId265" o:title=""/>
                </v:shape>
                <w:control r:id="rId266" w:name="OptionButton2136211212" w:shapeid="_x0000_i1702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385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F5646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التقرير النهائي</w:t>
            </w:r>
          </w:p>
          <w:p w:rsidR="00F113DD" w:rsidRPr="00641229" w:rsidRDefault="00F113DD" w:rsidP="00F56460">
            <w:pPr>
              <w:pStyle w:val="ListParagraph"/>
              <w:bidi/>
              <w:spacing w:after="0" w:line="240" w:lineRule="auto"/>
              <w:ind w:left="301"/>
              <w:contextualSpacing w:val="0"/>
              <w:jc w:val="right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  <w:lang w:bidi="ar-AE"/>
              </w:rPr>
              <w:t xml:space="preserve">Final Report Submission     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E67066" w:rsidP="004F224A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04" type="#_x0000_t75" style="width:46.65pt;height:19pt" o:ole="">
                  <v:imagedata r:id="rId257" o:title=""/>
                </v:shape>
                <w:control r:id="rId267" w:name="OptionButton1136211213" w:shapeid="_x0000_i1704"/>
              </w:objec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06" type="#_x0000_t75" style="width:40.3pt;height:19pt" o:ole="">
                  <v:imagedata r:id="rId268" o:title=""/>
                </v:shape>
                <w:control r:id="rId269" w:name="OptionButton2136211213" w:shapeid="_x0000_i1706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412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5D41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كامل البحث المنجز</w:t>
            </w:r>
          </w:p>
          <w:p w:rsidR="00F113DD" w:rsidRPr="00641229" w:rsidRDefault="00F113DD" w:rsidP="005D4163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</w:rPr>
              <w:t>Full research Submission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E67066" w:rsidP="004F224A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08" type="#_x0000_t75" style="width:46.65pt;height:19pt" o:ole="">
                  <v:imagedata r:id="rId257" o:title=""/>
                </v:shape>
                <w:control r:id="rId270" w:name="OptionButton1136211214" w:shapeid="_x0000_i1708"/>
              </w:objec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10" type="#_x0000_t75" style="width:40.3pt;height:19pt" o:ole="">
                  <v:imagedata r:id="rId271" o:title=""/>
                </v:shape>
                <w:control r:id="rId272" w:name="OptionButton2136211214" w:shapeid="_x0000_i1710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EA1FF2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439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5D41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نشر البحث</w:t>
            </w:r>
          </w:p>
          <w:p w:rsidR="00F113DD" w:rsidRPr="00641229" w:rsidRDefault="00F113DD" w:rsidP="005D4163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Publishing the research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4F224A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12" type="#_x0000_t75" style="width:46.65pt;height:19pt" o:ole="">
                  <v:imagedata r:id="rId257" o:title=""/>
                </v:shape>
                <w:control r:id="rId273" w:name="OptionButton1136211215" w:shapeid="_x0000_i1712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14" type="#_x0000_t75" style="width:40.3pt;height:19pt" o:ole="">
                  <v:imagedata r:id="rId274" o:title=""/>
                </v:shape>
                <w:control r:id="rId275" w:name="OptionButton2136211215" w:shapeid="_x0000_i1714"/>
              </w:object>
            </w:r>
            <w:r w:rsidR="00E67066"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385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47185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245" w:hanging="24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</w:t>
            </w:r>
            <w:r w:rsidRPr="00641229">
              <w:rPr>
                <w:rFonts w:ascii="Sakkal Majalla" w:hAnsi="Sakkal Majalla" w:cs="Sakkal Majalla" w:hint="cs"/>
                <w:rtl/>
              </w:rPr>
              <w:t>شاركة البحث في مؤتمر</w:t>
            </w:r>
          </w:p>
          <w:p w:rsidR="00F113DD" w:rsidRPr="00641229" w:rsidRDefault="00F113DD" w:rsidP="00471857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Participation in conferences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E67066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16" type="#_x0000_t75" style="width:46.65pt;height:19pt" o:ole="">
                  <v:imagedata r:id="rId257" o:title=""/>
                </v:shape>
                <w:control r:id="rId276" w:name="OptionButton1136211216" w:shapeid="_x0000_i1716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18" type="#_x0000_t75" style="width:40.3pt;height:19pt" o:ole="">
                  <v:imagedata r:id="rId277" o:title=""/>
                </v:shape>
                <w:control r:id="rId278" w:name="OptionButton2136211216" w:shapeid="_x0000_i1718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322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47185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245" w:hanging="24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 xml:space="preserve">حصول البحث على جائزة </w:t>
            </w:r>
          </w:p>
          <w:p w:rsidR="00F113DD" w:rsidRPr="00641229" w:rsidRDefault="00F113DD" w:rsidP="00471857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</w:rPr>
              <w:t>Research Award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F02B57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20" type="#_x0000_t75" style="width:46.65pt;height:19pt" o:ole="">
                  <v:imagedata r:id="rId257" o:title=""/>
                </v:shape>
                <w:control r:id="rId279" w:name="OptionButton1136211217" w:shapeid="_x0000_i1720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22" type="#_x0000_t75" style="width:40.3pt;height:19pt" o:ole="">
                  <v:imagedata r:id="rId280" o:title=""/>
                </v:shape>
                <w:control r:id="rId281" w:name="OptionButton2136211217" w:shapeid="_x0000_i1722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</w:tbl>
    <w:p w:rsidR="00766FBD" w:rsidRPr="00641229" w:rsidRDefault="00766FBD" w:rsidP="00766FBD">
      <w:pPr>
        <w:tabs>
          <w:tab w:val="right" w:pos="2564"/>
          <w:tab w:val="left" w:pos="3822"/>
        </w:tabs>
        <w:bidi/>
        <w:spacing w:after="0" w:line="240" w:lineRule="auto"/>
        <w:rPr>
          <w:rFonts w:asciiTheme="majorBidi" w:hAnsiTheme="majorBidi" w:cstheme="majorBidi"/>
          <w:rtl/>
        </w:rPr>
      </w:pPr>
      <w:bookmarkStart w:id="0" w:name="_GoBack"/>
      <w:bookmarkEnd w:id="0"/>
    </w:p>
    <w:sectPr w:rsidR="00766FBD" w:rsidRPr="00641229" w:rsidSect="00BD7BC9"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11907" w:h="16839" w:code="9"/>
      <w:pgMar w:top="28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E7D" w:rsidRDefault="001D7E7D" w:rsidP="00D82237">
      <w:pPr>
        <w:spacing w:after="0" w:line="240" w:lineRule="auto"/>
      </w:pPr>
      <w:r>
        <w:separator/>
      </w:r>
    </w:p>
  </w:endnote>
  <w:endnote w:type="continuationSeparator" w:id="0">
    <w:p w:rsidR="001D7E7D" w:rsidRDefault="001D7E7D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7D" w:rsidRDefault="001D7E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ook Antiqua" w:hAnsi="Book Antiqua"/>
      </w:rPr>
      <w:id w:val="-1349319003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:rsidR="001D7E7D" w:rsidRPr="00BF5691" w:rsidRDefault="001D7E7D" w:rsidP="00FA3C9B">
        <w:pPr>
          <w:pStyle w:val="Footer"/>
          <w:spacing w:line="360" w:lineRule="auto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8358E1">
          <w:rPr>
            <w:rFonts w:ascii="Book Antiqua" w:hAnsi="Book Antiqua"/>
            <w:noProof/>
            <w:sz w:val="14"/>
            <w:szCs w:val="14"/>
          </w:rPr>
          <w:t>16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:rsidR="001D7E7D" w:rsidRDefault="001D7E7D" w:rsidP="007A73DA">
        <w:pPr>
          <w:pStyle w:val="Footer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 w:hint="cs"/>
            <w:sz w:val="14"/>
            <w:szCs w:val="14"/>
            <w:rtl/>
          </w:rPr>
          <w:t>هـ</w:t>
        </w:r>
        <w:r>
          <w:rPr>
            <w:rFonts w:ascii="Book Antiqua" w:hAnsi="Book Antiqua"/>
            <w:sz w:val="14"/>
            <w:szCs w:val="14"/>
          </w:rPr>
          <w:t xml:space="preserve"> 1439-1440</w:t>
        </w:r>
      </w:p>
      <w:p w:rsidR="001D7E7D" w:rsidRDefault="001D7E7D" w:rsidP="007A73DA">
        <w:pPr>
          <w:pStyle w:val="Footer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/>
            <w:sz w:val="14"/>
            <w:szCs w:val="14"/>
          </w:rPr>
          <w:t>(</w:t>
        </w:r>
        <w:r>
          <w:rPr>
            <w:rFonts w:ascii="Book Antiqua" w:hAnsi="Book Antiqua" w:hint="cs"/>
            <w:sz w:val="14"/>
            <w:szCs w:val="14"/>
            <w:rtl/>
          </w:rPr>
          <w:t xml:space="preserve"> م</w:t>
        </w:r>
        <w:r>
          <w:rPr>
            <w:rFonts w:ascii="Book Antiqua" w:hAnsi="Book Antiqua"/>
            <w:sz w:val="14"/>
            <w:szCs w:val="14"/>
          </w:rPr>
          <w:t>2018-2019)</w:t>
        </w:r>
      </w:p>
      <w:p w:rsidR="001D7E7D" w:rsidRPr="001D5787" w:rsidRDefault="008358E1" w:rsidP="00261383">
        <w:pPr>
          <w:pStyle w:val="Footer"/>
          <w:spacing w:line="360" w:lineRule="auto"/>
          <w:rPr>
            <w:rFonts w:ascii="Book Antiqua" w:hAnsi="Book Antiqua"/>
            <w:sz w:val="14"/>
            <w:szCs w:val="14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7D" w:rsidRDefault="001D7E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E7D" w:rsidRDefault="001D7E7D" w:rsidP="00D82237">
      <w:pPr>
        <w:spacing w:after="0" w:line="240" w:lineRule="auto"/>
      </w:pPr>
      <w:r>
        <w:separator/>
      </w:r>
    </w:p>
  </w:footnote>
  <w:footnote w:type="continuationSeparator" w:id="0">
    <w:p w:rsidR="001D7E7D" w:rsidRDefault="001D7E7D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7D" w:rsidRDefault="001D7E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043" w:type="dxa"/>
      <w:jc w:val="center"/>
      <w:tblLayout w:type="fixed"/>
      <w:tblLook w:val="0000" w:firstRow="0" w:lastRow="0" w:firstColumn="0" w:lastColumn="0" w:noHBand="0" w:noVBand="0"/>
    </w:tblPr>
    <w:tblGrid>
      <w:gridCol w:w="2047"/>
      <w:gridCol w:w="6379"/>
      <w:gridCol w:w="1617"/>
    </w:tblGrid>
    <w:tr w:rsidR="001D7E7D" w:rsidRPr="00BC3B97" w:rsidTr="00B67D3B">
      <w:trPr>
        <w:cantSplit/>
        <w:trHeight w:hRule="exact" w:val="754"/>
        <w:jc w:val="center"/>
      </w:trPr>
      <w:tc>
        <w:tcPr>
          <w:tcW w:w="2047" w:type="dxa"/>
          <w:vMerge w:val="restart"/>
          <w:vAlign w:val="center"/>
        </w:tcPr>
        <w:p w:rsidR="001D7E7D" w:rsidRPr="00BC3B97" w:rsidRDefault="001D7E7D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431B6221" wp14:editId="6392EF00">
                    <wp:simplePos x="0" y="0"/>
                    <wp:positionH relativeFrom="column">
                      <wp:posOffset>55880</wp:posOffset>
                    </wp:positionH>
                    <wp:positionV relativeFrom="paragraph">
                      <wp:posOffset>-579755</wp:posOffset>
                    </wp:positionV>
                    <wp:extent cx="104775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4775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7E7D" w:rsidRPr="00561CC1" w:rsidRDefault="001D7E7D" w:rsidP="00561CC1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77699C" wp14:editId="46A6D7E7">
                                      <wp:extent cx="783590" cy="356038"/>
                                      <wp:effectExtent l="0" t="0" r="0" b="6350"/>
                                      <wp:docPr id="314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3041" cy="360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561CC1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</w:rPr>
                                  <w:t>عمادة البحث العلمي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1B62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4.4pt;margin-top:-45.65pt;width:82.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" filled="f" stroked="f" strokeweight=".5pt">
                    <v:textbox>
                      <w:txbxContent>
                        <w:p w:rsidR="001D7E7D" w:rsidRPr="00561CC1" w:rsidRDefault="001D7E7D" w:rsidP="00561CC1">
                          <w:pPr>
                            <w:bidi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77699C" wp14:editId="46A6D7E7">
                                <wp:extent cx="783590" cy="356038"/>
                                <wp:effectExtent l="0" t="0" r="0" b="6350"/>
                                <wp:docPr id="314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3041" cy="360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561CC1"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عمادة البحث العلمي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379" w:type="dxa"/>
          <w:vAlign w:val="center"/>
        </w:tcPr>
        <w:p w:rsidR="001D7E7D" w:rsidRPr="007166BD" w:rsidRDefault="001D7E7D" w:rsidP="00934FEF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36"/>
              <w:szCs w:val="36"/>
              <w:rtl/>
            </w:rPr>
          </w:pPr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برنامج دعم أبحاث طلبة البكالوريوس</w:t>
          </w:r>
        </w:p>
        <w:p w:rsidR="001D7E7D" w:rsidRPr="007166BD" w:rsidRDefault="001D7E7D" w:rsidP="00DE46C1">
          <w:pPr>
            <w:pStyle w:val="Header"/>
            <w:tabs>
              <w:tab w:val="clear" w:pos="4320"/>
              <w:tab w:val="center" w:pos="7408"/>
            </w:tabs>
            <w:jc w:val="center"/>
            <w:rPr>
              <w:rFonts w:cs="Simplified Arabic"/>
              <w:b/>
              <w:bCs/>
              <w:sz w:val="30"/>
              <w:szCs w:val="30"/>
            </w:rPr>
          </w:pPr>
          <w:r w:rsidRPr="007166BD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Support Program</w:t>
          </w:r>
        </w:p>
        <w:p w:rsidR="001D7E7D" w:rsidRPr="00BC3B97" w:rsidRDefault="001D7E7D" w:rsidP="00934FEF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617" w:type="dxa"/>
          <w:vMerge w:val="restart"/>
          <w:vAlign w:val="center"/>
        </w:tcPr>
        <w:p w:rsidR="001D7E7D" w:rsidRPr="00BC3B97" w:rsidRDefault="001D7E7D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E018FAF" wp14:editId="58C0EAB7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-591820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7E7D" w:rsidRDefault="001D7E7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A90A9A" wp14:editId="13C18402">
                                      <wp:extent cx="466725" cy="495300"/>
                                      <wp:effectExtent l="0" t="0" r="9525" b="0"/>
                                      <wp:docPr id="315" name="Picture 315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0138" cy="4989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018FAF" id="Text Box 5" o:spid="_x0000_s1027" type="#_x0000_t202" style="position:absolute;left:0;text-align:left;margin-left:3.55pt;margin-top:-46.6pt;width:61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FKfelXg&#10;AAAACAEAAA8AAAAAAAAAAAAAAAAA1gQAAGRycy9kb3ducmV2LnhtbFBLBQYAAAAABAAEAPMAAADj&#10;BQAAAAA=&#10;" filled="f" stroked="f" strokeweight=".5pt">
                    <v:textbox>
                      <w:txbxContent>
                        <w:p w:rsidR="001D7E7D" w:rsidRDefault="001D7E7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A90A9A" wp14:editId="13C18402">
                                <wp:extent cx="466725" cy="495300"/>
                                <wp:effectExtent l="0" t="0" r="9525" b="0"/>
                                <wp:docPr id="315" name="Picture 315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138" cy="4989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1D7E7D" w:rsidRPr="00BC3B97" w:rsidTr="00B67D3B">
      <w:trPr>
        <w:cantSplit/>
        <w:trHeight w:val="513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1D7E7D" w:rsidRPr="0056093C" w:rsidRDefault="001D7E7D" w:rsidP="0045588F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نموذج طلب دعم مشروع بحثي لطلبة البكالوريوس</w:t>
          </w:r>
        </w:p>
        <w:p w:rsidR="001D7E7D" w:rsidRPr="007166BD" w:rsidRDefault="001D7E7D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24"/>
              <w:szCs w:val="24"/>
              <w:rtl/>
              <w:lang w:bidi="ar-AE"/>
            </w:rPr>
          </w:pPr>
          <w:r w:rsidRPr="007166BD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Support</w:t>
          </w:r>
          <w:r w:rsidRPr="007166BD">
            <w:rPr>
              <w:rFonts w:ascii="Book Antiqua" w:hAnsi="Book Antiqua" w:cs="Simplified Arabic" w:hint="cs"/>
              <w:b/>
              <w:bCs/>
              <w:sz w:val="24"/>
              <w:szCs w:val="24"/>
              <w:rtl/>
              <w:lang w:bidi="ar-AE"/>
            </w:rPr>
            <w:t xml:space="preserve"> </w:t>
          </w:r>
          <w:r w:rsidRPr="007166BD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Application</w:t>
          </w:r>
        </w:p>
        <w:p w:rsidR="001D7E7D" w:rsidRPr="00934FEF" w:rsidRDefault="001D7E7D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16"/>
              <w:szCs w:val="16"/>
              <w:lang w:bidi="ar-AE"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5168" behindDoc="1" locked="0" layoutInCell="1" allowOverlap="1" wp14:anchorId="2F14EE79" wp14:editId="5A423F5B">
                <wp:simplePos x="0" y="0"/>
                <wp:positionH relativeFrom="column">
                  <wp:posOffset>1599565</wp:posOffset>
                </wp:positionH>
                <wp:positionV relativeFrom="paragraph">
                  <wp:posOffset>20320</wp:posOffset>
                </wp:positionV>
                <wp:extent cx="581025" cy="581025"/>
                <wp:effectExtent l="0" t="0" r="9525" b="9525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1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1D7E7D" w:rsidRPr="00BC3B97" w:rsidTr="00B67D3B">
      <w:trPr>
        <w:cantSplit/>
        <w:trHeight w:val="845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1D7E7D" w:rsidRPr="00BC3B97" w:rsidRDefault="001D7E7D" w:rsidP="00934FEF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</w:p>
      </w:tc>
      <w:tc>
        <w:tcPr>
          <w:tcW w:w="161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1D7E7D" w:rsidRPr="00B67D3B" w:rsidRDefault="001D7E7D" w:rsidP="00B67D3B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7D" w:rsidRDefault="001D7E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;visibility:visible;mso-wrap-style:square" o:bullet="t">
        <v:imagedata r:id="rId1" o:title=""/>
      </v:shape>
    </w:pict>
  </w:numPicBullet>
  <w:numPicBullet w:numPicBulletId="1">
    <w:pict>
      <v:shape id="_x0000_i1027" type="#_x0000_t75" style="width:15.55pt;height:14.4pt;visibility:visible;mso-wrap-style:square" o:bullet="t">
        <v:imagedata r:id="rId2" o:title=""/>
      </v:shape>
    </w:pict>
  </w:numPicBullet>
  <w:numPicBullet w:numPicBulletId="2">
    <w:pict>
      <v:shape id="Picture 29" o:spid="_x0000_i1028" type="#_x0000_t75" style="width:23.6pt;height:17.85pt;visibility:visible;mso-wrap-style:square" o:bullet="t">
        <v:imagedata r:id="rId3" o:title=""/>
      </v:shape>
    </w:pict>
  </w:numPicBullet>
  <w:abstractNum w:abstractNumId="0" w15:restartNumberingAfterBreak="0">
    <w:nsid w:val="01C056EC"/>
    <w:multiLevelType w:val="hybridMultilevel"/>
    <w:tmpl w:val="E95640F8"/>
    <w:lvl w:ilvl="0" w:tplc="E6E0C91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7C88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6F5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4C3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1A74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62AF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AF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647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20EE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7E4693"/>
    <w:multiLevelType w:val="hybridMultilevel"/>
    <w:tmpl w:val="A8A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8761D"/>
    <w:multiLevelType w:val="hybridMultilevel"/>
    <w:tmpl w:val="257E95D4"/>
    <w:lvl w:ilvl="0" w:tplc="851ABD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0438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834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383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82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C51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0A6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86A3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128B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325987"/>
    <w:multiLevelType w:val="hybridMultilevel"/>
    <w:tmpl w:val="140EB89A"/>
    <w:lvl w:ilvl="0" w:tplc="A82298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45107B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D6EDA"/>
    <w:multiLevelType w:val="hybridMultilevel"/>
    <w:tmpl w:val="1CEAB23A"/>
    <w:lvl w:ilvl="0" w:tplc="DEDAE15E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E5365C"/>
    <w:multiLevelType w:val="hybridMultilevel"/>
    <w:tmpl w:val="56683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15CE1"/>
    <w:multiLevelType w:val="hybridMultilevel"/>
    <w:tmpl w:val="B630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40FA7"/>
    <w:multiLevelType w:val="hybridMultilevel"/>
    <w:tmpl w:val="688E8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E7F27"/>
    <w:multiLevelType w:val="hybridMultilevel"/>
    <w:tmpl w:val="AB8206D4"/>
    <w:lvl w:ilvl="0" w:tplc="4B7C47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1870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EEA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6CE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E2D7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80DA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52A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5AA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343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11651"/>
    <w:multiLevelType w:val="hybridMultilevel"/>
    <w:tmpl w:val="137E3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D2D24"/>
    <w:multiLevelType w:val="hybridMultilevel"/>
    <w:tmpl w:val="F2E4C2E8"/>
    <w:lvl w:ilvl="0" w:tplc="A82298D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5384D"/>
    <w:multiLevelType w:val="hybridMultilevel"/>
    <w:tmpl w:val="414C684C"/>
    <w:lvl w:ilvl="0" w:tplc="C50E52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BC6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B86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32C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862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ACB5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943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E42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E6D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A3644"/>
    <w:multiLevelType w:val="hybridMultilevel"/>
    <w:tmpl w:val="A8A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500E9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4051F9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125D4"/>
    <w:multiLevelType w:val="hybridMultilevel"/>
    <w:tmpl w:val="B1D2591A"/>
    <w:lvl w:ilvl="0" w:tplc="A2CA88CA">
      <w:start w:val="1"/>
      <w:numFmt w:val="decimal"/>
      <w:lvlText w:val="%1-"/>
      <w:lvlJc w:val="left"/>
      <w:pPr>
        <w:ind w:left="2985" w:hanging="2985"/>
      </w:pPr>
      <w:rPr>
        <w:rFonts w:ascii="Sakkal Majalla" w:eastAsia="Calibri" w:hAnsi="Sakkal Majalla" w:cs="Sakkal Majall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737BF7"/>
    <w:multiLevelType w:val="hybridMultilevel"/>
    <w:tmpl w:val="A8A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77FC5"/>
    <w:multiLevelType w:val="hybridMultilevel"/>
    <w:tmpl w:val="D4E85D36"/>
    <w:lvl w:ilvl="0" w:tplc="642201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8EF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922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18F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694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D26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64E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03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C634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BEF3B60"/>
    <w:multiLevelType w:val="hybridMultilevel"/>
    <w:tmpl w:val="7DC447DE"/>
    <w:lvl w:ilvl="0" w:tplc="8874747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F07E9"/>
    <w:multiLevelType w:val="hybridMultilevel"/>
    <w:tmpl w:val="7AF81636"/>
    <w:lvl w:ilvl="0" w:tplc="65D4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861B2"/>
    <w:multiLevelType w:val="hybridMultilevel"/>
    <w:tmpl w:val="01A0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B3678"/>
    <w:multiLevelType w:val="hybridMultilevel"/>
    <w:tmpl w:val="CFB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151C5"/>
    <w:multiLevelType w:val="hybridMultilevel"/>
    <w:tmpl w:val="A0A20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60891"/>
    <w:multiLevelType w:val="hybridMultilevel"/>
    <w:tmpl w:val="7090AE78"/>
    <w:lvl w:ilvl="0" w:tplc="C2EA47AA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2170B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373737"/>
    <w:multiLevelType w:val="hybridMultilevel"/>
    <w:tmpl w:val="F2648578"/>
    <w:lvl w:ilvl="0" w:tplc="D786F1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8E1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86D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CC7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0CDF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E2E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200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BAF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C0B1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D5C422D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E13FC"/>
    <w:multiLevelType w:val="hybridMultilevel"/>
    <w:tmpl w:val="A59A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60B12"/>
    <w:multiLevelType w:val="hybridMultilevel"/>
    <w:tmpl w:val="223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956C1"/>
    <w:multiLevelType w:val="hybridMultilevel"/>
    <w:tmpl w:val="F7644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AF5A88"/>
    <w:multiLevelType w:val="hybridMultilevel"/>
    <w:tmpl w:val="CE26461A"/>
    <w:lvl w:ilvl="0" w:tplc="B57CC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8"/>
  </w:num>
  <w:num w:numId="5">
    <w:abstractNumId w:val="16"/>
  </w:num>
  <w:num w:numId="6">
    <w:abstractNumId w:val="10"/>
  </w:num>
  <w:num w:numId="7">
    <w:abstractNumId w:val="13"/>
  </w:num>
  <w:num w:numId="8">
    <w:abstractNumId w:val="36"/>
  </w:num>
  <w:num w:numId="9">
    <w:abstractNumId w:val="29"/>
  </w:num>
  <w:num w:numId="10">
    <w:abstractNumId w:val="34"/>
  </w:num>
  <w:num w:numId="11">
    <w:abstractNumId w:val="3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38"/>
  </w:num>
  <w:num w:numId="15">
    <w:abstractNumId w:val="28"/>
  </w:num>
  <w:num w:numId="16">
    <w:abstractNumId w:val="27"/>
  </w:num>
  <w:num w:numId="17">
    <w:abstractNumId w:val="19"/>
  </w:num>
  <w:num w:numId="18">
    <w:abstractNumId w:val="31"/>
  </w:num>
  <w:num w:numId="19">
    <w:abstractNumId w:val="20"/>
  </w:num>
  <w:num w:numId="20">
    <w:abstractNumId w:val="4"/>
  </w:num>
  <w:num w:numId="21">
    <w:abstractNumId w:val="12"/>
  </w:num>
  <w:num w:numId="22">
    <w:abstractNumId w:val="23"/>
  </w:num>
  <w:num w:numId="23">
    <w:abstractNumId w:val="26"/>
  </w:num>
  <w:num w:numId="24">
    <w:abstractNumId w:val="30"/>
  </w:num>
  <w:num w:numId="25">
    <w:abstractNumId w:val="32"/>
  </w:num>
  <w:num w:numId="26">
    <w:abstractNumId w:val="9"/>
  </w:num>
  <w:num w:numId="27">
    <w:abstractNumId w:val="7"/>
  </w:num>
  <w:num w:numId="28">
    <w:abstractNumId w:val="6"/>
  </w:num>
  <w:num w:numId="29">
    <w:abstractNumId w:val="35"/>
  </w:num>
  <w:num w:numId="30">
    <w:abstractNumId w:val="22"/>
  </w:num>
  <w:num w:numId="31">
    <w:abstractNumId w:val="1"/>
  </w:num>
  <w:num w:numId="32">
    <w:abstractNumId w:val="17"/>
  </w:num>
  <w:num w:numId="33">
    <w:abstractNumId w:val="25"/>
  </w:num>
  <w:num w:numId="34">
    <w:abstractNumId w:val="33"/>
  </w:num>
  <w:num w:numId="35">
    <w:abstractNumId w:val="15"/>
  </w:num>
  <w:num w:numId="36">
    <w:abstractNumId w:val="24"/>
  </w:num>
  <w:num w:numId="37">
    <w:abstractNumId w:val="2"/>
  </w:num>
  <w:num w:numId="38">
    <w:abstractNumId w:val="0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855"/>
    <w:rsid w:val="000016A6"/>
    <w:rsid w:val="00003666"/>
    <w:rsid w:val="000075C5"/>
    <w:rsid w:val="00007CA4"/>
    <w:rsid w:val="00010951"/>
    <w:rsid w:val="0001357D"/>
    <w:rsid w:val="00016EB3"/>
    <w:rsid w:val="00020317"/>
    <w:rsid w:val="000208C7"/>
    <w:rsid w:val="0002510F"/>
    <w:rsid w:val="00031205"/>
    <w:rsid w:val="000365E7"/>
    <w:rsid w:val="00036957"/>
    <w:rsid w:val="00037C79"/>
    <w:rsid w:val="00040F01"/>
    <w:rsid w:val="0004174F"/>
    <w:rsid w:val="00042520"/>
    <w:rsid w:val="0004438F"/>
    <w:rsid w:val="0004487A"/>
    <w:rsid w:val="00047B06"/>
    <w:rsid w:val="00050801"/>
    <w:rsid w:val="000526B3"/>
    <w:rsid w:val="000529B8"/>
    <w:rsid w:val="00052F1F"/>
    <w:rsid w:val="0005753E"/>
    <w:rsid w:val="000579F8"/>
    <w:rsid w:val="00057D98"/>
    <w:rsid w:val="000626F9"/>
    <w:rsid w:val="00065ECE"/>
    <w:rsid w:val="00071FE7"/>
    <w:rsid w:val="0007348E"/>
    <w:rsid w:val="00073D68"/>
    <w:rsid w:val="00074EC2"/>
    <w:rsid w:val="000764AD"/>
    <w:rsid w:val="00076609"/>
    <w:rsid w:val="00076AAD"/>
    <w:rsid w:val="00077042"/>
    <w:rsid w:val="000807CA"/>
    <w:rsid w:val="00081924"/>
    <w:rsid w:val="00082AFB"/>
    <w:rsid w:val="00083C57"/>
    <w:rsid w:val="000841EA"/>
    <w:rsid w:val="00086305"/>
    <w:rsid w:val="00087543"/>
    <w:rsid w:val="00087552"/>
    <w:rsid w:val="000900FB"/>
    <w:rsid w:val="000904AE"/>
    <w:rsid w:val="00090F81"/>
    <w:rsid w:val="00091CF8"/>
    <w:rsid w:val="0009425D"/>
    <w:rsid w:val="00095260"/>
    <w:rsid w:val="00095798"/>
    <w:rsid w:val="00095939"/>
    <w:rsid w:val="000977A9"/>
    <w:rsid w:val="000A46FA"/>
    <w:rsid w:val="000A502E"/>
    <w:rsid w:val="000A6164"/>
    <w:rsid w:val="000A6B0C"/>
    <w:rsid w:val="000B0402"/>
    <w:rsid w:val="000B330A"/>
    <w:rsid w:val="000B3AA7"/>
    <w:rsid w:val="000B418F"/>
    <w:rsid w:val="000B6552"/>
    <w:rsid w:val="000B791F"/>
    <w:rsid w:val="000C0B67"/>
    <w:rsid w:val="000C1112"/>
    <w:rsid w:val="000C13AF"/>
    <w:rsid w:val="000C4EC5"/>
    <w:rsid w:val="000C7F4A"/>
    <w:rsid w:val="000D08BA"/>
    <w:rsid w:val="000D2C8D"/>
    <w:rsid w:val="000D75DD"/>
    <w:rsid w:val="000D781D"/>
    <w:rsid w:val="000E1C24"/>
    <w:rsid w:val="000E40CD"/>
    <w:rsid w:val="000E48E3"/>
    <w:rsid w:val="000F0990"/>
    <w:rsid w:val="000F2640"/>
    <w:rsid w:val="000F29D2"/>
    <w:rsid w:val="000F473C"/>
    <w:rsid w:val="000F526B"/>
    <w:rsid w:val="000F665D"/>
    <w:rsid w:val="000F6B5B"/>
    <w:rsid w:val="000F7699"/>
    <w:rsid w:val="001010AE"/>
    <w:rsid w:val="00102AC2"/>
    <w:rsid w:val="0010563C"/>
    <w:rsid w:val="00107958"/>
    <w:rsid w:val="001107F3"/>
    <w:rsid w:val="00112A71"/>
    <w:rsid w:val="00112ABD"/>
    <w:rsid w:val="00113234"/>
    <w:rsid w:val="00114FFE"/>
    <w:rsid w:val="001163AF"/>
    <w:rsid w:val="00121E12"/>
    <w:rsid w:val="0012363A"/>
    <w:rsid w:val="00124293"/>
    <w:rsid w:val="00124C0F"/>
    <w:rsid w:val="00131481"/>
    <w:rsid w:val="00131953"/>
    <w:rsid w:val="00131DA0"/>
    <w:rsid w:val="001324AC"/>
    <w:rsid w:val="00132602"/>
    <w:rsid w:val="00134EB2"/>
    <w:rsid w:val="00135009"/>
    <w:rsid w:val="00135016"/>
    <w:rsid w:val="0013588E"/>
    <w:rsid w:val="00136F4F"/>
    <w:rsid w:val="001403F9"/>
    <w:rsid w:val="001406A4"/>
    <w:rsid w:val="00143C86"/>
    <w:rsid w:val="00143E8C"/>
    <w:rsid w:val="00144C41"/>
    <w:rsid w:val="00144F17"/>
    <w:rsid w:val="00145EF5"/>
    <w:rsid w:val="001543F9"/>
    <w:rsid w:val="00155654"/>
    <w:rsid w:val="0015573B"/>
    <w:rsid w:val="001645CB"/>
    <w:rsid w:val="001670DE"/>
    <w:rsid w:val="00167182"/>
    <w:rsid w:val="00167EDF"/>
    <w:rsid w:val="0017092C"/>
    <w:rsid w:val="00172C61"/>
    <w:rsid w:val="00175329"/>
    <w:rsid w:val="001771BD"/>
    <w:rsid w:val="0018444E"/>
    <w:rsid w:val="00184EE1"/>
    <w:rsid w:val="001868FA"/>
    <w:rsid w:val="001929DC"/>
    <w:rsid w:val="00193FDA"/>
    <w:rsid w:val="0019406C"/>
    <w:rsid w:val="0019581C"/>
    <w:rsid w:val="00197F0F"/>
    <w:rsid w:val="001A14AF"/>
    <w:rsid w:val="001A1FBF"/>
    <w:rsid w:val="001A25D9"/>
    <w:rsid w:val="001A4B81"/>
    <w:rsid w:val="001A5C34"/>
    <w:rsid w:val="001A6610"/>
    <w:rsid w:val="001A7144"/>
    <w:rsid w:val="001A75B7"/>
    <w:rsid w:val="001A7DA8"/>
    <w:rsid w:val="001B08C3"/>
    <w:rsid w:val="001B0D3D"/>
    <w:rsid w:val="001B4D23"/>
    <w:rsid w:val="001B50C3"/>
    <w:rsid w:val="001B6FD2"/>
    <w:rsid w:val="001B7316"/>
    <w:rsid w:val="001C033B"/>
    <w:rsid w:val="001C2E20"/>
    <w:rsid w:val="001C4976"/>
    <w:rsid w:val="001C5324"/>
    <w:rsid w:val="001C5CD6"/>
    <w:rsid w:val="001C7AC1"/>
    <w:rsid w:val="001C7D87"/>
    <w:rsid w:val="001C7E67"/>
    <w:rsid w:val="001D1CF1"/>
    <w:rsid w:val="001D38B4"/>
    <w:rsid w:val="001D5787"/>
    <w:rsid w:val="001D6E51"/>
    <w:rsid w:val="001D75F1"/>
    <w:rsid w:val="001D7E7D"/>
    <w:rsid w:val="001E6B6B"/>
    <w:rsid w:val="001F0A9F"/>
    <w:rsid w:val="001F1F72"/>
    <w:rsid w:val="001F27E5"/>
    <w:rsid w:val="001F2AF9"/>
    <w:rsid w:val="001F3141"/>
    <w:rsid w:val="001F442B"/>
    <w:rsid w:val="001F47E0"/>
    <w:rsid w:val="001F60EA"/>
    <w:rsid w:val="001F6282"/>
    <w:rsid w:val="001F758B"/>
    <w:rsid w:val="00204D7F"/>
    <w:rsid w:val="002051B5"/>
    <w:rsid w:val="0020525D"/>
    <w:rsid w:val="0020551D"/>
    <w:rsid w:val="00210282"/>
    <w:rsid w:val="00210298"/>
    <w:rsid w:val="00211BC1"/>
    <w:rsid w:val="002129B1"/>
    <w:rsid w:val="002144DE"/>
    <w:rsid w:val="002156CA"/>
    <w:rsid w:val="00216605"/>
    <w:rsid w:val="002169B2"/>
    <w:rsid w:val="00221E22"/>
    <w:rsid w:val="0022340F"/>
    <w:rsid w:val="002235DC"/>
    <w:rsid w:val="00223A8C"/>
    <w:rsid w:val="00227B48"/>
    <w:rsid w:val="002316C7"/>
    <w:rsid w:val="00233346"/>
    <w:rsid w:val="002335F7"/>
    <w:rsid w:val="00233847"/>
    <w:rsid w:val="0023471B"/>
    <w:rsid w:val="002420C8"/>
    <w:rsid w:val="002435B7"/>
    <w:rsid w:val="00244696"/>
    <w:rsid w:val="00246179"/>
    <w:rsid w:val="00250AC1"/>
    <w:rsid w:val="0025160D"/>
    <w:rsid w:val="00251B8A"/>
    <w:rsid w:val="00252545"/>
    <w:rsid w:val="00252912"/>
    <w:rsid w:val="00252CCF"/>
    <w:rsid w:val="002536AB"/>
    <w:rsid w:val="00255208"/>
    <w:rsid w:val="00257BEE"/>
    <w:rsid w:val="00261383"/>
    <w:rsid w:val="00264519"/>
    <w:rsid w:val="0026479C"/>
    <w:rsid w:val="0026559B"/>
    <w:rsid w:val="00265B36"/>
    <w:rsid w:val="00266F95"/>
    <w:rsid w:val="00267365"/>
    <w:rsid w:val="00271CAE"/>
    <w:rsid w:val="002724B9"/>
    <w:rsid w:val="002730EE"/>
    <w:rsid w:val="00274907"/>
    <w:rsid w:val="00274A12"/>
    <w:rsid w:val="002758AC"/>
    <w:rsid w:val="00277F64"/>
    <w:rsid w:val="002820EC"/>
    <w:rsid w:val="00283E5B"/>
    <w:rsid w:val="00284A16"/>
    <w:rsid w:val="002878DA"/>
    <w:rsid w:val="0029306C"/>
    <w:rsid w:val="00293235"/>
    <w:rsid w:val="002932E7"/>
    <w:rsid w:val="0029330F"/>
    <w:rsid w:val="002937BF"/>
    <w:rsid w:val="00293B6F"/>
    <w:rsid w:val="0029438F"/>
    <w:rsid w:val="002945C2"/>
    <w:rsid w:val="00294E5F"/>
    <w:rsid w:val="00296847"/>
    <w:rsid w:val="002977A9"/>
    <w:rsid w:val="002A405C"/>
    <w:rsid w:val="002A64CB"/>
    <w:rsid w:val="002A729B"/>
    <w:rsid w:val="002B1C71"/>
    <w:rsid w:val="002B453E"/>
    <w:rsid w:val="002B6C3F"/>
    <w:rsid w:val="002B75A6"/>
    <w:rsid w:val="002B7AF1"/>
    <w:rsid w:val="002C3695"/>
    <w:rsid w:val="002C5B47"/>
    <w:rsid w:val="002D6656"/>
    <w:rsid w:val="002D78F2"/>
    <w:rsid w:val="002D7C06"/>
    <w:rsid w:val="002E129E"/>
    <w:rsid w:val="002E28CC"/>
    <w:rsid w:val="002E32A8"/>
    <w:rsid w:val="002E51EC"/>
    <w:rsid w:val="002E52C3"/>
    <w:rsid w:val="002E5D60"/>
    <w:rsid w:val="002E5E86"/>
    <w:rsid w:val="002E6D77"/>
    <w:rsid w:val="002E7C1C"/>
    <w:rsid w:val="002F13E9"/>
    <w:rsid w:val="002F1892"/>
    <w:rsid w:val="002F1FB4"/>
    <w:rsid w:val="002F3A7D"/>
    <w:rsid w:val="002F7E3E"/>
    <w:rsid w:val="00300440"/>
    <w:rsid w:val="00301ADD"/>
    <w:rsid w:val="003023AC"/>
    <w:rsid w:val="00302D92"/>
    <w:rsid w:val="00302F21"/>
    <w:rsid w:val="0030436E"/>
    <w:rsid w:val="00305D5F"/>
    <w:rsid w:val="0031255E"/>
    <w:rsid w:val="00316D64"/>
    <w:rsid w:val="003216BF"/>
    <w:rsid w:val="00323D5F"/>
    <w:rsid w:val="00324731"/>
    <w:rsid w:val="00330DC5"/>
    <w:rsid w:val="00331063"/>
    <w:rsid w:val="003328CA"/>
    <w:rsid w:val="003338B4"/>
    <w:rsid w:val="00333BFA"/>
    <w:rsid w:val="00336034"/>
    <w:rsid w:val="0033789C"/>
    <w:rsid w:val="003379FE"/>
    <w:rsid w:val="00340757"/>
    <w:rsid w:val="00350567"/>
    <w:rsid w:val="00350F06"/>
    <w:rsid w:val="00352002"/>
    <w:rsid w:val="00352723"/>
    <w:rsid w:val="00352A60"/>
    <w:rsid w:val="00352A7C"/>
    <w:rsid w:val="003536AD"/>
    <w:rsid w:val="00357D04"/>
    <w:rsid w:val="00357E9B"/>
    <w:rsid w:val="003615E2"/>
    <w:rsid w:val="003621FF"/>
    <w:rsid w:val="00363825"/>
    <w:rsid w:val="003659C8"/>
    <w:rsid w:val="00365B57"/>
    <w:rsid w:val="00367032"/>
    <w:rsid w:val="003701A3"/>
    <w:rsid w:val="00370774"/>
    <w:rsid w:val="00370AD5"/>
    <w:rsid w:val="00371E90"/>
    <w:rsid w:val="00372CE3"/>
    <w:rsid w:val="00374A55"/>
    <w:rsid w:val="00375690"/>
    <w:rsid w:val="00375E8D"/>
    <w:rsid w:val="00377654"/>
    <w:rsid w:val="003809D3"/>
    <w:rsid w:val="00382A24"/>
    <w:rsid w:val="00385CD2"/>
    <w:rsid w:val="003B10C6"/>
    <w:rsid w:val="003B11ED"/>
    <w:rsid w:val="003B280D"/>
    <w:rsid w:val="003B320C"/>
    <w:rsid w:val="003B5B53"/>
    <w:rsid w:val="003B69FF"/>
    <w:rsid w:val="003B6B04"/>
    <w:rsid w:val="003B7B5A"/>
    <w:rsid w:val="003C2E64"/>
    <w:rsid w:val="003C4D92"/>
    <w:rsid w:val="003C79AC"/>
    <w:rsid w:val="003D0BDA"/>
    <w:rsid w:val="003D18FC"/>
    <w:rsid w:val="003D344F"/>
    <w:rsid w:val="003D415E"/>
    <w:rsid w:val="003D60D0"/>
    <w:rsid w:val="003D66AF"/>
    <w:rsid w:val="003D769D"/>
    <w:rsid w:val="003D7E89"/>
    <w:rsid w:val="003E02BC"/>
    <w:rsid w:val="003E059E"/>
    <w:rsid w:val="003E139F"/>
    <w:rsid w:val="003E31AE"/>
    <w:rsid w:val="003E3CDF"/>
    <w:rsid w:val="003E3E8E"/>
    <w:rsid w:val="003E3E94"/>
    <w:rsid w:val="003E45E0"/>
    <w:rsid w:val="003E4852"/>
    <w:rsid w:val="003E57EE"/>
    <w:rsid w:val="003E67CF"/>
    <w:rsid w:val="003E7508"/>
    <w:rsid w:val="003F2E82"/>
    <w:rsid w:val="003F3B71"/>
    <w:rsid w:val="003F67CE"/>
    <w:rsid w:val="003F7B95"/>
    <w:rsid w:val="00401ECF"/>
    <w:rsid w:val="00405A05"/>
    <w:rsid w:val="004079AC"/>
    <w:rsid w:val="00411F83"/>
    <w:rsid w:val="00412483"/>
    <w:rsid w:val="00413535"/>
    <w:rsid w:val="00414165"/>
    <w:rsid w:val="00415B86"/>
    <w:rsid w:val="00416879"/>
    <w:rsid w:val="00417548"/>
    <w:rsid w:val="00420577"/>
    <w:rsid w:val="00420DE8"/>
    <w:rsid w:val="00421625"/>
    <w:rsid w:val="00422945"/>
    <w:rsid w:val="00422C20"/>
    <w:rsid w:val="00422FFE"/>
    <w:rsid w:val="004235C7"/>
    <w:rsid w:val="00423679"/>
    <w:rsid w:val="004248C1"/>
    <w:rsid w:val="00424CA3"/>
    <w:rsid w:val="0042595D"/>
    <w:rsid w:val="004276CA"/>
    <w:rsid w:val="00431289"/>
    <w:rsid w:val="00433295"/>
    <w:rsid w:val="004347E7"/>
    <w:rsid w:val="0044361C"/>
    <w:rsid w:val="004448C1"/>
    <w:rsid w:val="0044521B"/>
    <w:rsid w:val="00445C66"/>
    <w:rsid w:val="004470DE"/>
    <w:rsid w:val="00447E65"/>
    <w:rsid w:val="004502B1"/>
    <w:rsid w:val="00451D75"/>
    <w:rsid w:val="00453D62"/>
    <w:rsid w:val="004548DF"/>
    <w:rsid w:val="00454E97"/>
    <w:rsid w:val="0045588F"/>
    <w:rsid w:val="00456918"/>
    <w:rsid w:val="00457FA8"/>
    <w:rsid w:val="00463B8F"/>
    <w:rsid w:val="0046480E"/>
    <w:rsid w:val="00464FC7"/>
    <w:rsid w:val="00465B38"/>
    <w:rsid w:val="00466726"/>
    <w:rsid w:val="00470490"/>
    <w:rsid w:val="00470B4A"/>
    <w:rsid w:val="00471857"/>
    <w:rsid w:val="00471C8F"/>
    <w:rsid w:val="00475069"/>
    <w:rsid w:val="00476001"/>
    <w:rsid w:val="00476131"/>
    <w:rsid w:val="0047661B"/>
    <w:rsid w:val="00476D68"/>
    <w:rsid w:val="00481676"/>
    <w:rsid w:val="00485132"/>
    <w:rsid w:val="00485A35"/>
    <w:rsid w:val="00485C8C"/>
    <w:rsid w:val="00486A7D"/>
    <w:rsid w:val="00494332"/>
    <w:rsid w:val="00495592"/>
    <w:rsid w:val="004A0178"/>
    <w:rsid w:val="004A2056"/>
    <w:rsid w:val="004A2BC4"/>
    <w:rsid w:val="004A30C6"/>
    <w:rsid w:val="004A47ED"/>
    <w:rsid w:val="004A48E0"/>
    <w:rsid w:val="004A5218"/>
    <w:rsid w:val="004A636C"/>
    <w:rsid w:val="004B0B31"/>
    <w:rsid w:val="004B1A7D"/>
    <w:rsid w:val="004B221D"/>
    <w:rsid w:val="004B2308"/>
    <w:rsid w:val="004B241E"/>
    <w:rsid w:val="004B3288"/>
    <w:rsid w:val="004B5E01"/>
    <w:rsid w:val="004B6034"/>
    <w:rsid w:val="004B72DB"/>
    <w:rsid w:val="004B7BD1"/>
    <w:rsid w:val="004B7C58"/>
    <w:rsid w:val="004B7D3A"/>
    <w:rsid w:val="004B7DB5"/>
    <w:rsid w:val="004C042E"/>
    <w:rsid w:val="004C3697"/>
    <w:rsid w:val="004C5B46"/>
    <w:rsid w:val="004C6349"/>
    <w:rsid w:val="004C63A2"/>
    <w:rsid w:val="004D0432"/>
    <w:rsid w:val="004D0E8C"/>
    <w:rsid w:val="004D316D"/>
    <w:rsid w:val="004D47F4"/>
    <w:rsid w:val="004D5AD6"/>
    <w:rsid w:val="004D5F00"/>
    <w:rsid w:val="004D78A7"/>
    <w:rsid w:val="004E0ECC"/>
    <w:rsid w:val="004E26E4"/>
    <w:rsid w:val="004E3022"/>
    <w:rsid w:val="004E37FE"/>
    <w:rsid w:val="004E3C5C"/>
    <w:rsid w:val="004E69C3"/>
    <w:rsid w:val="004E7166"/>
    <w:rsid w:val="004F224A"/>
    <w:rsid w:val="004F2B9A"/>
    <w:rsid w:val="004F3581"/>
    <w:rsid w:val="004F40AC"/>
    <w:rsid w:val="004F4235"/>
    <w:rsid w:val="004F47CF"/>
    <w:rsid w:val="00504760"/>
    <w:rsid w:val="00504AB1"/>
    <w:rsid w:val="005052AC"/>
    <w:rsid w:val="0050751C"/>
    <w:rsid w:val="0052078E"/>
    <w:rsid w:val="00521B76"/>
    <w:rsid w:val="00522720"/>
    <w:rsid w:val="00523249"/>
    <w:rsid w:val="005232C1"/>
    <w:rsid w:val="0052455F"/>
    <w:rsid w:val="00524C58"/>
    <w:rsid w:val="0052578B"/>
    <w:rsid w:val="00525B1F"/>
    <w:rsid w:val="00525B3F"/>
    <w:rsid w:val="00525D8B"/>
    <w:rsid w:val="00530291"/>
    <w:rsid w:val="00533264"/>
    <w:rsid w:val="00534C9C"/>
    <w:rsid w:val="00536732"/>
    <w:rsid w:val="00550B01"/>
    <w:rsid w:val="0055507C"/>
    <w:rsid w:val="0055575C"/>
    <w:rsid w:val="00555CC6"/>
    <w:rsid w:val="00556BCC"/>
    <w:rsid w:val="00557509"/>
    <w:rsid w:val="005600D9"/>
    <w:rsid w:val="0056093C"/>
    <w:rsid w:val="00561CC1"/>
    <w:rsid w:val="0056358E"/>
    <w:rsid w:val="00563B5B"/>
    <w:rsid w:val="00565A04"/>
    <w:rsid w:val="00566C62"/>
    <w:rsid w:val="0057042D"/>
    <w:rsid w:val="005707D7"/>
    <w:rsid w:val="005719E6"/>
    <w:rsid w:val="0057334A"/>
    <w:rsid w:val="00573F64"/>
    <w:rsid w:val="00580F28"/>
    <w:rsid w:val="0058369B"/>
    <w:rsid w:val="005922C9"/>
    <w:rsid w:val="00593AEB"/>
    <w:rsid w:val="00594647"/>
    <w:rsid w:val="00594A60"/>
    <w:rsid w:val="0059530D"/>
    <w:rsid w:val="005955F1"/>
    <w:rsid w:val="00595703"/>
    <w:rsid w:val="00597B7B"/>
    <w:rsid w:val="005A2D31"/>
    <w:rsid w:val="005A3602"/>
    <w:rsid w:val="005A481B"/>
    <w:rsid w:val="005A6C19"/>
    <w:rsid w:val="005B0772"/>
    <w:rsid w:val="005B446D"/>
    <w:rsid w:val="005B67F8"/>
    <w:rsid w:val="005B6A5B"/>
    <w:rsid w:val="005B75C8"/>
    <w:rsid w:val="005C2447"/>
    <w:rsid w:val="005C47C0"/>
    <w:rsid w:val="005C4BBF"/>
    <w:rsid w:val="005C5D7D"/>
    <w:rsid w:val="005C655F"/>
    <w:rsid w:val="005C71BC"/>
    <w:rsid w:val="005D0EB6"/>
    <w:rsid w:val="005D1F6F"/>
    <w:rsid w:val="005D221E"/>
    <w:rsid w:val="005D3437"/>
    <w:rsid w:val="005D4163"/>
    <w:rsid w:val="005D41CE"/>
    <w:rsid w:val="005D47F8"/>
    <w:rsid w:val="005D5697"/>
    <w:rsid w:val="005D6581"/>
    <w:rsid w:val="005D6C76"/>
    <w:rsid w:val="005E10AA"/>
    <w:rsid w:val="005E1848"/>
    <w:rsid w:val="005E3234"/>
    <w:rsid w:val="005E7FBA"/>
    <w:rsid w:val="005F11F1"/>
    <w:rsid w:val="005F120E"/>
    <w:rsid w:val="005F207D"/>
    <w:rsid w:val="005F4CA0"/>
    <w:rsid w:val="005F6A55"/>
    <w:rsid w:val="005F732D"/>
    <w:rsid w:val="006000B6"/>
    <w:rsid w:val="00606798"/>
    <w:rsid w:val="00606C5A"/>
    <w:rsid w:val="006070F3"/>
    <w:rsid w:val="006123CA"/>
    <w:rsid w:val="00612456"/>
    <w:rsid w:val="00612F08"/>
    <w:rsid w:val="00617770"/>
    <w:rsid w:val="00621D0C"/>
    <w:rsid w:val="006221E7"/>
    <w:rsid w:val="00626117"/>
    <w:rsid w:val="00627B97"/>
    <w:rsid w:val="0063022E"/>
    <w:rsid w:val="006323BF"/>
    <w:rsid w:val="00633BD6"/>
    <w:rsid w:val="0063424D"/>
    <w:rsid w:val="006350B9"/>
    <w:rsid w:val="00635606"/>
    <w:rsid w:val="00636CC8"/>
    <w:rsid w:val="00640E34"/>
    <w:rsid w:val="00641229"/>
    <w:rsid w:val="006447A0"/>
    <w:rsid w:val="00645943"/>
    <w:rsid w:val="00645F82"/>
    <w:rsid w:val="00647727"/>
    <w:rsid w:val="006523E5"/>
    <w:rsid w:val="00652749"/>
    <w:rsid w:val="0065314A"/>
    <w:rsid w:val="00653A24"/>
    <w:rsid w:val="00654C07"/>
    <w:rsid w:val="006558B2"/>
    <w:rsid w:val="00657452"/>
    <w:rsid w:val="00661834"/>
    <w:rsid w:val="00664468"/>
    <w:rsid w:val="00664882"/>
    <w:rsid w:val="00667B2B"/>
    <w:rsid w:val="00671853"/>
    <w:rsid w:val="00673305"/>
    <w:rsid w:val="00673E88"/>
    <w:rsid w:val="00674AC7"/>
    <w:rsid w:val="00677E35"/>
    <w:rsid w:val="006816CC"/>
    <w:rsid w:val="00682F71"/>
    <w:rsid w:val="006836A8"/>
    <w:rsid w:val="00685384"/>
    <w:rsid w:val="00685E24"/>
    <w:rsid w:val="006921EC"/>
    <w:rsid w:val="00692992"/>
    <w:rsid w:val="006947E3"/>
    <w:rsid w:val="00695CC9"/>
    <w:rsid w:val="00696458"/>
    <w:rsid w:val="006A2386"/>
    <w:rsid w:val="006A2DE9"/>
    <w:rsid w:val="006A2E4C"/>
    <w:rsid w:val="006A3786"/>
    <w:rsid w:val="006A4A63"/>
    <w:rsid w:val="006A5CC3"/>
    <w:rsid w:val="006A66ED"/>
    <w:rsid w:val="006A7B59"/>
    <w:rsid w:val="006B3E0D"/>
    <w:rsid w:val="006B7982"/>
    <w:rsid w:val="006C0239"/>
    <w:rsid w:val="006C1CA3"/>
    <w:rsid w:val="006C3C6E"/>
    <w:rsid w:val="006C4E1D"/>
    <w:rsid w:val="006C6094"/>
    <w:rsid w:val="006C77C6"/>
    <w:rsid w:val="006D0B40"/>
    <w:rsid w:val="006D1CB7"/>
    <w:rsid w:val="006D282D"/>
    <w:rsid w:val="006D3B51"/>
    <w:rsid w:val="006D4D12"/>
    <w:rsid w:val="006D6824"/>
    <w:rsid w:val="006E0800"/>
    <w:rsid w:val="006E18D4"/>
    <w:rsid w:val="006E3D24"/>
    <w:rsid w:val="006E40FF"/>
    <w:rsid w:val="006E46F7"/>
    <w:rsid w:val="006E4D86"/>
    <w:rsid w:val="006E62C5"/>
    <w:rsid w:val="006E6550"/>
    <w:rsid w:val="006F0394"/>
    <w:rsid w:val="006F0CF9"/>
    <w:rsid w:val="006F2455"/>
    <w:rsid w:val="006F47C9"/>
    <w:rsid w:val="006F6843"/>
    <w:rsid w:val="0070016C"/>
    <w:rsid w:val="00701127"/>
    <w:rsid w:val="007015DD"/>
    <w:rsid w:val="00701678"/>
    <w:rsid w:val="00702FAD"/>
    <w:rsid w:val="00704A9A"/>
    <w:rsid w:val="007051A2"/>
    <w:rsid w:val="007051EE"/>
    <w:rsid w:val="007056B2"/>
    <w:rsid w:val="00705D8B"/>
    <w:rsid w:val="00710D0C"/>
    <w:rsid w:val="007115E0"/>
    <w:rsid w:val="00714116"/>
    <w:rsid w:val="007166BD"/>
    <w:rsid w:val="00716EBE"/>
    <w:rsid w:val="007229CE"/>
    <w:rsid w:val="00723F91"/>
    <w:rsid w:val="00724CA9"/>
    <w:rsid w:val="007258A4"/>
    <w:rsid w:val="007326D8"/>
    <w:rsid w:val="00734054"/>
    <w:rsid w:val="00735199"/>
    <w:rsid w:val="00736BFD"/>
    <w:rsid w:val="00741701"/>
    <w:rsid w:val="007472BB"/>
    <w:rsid w:val="00751B58"/>
    <w:rsid w:val="00752DB5"/>
    <w:rsid w:val="00755164"/>
    <w:rsid w:val="007551BB"/>
    <w:rsid w:val="007559A5"/>
    <w:rsid w:val="00762AC9"/>
    <w:rsid w:val="00764002"/>
    <w:rsid w:val="00765910"/>
    <w:rsid w:val="00766FBD"/>
    <w:rsid w:val="007722C1"/>
    <w:rsid w:val="00774096"/>
    <w:rsid w:val="00775D9D"/>
    <w:rsid w:val="007800DE"/>
    <w:rsid w:val="00781510"/>
    <w:rsid w:val="0078247D"/>
    <w:rsid w:val="00782A0D"/>
    <w:rsid w:val="0078308C"/>
    <w:rsid w:val="00783DEF"/>
    <w:rsid w:val="007840E3"/>
    <w:rsid w:val="0078512B"/>
    <w:rsid w:val="007853FA"/>
    <w:rsid w:val="0078796B"/>
    <w:rsid w:val="00790482"/>
    <w:rsid w:val="007914C9"/>
    <w:rsid w:val="00791FA9"/>
    <w:rsid w:val="00795BB5"/>
    <w:rsid w:val="00795F79"/>
    <w:rsid w:val="00796530"/>
    <w:rsid w:val="00796791"/>
    <w:rsid w:val="007A0A07"/>
    <w:rsid w:val="007A685A"/>
    <w:rsid w:val="007A73B6"/>
    <w:rsid w:val="007A73DA"/>
    <w:rsid w:val="007B6A8D"/>
    <w:rsid w:val="007C06AE"/>
    <w:rsid w:val="007C3D4D"/>
    <w:rsid w:val="007C46BB"/>
    <w:rsid w:val="007C4F95"/>
    <w:rsid w:val="007C794B"/>
    <w:rsid w:val="007D5AD5"/>
    <w:rsid w:val="007D76A4"/>
    <w:rsid w:val="007E0494"/>
    <w:rsid w:val="007E1BA1"/>
    <w:rsid w:val="007E249C"/>
    <w:rsid w:val="007E3D7A"/>
    <w:rsid w:val="007E41D0"/>
    <w:rsid w:val="007E6563"/>
    <w:rsid w:val="007E7C97"/>
    <w:rsid w:val="007F075F"/>
    <w:rsid w:val="007F10D5"/>
    <w:rsid w:val="007F153D"/>
    <w:rsid w:val="007F1B2E"/>
    <w:rsid w:val="007F5D4B"/>
    <w:rsid w:val="007F5E28"/>
    <w:rsid w:val="007F658D"/>
    <w:rsid w:val="007F790C"/>
    <w:rsid w:val="0080418A"/>
    <w:rsid w:val="008043E9"/>
    <w:rsid w:val="008062BE"/>
    <w:rsid w:val="008117E7"/>
    <w:rsid w:val="00811E9A"/>
    <w:rsid w:val="00817A68"/>
    <w:rsid w:val="00817B02"/>
    <w:rsid w:val="00817FD3"/>
    <w:rsid w:val="008200C9"/>
    <w:rsid w:val="00821C92"/>
    <w:rsid w:val="00822716"/>
    <w:rsid w:val="008238D0"/>
    <w:rsid w:val="00826AB2"/>
    <w:rsid w:val="0083191D"/>
    <w:rsid w:val="00831C4A"/>
    <w:rsid w:val="008322AA"/>
    <w:rsid w:val="00833046"/>
    <w:rsid w:val="00833BDD"/>
    <w:rsid w:val="00834D29"/>
    <w:rsid w:val="008358E1"/>
    <w:rsid w:val="00837826"/>
    <w:rsid w:val="0084233A"/>
    <w:rsid w:val="00843092"/>
    <w:rsid w:val="00845310"/>
    <w:rsid w:val="008538BE"/>
    <w:rsid w:val="00854CE4"/>
    <w:rsid w:val="00855D32"/>
    <w:rsid w:val="008574FC"/>
    <w:rsid w:val="00862429"/>
    <w:rsid w:val="00862F1F"/>
    <w:rsid w:val="0086645D"/>
    <w:rsid w:val="00870F6A"/>
    <w:rsid w:val="00872E84"/>
    <w:rsid w:val="00872F84"/>
    <w:rsid w:val="008731CC"/>
    <w:rsid w:val="0087320A"/>
    <w:rsid w:val="00874C05"/>
    <w:rsid w:val="00880037"/>
    <w:rsid w:val="00880880"/>
    <w:rsid w:val="00880E35"/>
    <w:rsid w:val="00881493"/>
    <w:rsid w:val="008859CB"/>
    <w:rsid w:val="00885F7C"/>
    <w:rsid w:val="0088617C"/>
    <w:rsid w:val="008903AA"/>
    <w:rsid w:val="00892A37"/>
    <w:rsid w:val="0089571F"/>
    <w:rsid w:val="00895B03"/>
    <w:rsid w:val="0089767F"/>
    <w:rsid w:val="00897980"/>
    <w:rsid w:val="008A2BED"/>
    <w:rsid w:val="008A3A3D"/>
    <w:rsid w:val="008A3F7F"/>
    <w:rsid w:val="008A4B7F"/>
    <w:rsid w:val="008A5283"/>
    <w:rsid w:val="008B19C5"/>
    <w:rsid w:val="008B21F4"/>
    <w:rsid w:val="008B3E51"/>
    <w:rsid w:val="008B4F33"/>
    <w:rsid w:val="008B4FC8"/>
    <w:rsid w:val="008C0BF2"/>
    <w:rsid w:val="008C3B6D"/>
    <w:rsid w:val="008C3EE1"/>
    <w:rsid w:val="008C4027"/>
    <w:rsid w:val="008C6228"/>
    <w:rsid w:val="008D140E"/>
    <w:rsid w:val="008D18C0"/>
    <w:rsid w:val="008D76B8"/>
    <w:rsid w:val="008E0A18"/>
    <w:rsid w:val="008E2EDD"/>
    <w:rsid w:val="008E4631"/>
    <w:rsid w:val="008E59A2"/>
    <w:rsid w:val="008E5D5F"/>
    <w:rsid w:val="008E7092"/>
    <w:rsid w:val="008F0E57"/>
    <w:rsid w:val="008F0EE5"/>
    <w:rsid w:val="00900BFD"/>
    <w:rsid w:val="009013AA"/>
    <w:rsid w:val="00901934"/>
    <w:rsid w:val="00901F65"/>
    <w:rsid w:val="00902511"/>
    <w:rsid w:val="00902E36"/>
    <w:rsid w:val="00903050"/>
    <w:rsid w:val="00905E85"/>
    <w:rsid w:val="00907203"/>
    <w:rsid w:val="0090726A"/>
    <w:rsid w:val="0091310B"/>
    <w:rsid w:val="00914399"/>
    <w:rsid w:val="0091572B"/>
    <w:rsid w:val="00915FD4"/>
    <w:rsid w:val="00916BA0"/>
    <w:rsid w:val="009170F4"/>
    <w:rsid w:val="0091778A"/>
    <w:rsid w:val="0091797C"/>
    <w:rsid w:val="00917C2D"/>
    <w:rsid w:val="009213D0"/>
    <w:rsid w:val="0092571D"/>
    <w:rsid w:val="00925A2F"/>
    <w:rsid w:val="00930A0E"/>
    <w:rsid w:val="00931DAC"/>
    <w:rsid w:val="00932D3C"/>
    <w:rsid w:val="009349DC"/>
    <w:rsid w:val="00934FEF"/>
    <w:rsid w:val="0093522F"/>
    <w:rsid w:val="009449CF"/>
    <w:rsid w:val="00945E76"/>
    <w:rsid w:val="00946CC8"/>
    <w:rsid w:val="00950212"/>
    <w:rsid w:val="00950B73"/>
    <w:rsid w:val="009519FF"/>
    <w:rsid w:val="00953494"/>
    <w:rsid w:val="00957DAD"/>
    <w:rsid w:val="0096244E"/>
    <w:rsid w:val="0097085E"/>
    <w:rsid w:val="00970B05"/>
    <w:rsid w:val="00971A67"/>
    <w:rsid w:val="00971B90"/>
    <w:rsid w:val="0097733D"/>
    <w:rsid w:val="00977661"/>
    <w:rsid w:val="00977F4E"/>
    <w:rsid w:val="00982AD9"/>
    <w:rsid w:val="00982C0B"/>
    <w:rsid w:val="00982F8B"/>
    <w:rsid w:val="0098511E"/>
    <w:rsid w:val="009861F4"/>
    <w:rsid w:val="009913B8"/>
    <w:rsid w:val="00991AA9"/>
    <w:rsid w:val="0099289B"/>
    <w:rsid w:val="00992B69"/>
    <w:rsid w:val="00993425"/>
    <w:rsid w:val="00994BA8"/>
    <w:rsid w:val="00995A4E"/>
    <w:rsid w:val="00997FE2"/>
    <w:rsid w:val="009A03AC"/>
    <w:rsid w:val="009A08F4"/>
    <w:rsid w:val="009A2B61"/>
    <w:rsid w:val="009A6CC5"/>
    <w:rsid w:val="009A7CB2"/>
    <w:rsid w:val="009A7F43"/>
    <w:rsid w:val="009B588B"/>
    <w:rsid w:val="009C0C3F"/>
    <w:rsid w:val="009C0F22"/>
    <w:rsid w:val="009C3DF1"/>
    <w:rsid w:val="009C5573"/>
    <w:rsid w:val="009C6011"/>
    <w:rsid w:val="009C6EFC"/>
    <w:rsid w:val="009C78DF"/>
    <w:rsid w:val="009D1B39"/>
    <w:rsid w:val="009D1E25"/>
    <w:rsid w:val="009D2D93"/>
    <w:rsid w:val="009D36E4"/>
    <w:rsid w:val="009D545C"/>
    <w:rsid w:val="009D571A"/>
    <w:rsid w:val="009E09A6"/>
    <w:rsid w:val="009E20B8"/>
    <w:rsid w:val="009E422A"/>
    <w:rsid w:val="009E54DB"/>
    <w:rsid w:val="009E5585"/>
    <w:rsid w:val="009E7F0C"/>
    <w:rsid w:val="009F0922"/>
    <w:rsid w:val="009F201E"/>
    <w:rsid w:val="009F42C5"/>
    <w:rsid w:val="009F5337"/>
    <w:rsid w:val="009F7A52"/>
    <w:rsid w:val="00A059C8"/>
    <w:rsid w:val="00A0758E"/>
    <w:rsid w:val="00A07A4D"/>
    <w:rsid w:val="00A10199"/>
    <w:rsid w:val="00A11B9B"/>
    <w:rsid w:val="00A131EF"/>
    <w:rsid w:val="00A13C41"/>
    <w:rsid w:val="00A156B2"/>
    <w:rsid w:val="00A16C9F"/>
    <w:rsid w:val="00A17469"/>
    <w:rsid w:val="00A20896"/>
    <w:rsid w:val="00A33C64"/>
    <w:rsid w:val="00A34242"/>
    <w:rsid w:val="00A3431B"/>
    <w:rsid w:val="00A356B9"/>
    <w:rsid w:val="00A35960"/>
    <w:rsid w:val="00A360A0"/>
    <w:rsid w:val="00A405F8"/>
    <w:rsid w:val="00A41697"/>
    <w:rsid w:val="00A43738"/>
    <w:rsid w:val="00A43B2D"/>
    <w:rsid w:val="00A43D52"/>
    <w:rsid w:val="00A46D1C"/>
    <w:rsid w:val="00A470F0"/>
    <w:rsid w:val="00A4747D"/>
    <w:rsid w:val="00A47998"/>
    <w:rsid w:val="00A5003A"/>
    <w:rsid w:val="00A525B7"/>
    <w:rsid w:val="00A52D20"/>
    <w:rsid w:val="00A547B7"/>
    <w:rsid w:val="00A547FF"/>
    <w:rsid w:val="00A54DA9"/>
    <w:rsid w:val="00A54DEE"/>
    <w:rsid w:val="00A5548A"/>
    <w:rsid w:val="00A556EF"/>
    <w:rsid w:val="00A56EB0"/>
    <w:rsid w:val="00A5760D"/>
    <w:rsid w:val="00A603C8"/>
    <w:rsid w:val="00A61BF4"/>
    <w:rsid w:val="00A66FEF"/>
    <w:rsid w:val="00A71086"/>
    <w:rsid w:val="00A7145C"/>
    <w:rsid w:val="00A726DB"/>
    <w:rsid w:val="00A7561D"/>
    <w:rsid w:val="00A760AA"/>
    <w:rsid w:val="00A7696F"/>
    <w:rsid w:val="00A84B13"/>
    <w:rsid w:val="00A85676"/>
    <w:rsid w:val="00A87896"/>
    <w:rsid w:val="00A93F9F"/>
    <w:rsid w:val="00A940BA"/>
    <w:rsid w:val="00A94252"/>
    <w:rsid w:val="00A95AE4"/>
    <w:rsid w:val="00A95AF0"/>
    <w:rsid w:val="00A97998"/>
    <w:rsid w:val="00AA09D3"/>
    <w:rsid w:val="00AA33B9"/>
    <w:rsid w:val="00AA4D0D"/>
    <w:rsid w:val="00AA52E5"/>
    <w:rsid w:val="00AA5757"/>
    <w:rsid w:val="00AA5E6E"/>
    <w:rsid w:val="00AA65A7"/>
    <w:rsid w:val="00AB0186"/>
    <w:rsid w:val="00AB0405"/>
    <w:rsid w:val="00AB1D39"/>
    <w:rsid w:val="00AC0316"/>
    <w:rsid w:val="00AC0541"/>
    <w:rsid w:val="00AC1625"/>
    <w:rsid w:val="00AC1BF9"/>
    <w:rsid w:val="00AC2D9C"/>
    <w:rsid w:val="00AC32D9"/>
    <w:rsid w:val="00AC331B"/>
    <w:rsid w:val="00AC4A8A"/>
    <w:rsid w:val="00AC4B71"/>
    <w:rsid w:val="00AD019F"/>
    <w:rsid w:val="00AD5CA4"/>
    <w:rsid w:val="00AD673B"/>
    <w:rsid w:val="00AD6FD8"/>
    <w:rsid w:val="00AD7741"/>
    <w:rsid w:val="00AD7772"/>
    <w:rsid w:val="00AE15F0"/>
    <w:rsid w:val="00AE3664"/>
    <w:rsid w:val="00AE4175"/>
    <w:rsid w:val="00AE430E"/>
    <w:rsid w:val="00AE5C70"/>
    <w:rsid w:val="00AE6D53"/>
    <w:rsid w:val="00AE6D60"/>
    <w:rsid w:val="00AE6EA5"/>
    <w:rsid w:val="00AE6FB8"/>
    <w:rsid w:val="00AF027B"/>
    <w:rsid w:val="00AF02A5"/>
    <w:rsid w:val="00AF096A"/>
    <w:rsid w:val="00AF1F28"/>
    <w:rsid w:val="00AF3603"/>
    <w:rsid w:val="00AF5067"/>
    <w:rsid w:val="00AF6C6E"/>
    <w:rsid w:val="00AF7A08"/>
    <w:rsid w:val="00B01BC2"/>
    <w:rsid w:val="00B02B6D"/>
    <w:rsid w:val="00B03F74"/>
    <w:rsid w:val="00B046C2"/>
    <w:rsid w:val="00B1023C"/>
    <w:rsid w:val="00B14199"/>
    <w:rsid w:val="00B16031"/>
    <w:rsid w:val="00B1626D"/>
    <w:rsid w:val="00B16F5E"/>
    <w:rsid w:val="00B178F2"/>
    <w:rsid w:val="00B22FF4"/>
    <w:rsid w:val="00B24371"/>
    <w:rsid w:val="00B25BC6"/>
    <w:rsid w:val="00B25D6A"/>
    <w:rsid w:val="00B260F7"/>
    <w:rsid w:val="00B275DA"/>
    <w:rsid w:val="00B30D4B"/>
    <w:rsid w:val="00B31824"/>
    <w:rsid w:val="00B34261"/>
    <w:rsid w:val="00B35A76"/>
    <w:rsid w:val="00B35AD5"/>
    <w:rsid w:val="00B41194"/>
    <w:rsid w:val="00B411E8"/>
    <w:rsid w:val="00B44F65"/>
    <w:rsid w:val="00B4593A"/>
    <w:rsid w:val="00B45965"/>
    <w:rsid w:val="00B478D7"/>
    <w:rsid w:val="00B47CA6"/>
    <w:rsid w:val="00B50A25"/>
    <w:rsid w:val="00B5107B"/>
    <w:rsid w:val="00B51495"/>
    <w:rsid w:val="00B53B2A"/>
    <w:rsid w:val="00B543DA"/>
    <w:rsid w:val="00B561D5"/>
    <w:rsid w:val="00B575CD"/>
    <w:rsid w:val="00B5782B"/>
    <w:rsid w:val="00B60F8B"/>
    <w:rsid w:val="00B64AED"/>
    <w:rsid w:val="00B64DA2"/>
    <w:rsid w:val="00B64DB1"/>
    <w:rsid w:val="00B67605"/>
    <w:rsid w:val="00B67D3B"/>
    <w:rsid w:val="00B70826"/>
    <w:rsid w:val="00B7093F"/>
    <w:rsid w:val="00B735BE"/>
    <w:rsid w:val="00B73F77"/>
    <w:rsid w:val="00B74B93"/>
    <w:rsid w:val="00B80CD8"/>
    <w:rsid w:val="00B8205B"/>
    <w:rsid w:val="00B83521"/>
    <w:rsid w:val="00B8438C"/>
    <w:rsid w:val="00B87956"/>
    <w:rsid w:val="00B91425"/>
    <w:rsid w:val="00B92ED3"/>
    <w:rsid w:val="00B977B2"/>
    <w:rsid w:val="00B97AD4"/>
    <w:rsid w:val="00BA01D2"/>
    <w:rsid w:val="00BA0352"/>
    <w:rsid w:val="00BA2093"/>
    <w:rsid w:val="00BA42D2"/>
    <w:rsid w:val="00BA542E"/>
    <w:rsid w:val="00BB069B"/>
    <w:rsid w:val="00BB13B7"/>
    <w:rsid w:val="00BB14F1"/>
    <w:rsid w:val="00BB2151"/>
    <w:rsid w:val="00BB38AB"/>
    <w:rsid w:val="00BB5BE8"/>
    <w:rsid w:val="00BC1573"/>
    <w:rsid w:val="00BC1EE9"/>
    <w:rsid w:val="00BC27B5"/>
    <w:rsid w:val="00BC3B97"/>
    <w:rsid w:val="00BC47BC"/>
    <w:rsid w:val="00BC5D27"/>
    <w:rsid w:val="00BD07FB"/>
    <w:rsid w:val="00BD14D1"/>
    <w:rsid w:val="00BD255B"/>
    <w:rsid w:val="00BD57E9"/>
    <w:rsid w:val="00BD5EB5"/>
    <w:rsid w:val="00BD674B"/>
    <w:rsid w:val="00BD7B86"/>
    <w:rsid w:val="00BD7BC9"/>
    <w:rsid w:val="00BE1ED2"/>
    <w:rsid w:val="00BE246C"/>
    <w:rsid w:val="00BE27CF"/>
    <w:rsid w:val="00BE469A"/>
    <w:rsid w:val="00BE46FF"/>
    <w:rsid w:val="00BE4AA6"/>
    <w:rsid w:val="00BE4ECF"/>
    <w:rsid w:val="00BE6993"/>
    <w:rsid w:val="00BE69EB"/>
    <w:rsid w:val="00BE6E9B"/>
    <w:rsid w:val="00BE7829"/>
    <w:rsid w:val="00BF129D"/>
    <w:rsid w:val="00BF1A8E"/>
    <w:rsid w:val="00BF27CA"/>
    <w:rsid w:val="00BF4BD5"/>
    <w:rsid w:val="00BF5691"/>
    <w:rsid w:val="00BF7E48"/>
    <w:rsid w:val="00C02A7C"/>
    <w:rsid w:val="00C05C01"/>
    <w:rsid w:val="00C07063"/>
    <w:rsid w:val="00C07325"/>
    <w:rsid w:val="00C10802"/>
    <w:rsid w:val="00C10E9A"/>
    <w:rsid w:val="00C1147A"/>
    <w:rsid w:val="00C1226C"/>
    <w:rsid w:val="00C15983"/>
    <w:rsid w:val="00C15C57"/>
    <w:rsid w:val="00C20CE2"/>
    <w:rsid w:val="00C20F1A"/>
    <w:rsid w:val="00C2253B"/>
    <w:rsid w:val="00C2352E"/>
    <w:rsid w:val="00C24005"/>
    <w:rsid w:val="00C240A6"/>
    <w:rsid w:val="00C2533E"/>
    <w:rsid w:val="00C26D9A"/>
    <w:rsid w:val="00C275FE"/>
    <w:rsid w:val="00C27995"/>
    <w:rsid w:val="00C33254"/>
    <w:rsid w:val="00C34E3B"/>
    <w:rsid w:val="00C4070E"/>
    <w:rsid w:val="00C4218F"/>
    <w:rsid w:val="00C427E8"/>
    <w:rsid w:val="00C46754"/>
    <w:rsid w:val="00C50945"/>
    <w:rsid w:val="00C50A93"/>
    <w:rsid w:val="00C516E8"/>
    <w:rsid w:val="00C547B2"/>
    <w:rsid w:val="00C55065"/>
    <w:rsid w:val="00C57D3B"/>
    <w:rsid w:val="00C62596"/>
    <w:rsid w:val="00C65964"/>
    <w:rsid w:val="00C662DF"/>
    <w:rsid w:val="00C71CB6"/>
    <w:rsid w:val="00C72060"/>
    <w:rsid w:val="00C74AC2"/>
    <w:rsid w:val="00C8232D"/>
    <w:rsid w:val="00C82506"/>
    <w:rsid w:val="00C82ACC"/>
    <w:rsid w:val="00C84685"/>
    <w:rsid w:val="00C87F54"/>
    <w:rsid w:val="00C90932"/>
    <w:rsid w:val="00C90A45"/>
    <w:rsid w:val="00C90D6F"/>
    <w:rsid w:val="00C91F4D"/>
    <w:rsid w:val="00C92A16"/>
    <w:rsid w:val="00C956E2"/>
    <w:rsid w:val="00C9589A"/>
    <w:rsid w:val="00C95ADF"/>
    <w:rsid w:val="00CA1F81"/>
    <w:rsid w:val="00CA2AAF"/>
    <w:rsid w:val="00CA56F2"/>
    <w:rsid w:val="00CA5D71"/>
    <w:rsid w:val="00CB08FC"/>
    <w:rsid w:val="00CB1D12"/>
    <w:rsid w:val="00CB2434"/>
    <w:rsid w:val="00CB3897"/>
    <w:rsid w:val="00CB405C"/>
    <w:rsid w:val="00CB4963"/>
    <w:rsid w:val="00CB5E45"/>
    <w:rsid w:val="00CB640F"/>
    <w:rsid w:val="00CC130D"/>
    <w:rsid w:val="00CC1429"/>
    <w:rsid w:val="00CC356B"/>
    <w:rsid w:val="00CC4C91"/>
    <w:rsid w:val="00CC64C6"/>
    <w:rsid w:val="00CC67AB"/>
    <w:rsid w:val="00CD02CC"/>
    <w:rsid w:val="00CD09FA"/>
    <w:rsid w:val="00CD0A11"/>
    <w:rsid w:val="00CD0FF0"/>
    <w:rsid w:val="00CD148C"/>
    <w:rsid w:val="00CD4A80"/>
    <w:rsid w:val="00CE352B"/>
    <w:rsid w:val="00CE6A9B"/>
    <w:rsid w:val="00CF004A"/>
    <w:rsid w:val="00CF4A03"/>
    <w:rsid w:val="00CF562E"/>
    <w:rsid w:val="00CF5738"/>
    <w:rsid w:val="00CF6453"/>
    <w:rsid w:val="00CF7951"/>
    <w:rsid w:val="00D00410"/>
    <w:rsid w:val="00D0046D"/>
    <w:rsid w:val="00D05460"/>
    <w:rsid w:val="00D05E7B"/>
    <w:rsid w:val="00D071ED"/>
    <w:rsid w:val="00D11FA0"/>
    <w:rsid w:val="00D120B9"/>
    <w:rsid w:val="00D12937"/>
    <w:rsid w:val="00D14045"/>
    <w:rsid w:val="00D16600"/>
    <w:rsid w:val="00D1787A"/>
    <w:rsid w:val="00D17AC2"/>
    <w:rsid w:val="00D21C4A"/>
    <w:rsid w:val="00D220E7"/>
    <w:rsid w:val="00D22C53"/>
    <w:rsid w:val="00D2343D"/>
    <w:rsid w:val="00D24BD0"/>
    <w:rsid w:val="00D25953"/>
    <w:rsid w:val="00D27473"/>
    <w:rsid w:val="00D27587"/>
    <w:rsid w:val="00D30EC4"/>
    <w:rsid w:val="00D3496A"/>
    <w:rsid w:val="00D34983"/>
    <w:rsid w:val="00D35FA0"/>
    <w:rsid w:val="00D37BC7"/>
    <w:rsid w:val="00D37EA4"/>
    <w:rsid w:val="00D40B16"/>
    <w:rsid w:val="00D41A68"/>
    <w:rsid w:val="00D438A4"/>
    <w:rsid w:val="00D454D0"/>
    <w:rsid w:val="00D4596A"/>
    <w:rsid w:val="00D462E5"/>
    <w:rsid w:val="00D466E3"/>
    <w:rsid w:val="00D51076"/>
    <w:rsid w:val="00D53E9F"/>
    <w:rsid w:val="00D54559"/>
    <w:rsid w:val="00D55C65"/>
    <w:rsid w:val="00D56698"/>
    <w:rsid w:val="00D56B97"/>
    <w:rsid w:val="00D57490"/>
    <w:rsid w:val="00D61DE9"/>
    <w:rsid w:val="00D70B1F"/>
    <w:rsid w:val="00D71B4A"/>
    <w:rsid w:val="00D73D05"/>
    <w:rsid w:val="00D743E5"/>
    <w:rsid w:val="00D744FB"/>
    <w:rsid w:val="00D74E6C"/>
    <w:rsid w:val="00D802B4"/>
    <w:rsid w:val="00D82237"/>
    <w:rsid w:val="00D90F5E"/>
    <w:rsid w:val="00D91567"/>
    <w:rsid w:val="00D94A43"/>
    <w:rsid w:val="00D96A1E"/>
    <w:rsid w:val="00DA4B2A"/>
    <w:rsid w:val="00DA7B07"/>
    <w:rsid w:val="00DB0D85"/>
    <w:rsid w:val="00DB13AD"/>
    <w:rsid w:val="00DB186C"/>
    <w:rsid w:val="00DB1F10"/>
    <w:rsid w:val="00DB23D2"/>
    <w:rsid w:val="00DB25B7"/>
    <w:rsid w:val="00DB3C0A"/>
    <w:rsid w:val="00DB41FA"/>
    <w:rsid w:val="00DC4108"/>
    <w:rsid w:val="00DC4367"/>
    <w:rsid w:val="00DC51C1"/>
    <w:rsid w:val="00DC5B67"/>
    <w:rsid w:val="00DC743E"/>
    <w:rsid w:val="00DD09E2"/>
    <w:rsid w:val="00DD0CF8"/>
    <w:rsid w:val="00DD0EB3"/>
    <w:rsid w:val="00DD2048"/>
    <w:rsid w:val="00DD3402"/>
    <w:rsid w:val="00DD40D0"/>
    <w:rsid w:val="00DD499D"/>
    <w:rsid w:val="00DD6C3B"/>
    <w:rsid w:val="00DE35FE"/>
    <w:rsid w:val="00DE46C1"/>
    <w:rsid w:val="00DE529C"/>
    <w:rsid w:val="00DE7849"/>
    <w:rsid w:val="00DE7F8A"/>
    <w:rsid w:val="00DF4884"/>
    <w:rsid w:val="00DF4FAA"/>
    <w:rsid w:val="00DF5B17"/>
    <w:rsid w:val="00DF5EE7"/>
    <w:rsid w:val="00DF7FAA"/>
    <w:rsid w:val="00E01FEA"/>
    <w:rsid w:val="00E048B8"/>
    <w:rsid w:val="00E04AA1"/>
    <w:rsid w:val="00E07E1D"/>
    <w:rsid w:val="00E10275"/>
    <w:rsid w:val="00E107B1"/>
    <w:rsid w:val="00E16C31"/>
    <w:rsid w:val="00E20402"/>
    <w:rsid w:val="00E21DDB"/>
    <w:rsid w:val="00E27434"/>
    <w:rsid w:val="00E27C2A"/>
    <w:rsid w:val="00E27E2D"/>
    <w:rsid w:val="00E31CCA"/>
    <w:rsid w:val="00E3205A"/>
    <w:rsid w:val="00E36943"/>
    <w:rsid w:val="00E36D8D"/>
    <w:rsid w:val="00E36FF9"/>
    <w:rsid w:val="00E41C30"/>
    <w:rsid w:val="00E42830"/>
    <w:rsid w:val="00E42F2E"/>
    <w:rsid w:val="00E46796"/>
    <w:rsid w:val="00E513A0"/>
    <w:rsid w:val="00E514CA"/>
    <w:rsid w:val="00E520C2"/>
    <w:rsid w:val="00E53C2E"/>
    <w:rsid w:val="00E55C8E"/>
    <w:rsid w:val="00E56E16"/>
    <w:rsid w:val="00E57C43"/>
    <w:rsid w:val="00E64018"/>
    <w:rsid w:val="00E65158"/>
    <w:rsid w:val="00E65768"/>
    <w:rsid w:val="00E67066"/>
    <w:rsid w:val="00E714C2"/>
    <w:rsid w:val="00E719BE"/>
    <w:rsid w:val="00E75893"/>
    <w:rsid w:val="00E77E79"/>
    <w:rsid w:val="00E809F5"/>
    <w:rsid w:val="00E813E0"/>
    <w:rsid w:val="00E8272E"/>
    <w:rsid w:val="00E837DB"/>
    <w:rsid w:val="00E84D8F"/>
    <w:rsid w:val="00E86858"/>
    <w:rsid w:val="00E86FBE"/>
    <w:rsid w:val="00E9295B"/>
    <w:rsid w:val="00E93018"/>
    <w:rsid w:val="00E930E8"/>
    <w:rsid w:val="00E94258"/>
    <w:rsid w:val="00E95367"/>
    <w:rsid w:val="00E95945"/>
    <w:rsid w:val="00EA0A11"/>
    <w:rsid w:val="00EA1FF2"/>
    <w:rsid w:val="00EA2822"/>
    <w:rsid w:val="00EA38AA"/>
    <w:rsid w:val="00EA4830"/>
    <w:rsid w:val="00EB2DE0"/>
    <w:rsid w:val="00EB39FE"/>
    <w:rsid w:val="00EC3EBD"/>
    <w:rsid w:val="00EC640C"/>
    <w:rsid w:val="00EC7535"/>
    <w:rsid w:val="00EC7C7F"/>
    <w:rsid w:val="00ED122E"/>
    <w:rsid w:val="00ED2CB4"/>
    <w:rsid w:val="00ED37F6"/>
    <w:rsid w:val="00ED4788"/>
    <w:rsid w:val="00ED73C1"/>
    <w:rsid w:val="00ED7835"/>
    <w:rsid w:val="00ED7F63"/>
    <w:rsid w:val="00EE54C9"/>
    <w:rsid w:val="00EE5872"/>
    <w:rsid w:val="00EE5FE6"/>
    <w:rsid w:val="00EE6114"/>
    <w:rsid w:val="00EE61BC"/>
    <w:rsid w:val="00EE7539"/>
    <w:rsid w:val="00EF2069"/>
    <w:rsid w:val="00EF3BCB"/>
    <w:rsid w:val="00EF5D5C"/>
    <w:rsid w:val="00EF5E5A"/>
    <w:rsid w:val="00EF6C8C"/>
    <w:rsid w:val="00F02B57"/>
    <w:rsid w:val="00F03AE9"/>
    <w:rsid w:val="00F05A82"/>
    <w:rsid w:val="00F1044B"/>
    <w:rsid w:val="00F112D7"/>
    <w:rsid w:val="00F113DD"/>
    <w:rsid w:val="00F13043"/>
    <w:rsid w:val="00F14F12"/>
    <w:rsid w:val="00F1692F"/>
    <w:rsid w:val="00F17497"/>
    <w:rsid w:val="00F2182A"/>
    <w:rsid w:val="00F26214"/>
    <w:rsid w:val="00F335F0"/>
    <w:rsid w:val="00F3612D"/>
    <w:rsid w:val="00F37CD8"/>
    <w:rsid w:val="00F37F57"/>
    <w:rsid w:val="00F42279"/>
    <w:rsid w:val="00F42A37"/>
    <w:rsid w:val="00F42C22"/>
    <w:rsid w:val="00F44241"/>
    <w:rsid w:val="00F459B5"/>
    <w:rsid w:val="00F50E95"/>
    <w:rsid w:val="00F53322"/>
    <w:rsid w:val="00F5583F"/>
    <w:rsid w:val="00F56460"/>
    <w:rsid w:val="00F56C66"/>
    <w:rsid w:val="00F600E6"/>
    <w:rsid w:val="00F60CE9"/>
    <w:rsid w:val="00F643A6"/>
    <w:rsid w:val="00F679AD"/>
    <w:rsid w:val="00F67BCC"/>
    <w:rsid w:val="00F70A94"/>
    <w:rsid w:val="00F75855"/>
    <w:rsid w:val="00F7786D"/>
    <w:rsid w:val="00F77A84"/>
    <w:rsid w:val="00F8079D"/>
    <w:rsid w:val="00F80C11"/>
    <w:rsid w:val="00F82259"/>
    <w:rsid w:val="00F82354"/>
    <w:rsid w:val="00F825D1"/>
    <w:rsid w:val="00F82AC7"/>
    <w:rsid w:val="00F83B71"/>
    <w:rsid w:val="00F96B5B"/>
    <w:rsid w:val="00F96F0F"/>
    <w:rsid w:val="00FA0608"/>
    <w:rsid w:val="00FA117C"/>
    <w:rsid w:val="00FA2C1C"/>
    <w:rsid w:val="00FA3248"/>
    <w:rsid w:val="00FA39F4"/>
    <w:rsid w:val="00FA3C9B"/>
    <w:rsid w:val="00FA5FE5"/>
    <w:rsid w:val="00FA61E8"/>
    <w:rsid w:val="00FA7000"/>
    <w:rsid w:val="00FA7C42"/>
    <w:rsid w:val="00FB02CD"/>
    <w:rsid w:val="00FB4F55"/>
    <w:rsid w:val="00FC12EA"/>
    <w:rsid w:val="00FC2D84"/>
    <w:rsid w:val="00FC5325"/>
    <w:rsid w:val="00FC5793"/>
    <w:rsid w:val="00FC64E7"/>
    <w:rsid w:val="00FD043D"/>
    <w:rsid w:val="00FD2E04"/>
    <w:rsid w:val="00FD3AF5"/>
    <w:rsid w:val="00FD413B"/>
    <w:rsid w:val="00FE0BAE"/>
    <w:rsid w:val="00FE24CF"/>
    <w:rsid w:val="00FE6480"/>
    <w:rsid w:val="00FE69A2"/>
    <w:rsid w:val="00FE72F1"/>
    <w:rsid w:val="00FE765B"/>
    <w:rsid w:val="00FE7CFA"/>
    <w:rsid w:val="00FF0F16"/>
    <w:rsid w:val="00FF4052"/>
    <w:rsid w:val="00FF5AEF"/>
    <w:rsid w:val="00FF661B"/>
    <w:rsid w:val="00FF6C01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EEF39D3-598E-4F29-AB30-0E08B67CA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548D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F0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E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E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E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85.xml"/><Relationship Id="rId21" Type="http://schemas.openxmlformats.org/officeDocument/2006/relationships/control" Target="activeX/activeX7.xml"/><Relationship Id="rId63" Type="http://schemas.openxmlformats.org/officeDocument/2006/relationships/control" Target="activeX/activeX31.xml"/><Relationship Id="rId159" Type="http://schemas.openxmlformats.org/officeDocument/2006/relationships/control" Target="activeX/activeX127.xml"/><Relationship Id="rId170" Type="http://schemas.openxmlformats.org/officeDocument/2006/relationships/image" Target="media/image29.wmf"/><Relationship Id="rId226" Type="http://schemas.openxmlformats.org/officeDocument/2006/relationships/control" Target="activeX/activeX186.xml"/><Relationship Id="rId268" Type="http://schemas.openxmlformats.org/officeDocument/2006/relationships/image" Target="media/image47.wmf"/><Relationship Id="rId32" Type="http://schemas.openxmlformats.org/officeDocument/2006/relationships/image" Target="media/image15.wmf"/><Relationship Id="rId74" Type="http://schemas.openxmlformats.org/officeDocument/2006/relationships/control" Target="activeX/activeX42.xml"/><Relationship Id="rId128" Type="http://schemas.openxmlformats.org/officeDocument/2006/relationships/control" Target="activeX/activeX96.xml"/><Relationship Id="rId5" Type="http://schemas.openxmlformats.org/officeDocument/2006/relationships/webSettings" Target="webSettings.xml"/><Relationship Id="rId181" Type="http://schemas.openxmlformats.org/officeDocument/2006/relationships/control" Target="activeX/activeX144.xml"/><Relationship Id="rId237" Type="http://schemas.openxmlformats.org/officeDocument/2006/relationships/control" Target="activeX/activeX197.xml"/><Relationship Id="rId279" Type="http://schemas.openxmlformats.org/officeDocument/2006/relationships/control" Target="activeX/activeX223.xml"/><Relationship Id="rId43" Type="http://schemas.openxmlformats.org/officeDocument/2006/relationships/control" Target="activeX/activeX19.xml"/><Relationship Id="rId139" Type="http://schemas.openxmlformats.org/officeDocument/2006/relationships/control" Target="activeX/activeX107.xml"/><Relationship Id="rId85" Type="http://schemas.openxmlformats.org/officeDocument/2006/relationships/control" Target="activeX/activeX53.xml"/><Relationship Id="rId150" Type="http://schemas.openxmlformats.org/officeDocument/2006/relationships/control" Target="activeX/activeX118.xml"/><Relationship Id="rId192" Type="http://schemas.openxmlformats.org/officeDocument/2006/relationships/control" Target="activeX/activeX155.xml"/><Relationship Id="rId206" Type="http://schemas.openxmlformats.org/officeDocument/2006/relationships/control" Target="activeX/activeX169.xml"/><Relationship Id="rId248" Type="http://schemas.openxmlformats.org/officeDocument/2006/relationships/control" Target="activeX/activeX203.xml"/><Relationship Id="rId269" Type="http://schemas.openxmlformats.org/officeDocument/2006/relationships/control" Target="activeX/activeX216.xml"/><Relationship Id="rId12" Type="http://schemas.openxmlformats.org/officeDocument/2006/relationships/image" Target="media/image6.wmf"/><Relationship Id="rId33" Type="http://schemas.openxmlformats.org/officeDocument/2006/relationships/control" Target="activeX/activeX14.xml"/><Relationship Id="rId108" Type="http://schemas.openxmlformats.org/officeDocument/2006/relationships/control" Target="activeX/activeX76.xml"/><Relationship Id="rId129" Type="http://schemas.openxmlformats.org/officeDocument/2006/relationships/control" Target="activeX/activeX97.xml"/><Relationship Id="rId280" Type="http://schemas.openxmlformats.org/officeDocument/2006/relationships/image" Target="media/image51.wmf"/><Relationship Id="rId54" Type="http://schemas.openxmlformats.org/officeDocument/2006/relationships/image" Target="media/image26.wmf"/><Relationship Id="rId75" Type="http://schemas.openxmlformats.org/officeDocument/2006/relationships/control" Target="activeX/activeX43.xml"/><Relationship Id="rId96" Type="http://schemas.openxmlformats.org/officeDocument/2006/relationships/control" Target="activeX/activeX64.xml"/><Relationship Id="rId140" Type="http://schemas.openxmlformats.org/officeDocument/2006/relationships/control" Target="activeX/activeX108.xml"/><Relationship Id="rId161" Type="http://schemas.openxmlformats.org/officeDocument/2006/relationships/control" Target="activeX/activeX129.xml"/><Relationship Id="rId182" Type="http://schemas.openxmlformats.org/officeDocument/2006/relationships/control" Target="activeX/activeX145.xml"/><Relationship Id="rId217" Type="http://schemas.openxmlformats.org/officeDocument/2006/relationships/control" Target="activeX/activeX177.xml"/><Relationship Id="rId6" Type="http://schemas.openxmlformats.org/officeDocument/2006/relationships/footnotes" Target="footnotes.xml"/><Relationship Id="rId238" Type="http://schemas.openxmlformats.org/officeDocument/2006/relationships/image" Target="media/image37.wmf"/><Relationship Id="rId259" Type="http://schemas.openxmlformats.org/officeDocument/2006/relationships/image" Target="media/image44.wmf"/><Relationship Id="rId23" Type="http://schemas.openxmlformats.org/officeDocument/2006/relationships/control" Target="activeX/activeX8.xml"/><Relationship Id="rId119" Type="http://schemas.openxmlformats.org/officeDocument/2006/relationships/control" Target="activeX/activeX87.xml"/><Relationship Id="rId270" Type="http://schemas.openxmlformats.org/officeDocument/2006/relationships/control" Target="activeX/activeX217.xml"/><Relationship Id="rId44" Type="http://schemas.openxmlformats.org/officeDocument/2006/relationships/image" Target="media/image21.wmf"/><Relationship Id="rId65" Type="http://schemas.openxmlformats.org/officeDocument/2006/relationships/control" Target="activeX/activeX33.xml"/><Relationship Id="rId86" Type="http://schemas.openxmlformats.org/officeDocument/2006/relationships/control" Target="activeX/activeX54.xml"/><Relationship Id="rId130" Type="http://schemas.openxmlformats.org/officeDocument/2006/relationships/control" Target="activeX/activeX98.xml"/><Relationship Id="rId151" Type="http://schemas.openxmlformats.org/officeDocument/2006/relationships/control" Target="activeX/activeX119.xml"/><Relationship Id="rId172" Type="http://schemas.openxmlformats.org/officeDocument/2006/relationships/control" Target="activeX/activeX139.xml"/><Relationship Id="rId193" Type="http://schemas.openxmlformats.org/officeDocument/2006/relationships/control" Target="activeX/activeX156.xml"/><Relationship Id="rId207" Type="http://schemas.openxmlformats.org/officeDocument/2006/relationships/image" Target="media/image34.wmf"/><Relationship Id="rId228" Type="http://schemas.openxmlformats.org/officeDocument/2006/relationships/control" Target="activeX/activeX188.xml"/><Relationship Id="rId249" Type="http://schemas.openxmlformats.org/officeDocument/2006/relationships/control" Target="activeX/activeX204.xml"/><Relationship Id="rId13" Type="http://schemas.openxmlformats.org/officeDocument/2006/relationships/control" Target="activeX/activeX3.xml"/><Relationship Id="rId109" Type="http://schemas.openxmlformats.org/officeDocument/2006/relationships/control" Target="activeX/activeX77.xml"/><Relationship Id="rId260" Type="http://schemas.openxmlformats.org/officeDocument/2006/relationships/control" Target="activeX/activeX210.xml"/><Relationship Id="rId281" Type="http://schemas.openxmlformats.org/officeDocument/2006/relationships/control" Target="activeX/activeX224.xml"/><Relationship Id="rId34" Type="http://schemas.openxmlformats.org/officeDocument/2006/relationships/image" Target="media/image16.wmf"/><Relationship Id="rId55" Type="http://schemas.openxmlformats.org/officeDocument/2006/relationships/control" Target="activeX/activeX25.xml"/><Relationship Id="rId76" Type="http://schemas.openxmlformats.org/officeDocument/2006/relationships/control" Target="activeX/activeX44.xml"/><Relationship Id="rId97" Type="http://schemas.openxmlformats.org/officeDocument/2006/relationships/control" Target="activeX/activeX65.xml"/><Relationship Id="rId120" Type="http://schemas.openxmlformats.org/officeDocument/2006/relationships/control" Target="activeX/activeX88.xml"/><Relationship Id="rId141" Type="http://schemas.openxmlformats.org/officeDocument/2006/relationships/control" Target="activeX/activeX109.xml"/><Relationship Id="rId7" Type="http://schemas.openxmlformats.org/officeDocument/2006/relationships/endnotes" Target="endnotes.xml"/><Relationship Id="rId162" Type="http://schemas.openxmlformats.org/officeDocument/2006/relationships/control" Target="activeX/activeX130.xml"/><Relationship Id="rId183" Type="http://schemas.openxmlformats.org/officeDocument/2006/relationships/control" Target="activeX/activeX146.xml"/><Relationship Id="rId218" Type="http://schemas.openxmlformats.org/officeDocument/2006/relationships/control" Target="activeX/activeX178.xml"/><Relationship Id="rId239" Type="http://schemas.openxmlformats.org/officeDocument/2006/relationships/control" Target="activeX/activeX198.xml"/><Relationship Id="rId250" Type="http://schemas.openxmlformats.org/officeDocument/2006/relationships/control" Target="activeX/activeX205.xml"/><Relationship Id="rId271" Type="http://schemas.openxmlformats.org/officeDocument/2006/relationships/image" Target="media/image48.wmf"/><Relationship Id="rId24" Type="http://schemas.openxmlformats.org/officeDocument/2006/relationships/image" Target="media/image12.wmf"/><Relationship Id="rId45" Type="http://schemas.openxmlformats.org/officeDocument/2006/relationships/control" Target="activeX/activeX20.xml"/><Relationship Id="rId66" Type="http://schemas.openxmlformats.org/officeDocument/2006/relationships/control" Target="activeX/activeX34.xml"/><Relationship Id="rId87" Type="http://schemas.openxmlformats.org/officeDocument/2006/relationships/control" Target="activeX/activeX55.xml"/><Relationship Id="rId110" Type="http://schemas.openxmlformats.org/officeDocument/2006/relationships/control" Target="activeX/activeX78.xml"/><Relationship Id="rId131" Type="http://schemas.openxmlformats.org/officeDocument/2006/relationships/control" Target="activeX/activeX99.xml"/><Relationship Id="rId152" Type="http://schemas.openxmlformats.org/officeDocument/2006/relationships/control" Target="activeX/activeX120.xml"/><Relationship Id="rId173" Type="http://schemas.openxmlformats.org/officeDocument/2006/relationships/image" Target="media/image30.wmf"/><Relationship Id="rId194" Type="http://schemas.openxmlformats.org/officeDocument/2006/relationships/control" Target="activeX/activeX157.xml"/><Relationship Id="rId208" Type="http://schemas.openxmlformats.org/officeDocument/2006/relationships/control" Target="activeX/activeX170.xml"/><Relationship Id="rId229" Type="http://schemas.openxmlformats.org/officeDocument/2006/relationships/control" Target="activeX/activeX189.xml"/><Relationship Id="rId240" Type="http://schemas.openxmlformats.org/officeDocument/2006/relationships/control" Target="activeX/activeX199.xml"/><Relationship Id="rId261" Type="http://schemas.openxmlformats.org/officeDocument/2006/relationships/control" Target="activeX/activeX211.xml"/><Relationship Id="rId14" Type="http://schemas.openxmlformats.org/officeDocument/2006/relationships/image" Target="media/image7.wmf"/><Relationship Id="rId35" Type="http://schemas.openxmlformats.org/officeDocument/2006/relationships/control" Target="activeX/activeX15.xml"/><Relationship Id="rId56" Type="http://schemas.openxmlformats.org/officeDocument/2006/relationships/control" Target="activeX/activeX26.xml"/><Relationship Id="rId77" Type="http://schemas.openxmlformats.org/officeDocument/2006/relationships/control" Target="activeX/activeX45.xml"/><Relationship Id="rId100" Type="http://schemas.openxmlformats.org/officeDocument/2006/relationships/control" Target="activeX/activeX68.xml"/><Relationship Id="rId282" Type="http://schemas.openxmlformats.org/officeDocument/2006/relationships/header" Target="header1.xml"/><Relationship Id="rId8" Type="http://schemas.openxmlformats.org/officeDocument/2006/relationships/image" Target="media/image4.wmf"/><Relationship Id="rId98" Type="http://schemas.openxmlformats.org/officeDocument/2006/relationships/control" Target="activeX/activeX66.xml"/><Relationship Id="rId121" Type="http://schemas.openxmlformats.org/officeDocument/2006/relationships/control" Target="activeX/activeX89.xml"/><Relationship Id="rId142" Type="http://schemas.openxmlformats.org/officeDocument/2006/relationships/control" Target="activeX/activeX110.xml"/><Relationship Id="rId163" Type="http://schemas.openxmlformats.org/officeDocument/2006/relationships/control" Target="activeX/activeX131.xml"/><Relationship Id="rId184" Type="http://schemas.openxmlformats.org/officeDocument/2006/relationships/control" Target="activeX/activeX147.xml"/><Relationship Id="rId219" Type="http://schemas.openxmlformats.org/officeDocument/2006/relationships/control" Target="activeX/activeX179.xml"/><Relationship Id="rId230" Type="http://schemas.openxmlformats.org/officeDocument/2006/relationships/control" Target="activeX/activeX190.xml"/><Relationship Id="rId251" Type="http://schemas.openxmlformats.org/officeDocument/2006/relationships/image" Target="media/image40.wmf"/><Relationship Id="rId25" Type="http://schemas.openxmlformats.org/officeDocument/2006/relationships/control" Target="activeX/activeX9.xml"/><Relationship Id="rId46" Type="http://schemas.openxmlformats.org/officeDocument/2006/relationships/image" Target="media/image22.wmf"/><Relationship Id="rId67" Type="http://schemas.openxmlformats.org/officeDocument/2006/relationships/control" Target="activeX/activeX35.xml"/><Relationship Id="rId272" Type="http://schemas.openxmlformats.org/officeDocument/2006/relationships/control" Target="activeX/activeX218.xml"/><Relationship Id="rId88" Type="http://schemas.openxmlformats.org/officeDocument/2006/relationships/control" Target="activeX/activeX56.xml"/><Relationship Id="rId111" Type="http://schemas.openxmlformats.org/officeDocument/2006/relationships/control" Target="activeX/activeX79.xml"/><Relationship Id="rId132" Type="http://schemas.openxmlformats.org/officeDocument/2006/relationships/control" Target="activeX/activeX100.xml"/><Relationship Id="rId153" Type="http://schemas.openxmlformats.org/officeDocument/2006/relationships/control" Target="activeX/activeX121.xml"/><Relationship Id="rId174" Type="http://schemas.openxmlformats.org/officeDocument/2006/relationships/control" Target="activeX/activeX140.xml"/><Relationship Id="rId195" Type="http://schemas.openxmlformats.org/officeDocument/2006/relationships/control" Target="activeX/activeX158.xml"/><Relationship Id="rId209" Type="http://schemas.openxmlformats.org/officeDocument/2006/relationships/control" Target="activeX/activeX171.xml"/><Relationship Id="rId220" Type="http://schemas.openxmlformats.org/officeDocument/2006/relationships/control" Target="activeX/activeX180.xml"/><Relationship Id="rId241" Type="http://schemas.openxmlformats.org/officeDocument/2006/relationships/control" Target="activeX/activeX200.xml"/><Relationship Id="rId15" Type="http://schemas.openxmlformats.org/officeDocument/2006/relationships/control" Target="activeX/activeX4.xml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262" Type="http://schemas.openxmlformats.org/officeDocument/2006/relationships/image" Target="media/image45.wmf"/><Relationship Id="rId283" Type="http://schemas.openxmlformats.org/officeDocument/2006/relationships/header" Target="header2.xml"/><Relationship Id="rId78" Type="http://schemas.openxmlformats.org/officeDocument/2006/relationships/control" Target="activeX/activeX46.xml"/><Relationship Id="rId99" Type="http://schemas.openxmlformats.org/officeDocument/2006/relationships/control" Target="activeX/activeX67.xml"/><Relationship Id="rId101" Type="http://schemas.openxmlformats.org/officeDocument/2006/relationships/control" Target="activeX/activeX69.xml"/><Relationship Id="rId122" Type="http://schemas.openxmlformats.org/officeDocument/2006/relationships/control" Target="activeX/activeX90.xml"/><Relationship Id="rId143" Type="http://schemas.openxmlformats.org/officeDocument/2006/relationships/control" Target="activeX/activeX111.xml"/><Relationship Id="rId164" Type="http://schemas.openxmlformats.org/officeDocument/2006/relationships/control" Target="activeX/activeX132.xml"/><Relationship Id="rId185" Type="http://schemas.openxmlformats.org/officeDocument/2006/relationships/control" Target="activeX/activeX148.xml"/><Relationship Id="rId9" Type="http://schemas.openxmlformats.org/officeDocument/2006/relationships/control" Target="activeX/activeX1.xml"/><Relationship Id="rId210" Type="http://schemas.openxmlformats.org/officeDocument/2006/relationships/image" Target="media/image35.wmf"/><Relationship Id="rId26" Type="http://schemas.openxmlformats.org/officeDocument/2006/relationships/image" Target="media/image13.wmf"/><Relationship Id="rId231" Type="http://schemas.openxmlformats.org/officeDocument/2006/relationships/control" Target="activeX/activeX191.xml"/><Relationship Id="rId252" Type="http://schemas.openxmlformats.org/officeDocument/2006/relationships/control" Target="activeX/activeX206.xml"/><Relationship Id="rId273" Type="http://schemas.openxmlformats.org/officeDocument/2006/relationships/control" Target="activeX/activeX219.xml"/><Relationship Id="rId47" Type="http://schemas.openxmlformats.org/officeDocument/2006/relationships/control" Target="activeX/activeX21.xml"/><Relationship Id="rId68" Type="http://schemas.openxmlformats.org/officeDocument/2006/relationships/control" Target="activeX/activeX36.xml"/><Relationship Id="rId89" Type="http://schemas.openxmlformats.org/officeDocument/2006/relationships/control" Target="activeX/activeX57.xml"/><Relationship Id="rId112" Type="http://schemas.openxmlformats.org/officeDocument/2006/relationships/control" Target="activeX/activeX80.xml"/><Relationship Id="rId133" Type="http://schemas.openxmlformats.org/officeDocument/2006/relationships/control" Target="activeX/activeX101.xml"/><Relationship Id="rId154" Type="http://schemas.openxmlformats.org/officeDocument/2006/relationships/control" Target="activeX/activeX122.xml"/><Relationship Id="rId175" Type="http://schemas.openxmlformats.org/officeDocument/2006/relationships/image" Target="media/image31.wmf"/><Relationship Id="rId196" Type="http://schemas.openxmlformats.org/officeDocument/2006/relationships/control" Target="activeX/activeX159.xml"/><Relationship Id="rId200" Type="http://schemas.openxmlformats.org/officeDocument/2006/relationships/control" Target="activeX/activeX163.xml"/><Relationship Id="rId16" Type="http://schemas.openxmlformats.org/officeDocument/2006/relationships/image" Target="media/image8.wmf"/><Relationship Id="rId221" Type="http://schemas.openxmlformats.org/officeDocument/2006/relationships/control" Target="activeX/activeX181.xml"/><Relationship Id="rId242" Type="http://schemas.openxmlformats.org/officeDocument/2006/relationships/control" Target="activeX/activeX201.xml"/><Relationship Id="rId263" Type="http://schemas.openxmlformats.org/officeDocument/2006/relationships/control" Target="activeX/activeX212.xml"/><Relationship Id="rId284" Type="http://schemas.openxmlformats.org/officeDocument/2006/relationships/footer" Target="footer1.xml"/><Relationship Id="rId37" Type="http://schemas.openxmlformats.org/officeDocument/2006/relationships/control" Target="activeX/activeX16.xml"/><Relationship Id="rId58" Type="http://schemas.openxmlformats.org/officeDocument/2006/relationships/control" Target="activeX/activeX27.xml"/><Relationship Id="rId79" Type="http://schemas.openxmlformats.org/officeDocument/2006/relationships/control" Target="activeX/activeX47.xml"/><Relationship Id="rId102" Type="http://schemas.openxmlformats.org/officeDocument/2006/relationships/control" Target="activeX/activeX70.xml"/><Relationship Id="rId123" Type="http://schemas.openxmlformats.org/officeDocument/2006/relationships/control" Target="activeX/activeX91.xml"/><Relationship Id="rId144" Type="http://schemas.openxmlformats.org/officeDocument/2006/relationships/control" Target="activeX/activeX112.xml"/><Relationship Id="rId90" Type="http://schemas.openxmlformats.org/officeDocument/2006/relationships/control" Target="activeX/activeX58.xml"/><Relationship Id="rId165" Type="http://schemas.openxmlformats.org/officeDocument/2006/relationships/control" Target="activeX/activeX133.xml"/><Relationship Id="rId186" Type="http://schemas.openxmlformats.org/officeDocument/2006/relationships/control" Target="activeX/activeX149.xml"/><Relationship Id="rId211" Type="http://schemas.openxmlformats.org/officeDocument/2006/relationships/control" Target="activeX/activeX172.xml"/><Relationship Id="rId232" Type="http://schemas.openxmlformats.org/officeDocument/2006/relationships/control" Target="activeX/activeX192.xml"/><Relationship Id="rId253" Type="http://schemas.openxmlformats.org/officeDocument/2006/relationships/image" Target="media/image41.wmf"/><Relationship Id="rId274" Type="http://schemas.openxmlformats.org/officeDocument/2006/relationships/image" Target="media/image49.wmf"/><Relationship Id="rId27" Type="http://schemas.openxmlformats.org/officeDocument/2006/relationships/control" Target="activeX/activeX10.xml"/><Relationship Id="rId48" Type="http://schemas.openxmlformats.org/officeDocument/2006/relationships/image" Target="media/image23.wmf"/><Relationship Id="rId69" Type="http://schemas.openxmlformats.org/officeDocument/2006/relationships/control" Target="activeX/activeX37.xml"/><Relationship Id="rId113" Type="http://schemas.openxmlformats.org/officeDocument/2006/relationships/control" Target="activeX/activeX81.xml"/><Relationship Id="rId134" Type="http://schemas.openxmlformats.org/officeDocument/2006/relationships/control" Target="activeX/activeX102.xml"/><Relationship Id="rId80" Type="http://schemas.openxmlformats.org/officeDocument/2006/relationships/control" Target="activeX/activeX48.xml"/><Relationship Id="rId155" Type="http://schemas.openxmlformats.org/officeDocument/2006/relationships/control" Target="activeX/activeX123.xml"/><Relationship Id="rId176" Type="http://schemas.openxmlformats.org/officeDocument/2006/relationships/control" Target="activeX/activeX141.xml"/><Relationship Id="rId197" Type="http://schemas.openxmlformats.org/officeDocument/2006/relationships/control" Target="activeX/activeX160.xml"/><Relationship Id="rId201" Type="http://schemas.openxmlformats.org/officeDocument/2006/relationships/control" Target="activeX/activeX164.xml"/><Relationship Id="rId222" Type="http://schemas.openxmlformats.org/officeDocument/2006/relationships/control" Target="activeX/activeX182.xml"/><Relationship Id="rId243" Type="http://schemas.openxmlformats.org/officeDocument/2006/relationships/hyperlink" Target="mailto:USRSP@ksu.edu.sa" TargetMode="External"/><Relationship Id="rId264" Type="http://schemas.openxmlformats.org/officeDocument/2006/relationships/control" Target="activeX/activeX213.xml"/><Relationship Id="rId285" Type="http://schemas.openxmlformats.org/officeDocument/2006/relationships/footer" Target="footer2.xml"/><Relationship Id="rId17" Type="http://schemas.openxmlformats.org/officeDocument/2006/relationships/control" Target="activeX/activeX5.xml"/><Relationship Id="rId38" Type="http://schemas.openxmlformats.org/officeDocument/2006/relationships/image" Target="media/image18.wmf"/><Relationship Id="rId59" Type="http://schemas.openxmlformats.org/officeDocument/2006/relationships/control" Target="activeX/activeX28.xml"/><Relationship Id="rId103" Type="http://schemas.openxmlformats.org/officeDocument/2006/relationships/control" Target="activeX/activeX71.xml"/><Relationship Id="rId124" Type="http://schemas.openxmlformats.org/officeDocument/2006/relationships/control" Target="activeX/activeX92.xml"/><Relationship Id="rId70" Type="http://schemas.openxmlformats.org/officeDocument/2006/relationships/control" Target="activeX/activeX38.xml"/><Relationship Id="rId91" Type="http://schemas.openxmlformats.org/officeDocument/2006/relationships/control" Target="activeX/activeX59.xml"/><Relationship Id="rId145" Type="http://schemas.openxmlformats.org/officeDocument/2006/relationships/control" Target="activeX/activeX113.xml"/><Relationship Id="rId166" Type="http://schemas.openxmlformats.org/officeDocument/2006/relationships/control" Target="activeX/activeX134.xml"/><Relationship Id="rId187" Type="http://schemas.openxmlformats.org/officeDocument/2006/relationships/control" Target="activeX/activeX150.xml"/><Relationship Id="rId1" Type="http://schemas.openxmlformats.org/officeDocument/2006/relationships/customXml" Target="../customXml/item1.xml"/><Relationship Id="rId212" Type="http://schemas.openxmlformats.org/officeDocument/2006/relationships/image" Target="media/image36.wmf"/><Relationship Id="rId233" Type="http://schemas.openxmlformats.org/officeDocument/2006/relationships/control" Target="activeX/activeX193.xml"/><Relationship Id="rId254" Type="http://schemas.openxmlformats.org/officeDocument/2006/relationships/control" Target="activeX/activeX207.xml"/><Relationship Id="rId28" Type="http://schemas.openxmlformats.org/officeDocument/2006/relationships/image" Target="media/image14.wmf"/><Relationship Id="rId49" Type="http://schemas.openxmlformats.org/officeDocument/2006/relationships/control" Target="activeX/activeX22.xml"/><Relationship Id="rId114" Type="http://schemas.openxmlformats.org/officeDocument/2006/relationships/control" Target="activeX/activeX82.xml"/><Relationship Id="rId275" Type="http://schemas.openxmlformats.org/officeDocument/2006/relationships/control" Target="activeX/activeX220.xml"/><Relationship Id="rId60" Type="http://schemas.openxmlformats.org/officeDocument/2006/relationships/control" Target="activeX/activeX29.xml"/><Relationship Id="rId81" Type="http://schemas.openxmlformats.org/officeDocument/2006/relationships/control" Target="activeX/activeX49.xml"/><Relationship Id="rId135" Type="http://schemas.openxmlformats.org/officeDocument/2006/relationships/control" Target="activeX/activeX103.xml"/><Relationship Id="rId156" Type="http://schemas.openxmlformats.org/officeDocument/2006/relationships/control" Target="activeX/activeX124.xml"/><Relationship Id="rId177" Type="http://schemas.openxmlformats.org/officeDocument/2006/relationships/image" Target="media/image32.wmf"/><Relationship Id="rId198" Type="http://schemas.openxmlformats.org/officeDocument/2006/relationships/control" Target="activeX/activeX161.xml"/><Relationship Id="rId202" Type="http://schemas.openxmlformats.org/officeDocument/2006/relationships/control" Target="activeX/activeX165.xml"/><Relationship Id="rId223" Type="http://schemas.openxmlformats.org/officeDocument/2006/relationships/control" Target="activeX/activeX183.xml"/><Relationship Id="rId244" Type="http://schemas.openxmlformats.org/officeDocument/2006/relationships/hyperlink" Target="mailto:USRSP@ksu.edu.sa" TargetMode="External"/><Relationship Id="rId18" Type="http://schemas.openxmlformats.org/officeDocument/2006/relationships/image" Target="media/image9.wmf"/><Relationship Id="rId39" Type="http://schemas.openxmlformats.org/officeDocument/2006/relationships/control" Target="activeX/activeX17.xml"/><Relationship Id="rId265" Type="http://schemas.openxmlformats.org/officeDocument/2006/relationships/image" Target="media/image46.wmf"/><Relationship Id="rId286" Type="http://schemas.openxmlformats.org/officeDocument/2006/relationships/header" Target="header3.xml"/><Relationship Id="rId50" Type="http://schemas.openxmlformats.org/officeDocument/2006/relationships/image" Target="media/image24.wmf"/><Relationship Id="rId104" Type="http://schemas.openxmlformats.org/officeDocument/2006/relationships/control" Target="activeX/activeX72.xml"/><Relationship Id="rId125" Type="http://schemas.openxmlformats.org/officeDocument/2006/relationships/control" Target="activeX/activeX93.xml"/><Relationship Id="rId146" Type="http://schemas.openxmlformats.org/officeDocument/2006/relationships/control" Target="activeX/activeX114.xml"/><Relationship Id="rId167" Type="http://schemas.openxmlformats.org/officeDocument/2006/relationships/control" Target="activeX/activeX135.xml"/><Relationship Id="rId188" Type="http://schemas.openxmlformats.org/officeDocument/2006/relationships/control" Target="activeX/activeX151.xml"/><Relationship Id="rId71" Type="http://schemas.openxmlformats.org/officeDocument/2006/relationships/control" Target="activeX/activeX39.xml"/><Relationship Id="rId92" Type="http://schemas.openxmlformats.org/officeDocument/2006/relationships/control" Target="activeX/activeX60.xml"/><Relationship Id="rId213" Type="http://schemas.openxmlformats.org/officeDocument/2006/relationships/control" Target="activeX/activeX173.xml"/><Relationship Id="rId234" Type="http://schemas.openxmlformats.org/officeDocument/2006/relationships/control" Target="activeX/activeX194.xml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55" Type="http://schemas.openxmlformats.org/officeDocument/2006/relationships/image" Target="media/image42.wmf"/><Relationship Id="rId276" Type="http://schemas.openxmlformats.org/officeDocument/2006/relationships/control" Target="activeX/activeX221.xml"/><Relationship Id="rId40" Type="http://schemas.openxmlformats.org/officeDocument/2006/relationships/image" Target="media/image19.wmf"/><Relationship Id="rId115" Type="http://schemas.openxmlformats.org/officeDocument/2006/relationships/control" Target="activeX/activeX83.xml"/><Relationship Id="rId136" Type="http://schemas.openxmlformats.org/officeDocument/2006/relationships/control" Target="activeX/activeX104.xml"/><Relationship Id="rId157" Type="http://schemas.openxmlformats.org/officeDocument/2006/relationships/control" Target="activeX/activeX125.xml"/><Relationship Id="rId178" Type="http://schemas.openxmlformats.org/officeDocument/2006/relationships/control" Target="activeX/activeX142.xml"/><Relationship Id="rId61" Type="http://schemas.openxmlformats.org/officeDocument/2006/relationships/image" Target="media/image28.wmf"/><Relationship Id="rId82" Type="http://schemas.openxmlformats.org/officeDocument/2006/relationships/control" Target="activeX/activeX50.xml"/><Relationship Id="rId199" Type="http://schemas.openxmlformats.org/officeDocument/2006/relationships/control" Target="activeX/activeX162.xml"/><Relationship Id="rId203" Type="http://schemas.openxmlformats.org/officeDocument/2006/relationships/control" Target="activeX/activeX166.xml"/><Relationship Id="rId19" Type="http://schemas.openxmlformats.org/officeDocument/2006/relationships/control" Target="activeX/activeX6.xml"/><Relationship Id="rId224" Type="http://schemas.openxmlformats.org/officeDocument/2006/relationships/control" Target="activeX/activeX184.xml"/><Relationship Id="rId245" Type="http://schemas.openxmlformats.org/officeDocument/2006/relationships/image" Target="media/image38.wmf"/><Relationship Id="rId266" Type="http://schemas.openxmlformats.org/officeDocument/2006/relationships/control" Target="activeX/activeX214.xml"/><Relationship Id="rId287" Type="http://schemas.openxmlformats.org/officeDocument/2006/relationships/footer" Target="footer3.xml"/><Relationship Id="rId30" Type="http://schemas.openxmlformats.org/officeDocument/2006/relationships/control" Target="activeX/activeX12.xml"/><Relationship Id="rId105" Type="http://schemas.openxmlformats.org/officeDocument/2006/relationships/control" Target="activeX/activeX73.xml"/><Relationship Id="rId126" Type="http://schemas.openxmlformats.org/officeDocument/2006/relationships/control" Target="activeX/activeX94.xml"/><Relationship Id="rId147" Type="http://schemas.openxmlformats.org/officeDocument/2006/relationships/control" Target="activeX/activeX115.xml"/><Relationship Id="rId168" Type="http://schemas.openxmlformats.org/officeDocument/2006/relationships/control" Target="activeX/activeX136.xml"/><Relationship Id="rId51" Type="http://schemas.openxmlformats.org/officeDocument/2006/relationships/control" Target="activeX/activeX23.xml"/><Relationship Id="rId72" Type="http://schemas.openxmlformats.org/officeDocument/2006/relationships/control" Target="activeX/activeX40.xml"/><Relationship Id="rId93" Type="http://schemas.openxmlformats.org/officeDocument/2006/relationships/control" Target="activeX/activeX61.xml"/><Relationship Id="rId189" Type="http://schemas.openxmlformats.org/officeDocument/2006/relationships/control" Target="activeX/activeX152.xml"/><Relationship Id="rId3" Type="http://schemas.openxmlformats.org/officeDocument/2006/relationships/styles" Target="styles.xml"/><Relationship Id="rId214" Type="http://schemas.openxmlformats.org/officeDocument/2006/relationships/control" Target="activeX/activeX174.xml"/><Relationship Id="rId235" Type="http://schemas.openxmlformats.org/officeDocument/2006/relationships/control" Target="activeX/activeX195.xml"/><Relationship Id="rId256" Type="http://schemas.openxmlformats.org/officeDocument/2006/relationships/control" Target="activeX/activeX208.xml"/><Relationship Id="rId277" Type="http://schemas.openxmlformats.org/officeDocument/2006/relationships/image" Target="media/image50.wmf"/><Relationship Id="rId116" Type="http://schemas.openxmlformats.org/officeDocument/2006/relationships/control" Target="activeX/activeX84.xml"/><Relationship Id="rId137" Type="http://schemas.openxmlformats.org/officeDocument/2006/relationships/control" Target="activeX/activeX105.xml"/><Relationship Id="rId158" Type="http://schemas.openxmlformats.org/officeDocument/2006/relationships/control" Target="activeX/activeX126.xml"/><Relationship Id="rId20" Type="http://schemas.openxmlformats.org/officeDocument/2006/relationships/image" Target="media/image10.wmf"/><Relationship Id="rId41" Type="http://schemas.openxmlformats.org/officeDocument/2006/relationships/control" Target="activeX/activeX18.xml"/><Relationship Id="rId62" Type="http://schemas.openxmlformats.org/officeDocument/2006/relationships/control" Target="activeX/activeX30.xml"/><Relationship Id="rId83" Type="http://schemas.openxmlformats.org/officeDocument/2006/relationships/control" Target="activeX/activeX51.xml"/><Relationship Id="rId179" Type="http://schemas.openxmlformats.org/officeDocument/2006/relationships/image" Target="media/image33.wmf"/><Relationship Id="rId190" Type="http://schemas.openxmlformats.org/officeDocument/2006/relationships/control" Target="activeX/activeX153.xml"/><Relationship Id="rId204" Type="http://schemas.openxmlformats.org/officeDocument/2006/relationships/control" Target="activeX/activeX167.xml"/><Relationship Id="rId225" Type="http://schemas.openxmlformats.org/officeDocument/2006/relationships/control" Target="activeX/activeX185.xml"/><Relationship Id="rId246" Type="http://schemas.openxmlformats.org/officeDocument/2006/relationships/control" Target="activeX/activeX202.xml"/><Relationship Id="rId267" Type="http://schemas.openxmlformats.org/officeDocument/2006/relationships/control" Target="activeX/activeX215.xml"/><Relationship Id="rId288" Type="http://schemas.openxmlformats.org/officeDocument/2006/relationships/fontTable" Target="fontTable.xml"/><Relationship Id="rId106" Type="http://schemas.openxmlformats.org/officeDocument/2006/relationships/control" Target="activeX/activeX74.xml"/><Relationship Id="rId127" Type="http://schemas.openxmlformats.org/officeDocument/2006/relationships/control" Target="activeX/activeX95.xml"/><Relationship Id="rId10" Type="http://schemas.openxmlformats.org/officeDocument/2006/relationships/image" Target="media/image5.wmf"/><Relationship Id="rId31" Type="http://schemas.openxmlformats.org/officeDocument/2006/relationships/control" Target="activeX/activeX13.xml"/><Relationship Id="rId52" Type="http://schemas.openxmlformats.org/officeDocument/2006/relationships/image" Target="media/image25.wmf"/><Relationship Id="rId73" Type="http://schemas.openxmlformats.org/officeDocument/2006/relationships/control" Target="activeX/activeX41.xml"/><Relationship Id="rId94" Type="http://schemas.openxmlformats.org/officeDocument/2006/relationships/control" Target="activeX/activeX62.xml"/><Relationship Id="rId148" Type="http://schemas.openxmlformats.org/officeDocument/2006/relationships/control" Target="activeX/activeX116.xml"/><Relationship Id="rId169" Type="http://schemas.openxmlformats.org/officeDocument/2006/relationships/control" Target="activeX/activeX137.xml"/><Relationship Id="rId4" Type="http://schemas.openxmlformats.org/officeDocument/2006/relationships/settings" Target="settings.xml"/><Relationship Id="rId180" Type="http://schemas.openxmlformats.org/officeDocument/2006/relationships/control" Target="activeX/activeX143.xml"/><Relationship Id="rId215" Type="http://schemas.openxmlformats.org/officeDocument/2006/relationships/control" Target="activeX/activeX175.xml"/><Relationship Id="rId236" Type="http://schemas.openxmlformats.org/officeDocument/2006/relationships/control" Target="activeX/activeX196.xml"/><Relationship Id="rId257" Type="http://schemas.openxmlformats.org/officeDocument/2006/relationships/image" Target="media/image43.wmf"/><Relationship Id="rId278" Type="http://schemas.openxmlformats.org/officeDocument/2006/relationships/control" Target="activeX/activeX222.xml"/><Relationship Id="rId42" Type="http://schemas.openxmlformats.org/officeDocument/2006/relationships/image" Target="media/image20.wmf"/><Relationship Id="rId84" Type="http://schemas.openxmlformats.org/officeDocument/2006/relationships/control" Target="activeX/activeX52.xml"/><Relationship Id="rId138" Type="http://schemas.openxmlformats.org/officeDocument/2006/relationships/control" Target="activeX/activeX106.xml"/><Relationship Id="rId191" Type="http://schemas.openxmlformats.org/officeDocument/2006/relationships/control" Target="activeX/activeX154.xml"/><Relationship Id="rId205" Type="http://schemas.openxmlformats.org/officeDocument/2006/relationships/control" Target="activeX/activeX168.xml"/><Relationship Id="rId247" Type="http://schemas.openxmlformats.org/officeDocument/2006/relationships/image" Target="media/image39.wmf"/><Relationship Id="rId107" Type="http://schemas.openxmlformats.org/officeDocument/2006/relationships/control" Target="activeX/activeX75.xml"/><Relationship Id="rId289" Type="http://schemas.openxmlformats.org/officeDocument/2006/relationships/theme" Target="theme/theme1.xml"/><Relationship Id="rId11" Type="http://schemas.openxmlformats.org/officeDocument/2006/relationships/control" Target="activeX/activeX2.xml"/><Relationship Id="rId53" Type="http://schemas.openxmlformats.org/officeDocument/2006/relationships/control" Target="activeX/activeX24.xml"/><Relationship Id="rId149" Type="http://schemas.openxmlformats.org/officeDocument/2006/relationships/control" Target="activeX/activeX117.xml"/><Relationship Id="rId95" Type="http://schemas.openxmlformats.org/officeDocument/2006/relationships/control" Target="activeX/activeX63.xml"/><Relationship Id="rId160" Type="http://schemas.openxmlformats.org/officeDocument/2006/relationships/control" Target="activeX/activeX128.xml"/><Relationship Id="rId216" Type="http://schemas.openxmlformats.org/officeDocument/2006/relationships/control" Target="activeX/activeX176.xml"/><Relationship Id="rId258" Type="http://schemas.openxmlformats.org/officeDocument/2006/relationships/control" Target="activeX/activeX209.xml"/><Relationship Id="rId22" Type="http://schemas.openxmlformats.org/officeDocument/2006/relationships/image" Target="media/image11.wmf"/><Relationship Id="rId64" Type="http://schemas.openxmlformats.org/officeDocument/2006/relationships/control" Target="activeX/activeX32.xml"/><Relationship Id="rId118" Type="http://schemas.openxmlformats.org/officeDocument/2006/relationships/control" Target="activeX/activeX86.xml"/><Relationship Id="rId171" Type="http://schemas.openxmlformats.org/officeDocument/2006/relationships/control" Target="activeX/activeX138.xml"/><Relationship Id="rId227" Type="http://schemas.openxmlformats.org/officeDocument/2006/relationships/control" Target="activeX/activeX187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4.jpg"/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maghrabe\Desktop\1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4E14A-908B-4A0F-BBFA-8CDCBF05D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1</TotalTime>
  <Pages>16</Pages>
  <Words>3990</Words>
  <Characters>22744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Fatimah Ahmed Almaghrabe</dc:creator>
  <cp:lastModifiedBy>Dr. Abeer A Al Masri</cp:lastModifiedBy>
  <cp:revision>2</cp:revision>
  <cp:lastPrinted>2018-04-24T08:06:00Z</cp:lastPrinted>
  <dcterms:created xsi:type="dcterms:W3CDTF">2018-10-22T12:19:00Z</dcterms:created>
  <dcterms:modified xsi:type="dcterms:W3CDTF">2018-10-22T12:19:00Z</dcterms:modified>
</cp:coreProperties>
</file>