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0" w:type="auto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2"/>
        <w:gridCol w:w="5259"/>
      </w:tblGrid>
      <w:tr w:rsidR="00C72060" w:rsidTr="003C2E64">
        <w:trPr>
          <w:trHeight w:val="503"/>
        </w:trPr>
        <w:tc>
          <w:tcPr>
            <w:tcW w:w="3969" w:type="dxa"/>
          </w:tcPr>
          <w:p w:rsidR="00C72060" w:rsidRDefault="00C72060" w:rsidP="00C72060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1. 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مشروع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البحث</w:t>
            </w:r>
          </w:p>
        </w:tc>
        <w:tc>
          <w:tcPr>
            <w:tcW w:w="5387" w:type="dxa"/>
          </w:tcPr>
          <w:p w:rsidR="00C72060" w:rsidRDefault="00C72060" w:rsidP="00C72060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1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. </w:t>
            </w:r>
            <w:r w:rsidRPr="00734054"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Research Project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tbl>
      <w:tblPr>
        <w:bidiVisual/>
        <w:tblW w:w="9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5"/>
        <w:gridCol w:w="6927"/>
      </w:tblGrid>
      <w:tr w:rsidR="000F29D2" w:rsidRPr="00FE765B" w:rsidTr="00D16600">
        <w:trPr>
          <w:trHeight w:val="752"/>
        </w:trPr>
        <w:tc>
          <w:tcPr>
            <w:tcW w:w="2615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0F29D2" w:rsidRPr="00FE765B" w:rsidRDefault="000F29D2" w:rsidP="0098511E">
            <w:pPr>
              <w:tabs>
                <w:tab w:val="right" w:pos="256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رقم البحث</w:t>
            </w:r>
            <w:r w:rsidRPr="00FE765B">
              <w:rPr>
                <w:rFonts w:ascii="Sakkal Majalla" w:hAnsi="Sakkal Majalla" w:cs="Sakkal Majalla"/>
                <w:b/>
                <w:bCs/>
                <w:lang w:bidi="ar-AE"/>
              </w:rPr>
              <w:t>*</w:t>
            </w:r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FE765B"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       </w:t>
            </w:r>
            <w:r w:rsidR="00FE76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</w:t>
            </w:r>
            <w:r w:rsidR="0098511E" w:rsidRPr="00FE765B">
              <w:rPr>
                <w:rFonts w:ascii="Sakkal Majalla" w:hAnsi="Sakkal Majalla" w:cs="Sakkal Majalla"/>
                <w:b/>
                <w:bCs/>
                <w:lang w:bidi="ar-AE"/>
              </w:rPr>
              <w:t xml:space="preserve">* URSP No. </w:t>
            </w:r>
            <w:r w:rsidR="00FE76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 </w:t>
            </w:r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         </w:t>
            </w:r>
          </w:p>
          <w:p w:rsidR="000F29D2" w:rsidRPr="00FE765B" w:rsidRDefault="000F29D2" w:rsidP="001D5787">
            <w:pPr>
              <w:tabs>
                <w:tab w:val="right" w:pos="2564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(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>*</w:t>
            </w:r>
            <w:proofErr w:type="gramStart"/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لاستعمال</w:t>
            </w:r>
            <w:proofErr w:type="gramEnd"/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إدارة البرنامج)</w:t>
            </w:r>
          </w:p>
          <w:p w:rsidR="000F29D2" w:rsidRPr="00FE765B" w:rsidRDefault="000F29D2" w:rsidP="001D5787">
            <w:pPr>
              <w:tabs>
                <w:tab w:val="right" w:pos="2564"/>
              </w:tabs>
              <w:spacing w:after="0" w:line="240" w:lineRule="auto"/>
              <w:jc w:val="center"/>
              <w:rPr>
                <w:rFonts w:ascii="Sakkal Majalla" w:hAnsi="Sakkal Majalla" w:cs="Sakkal Majalla"/>
                <w:lang w:bidi="ar-AE"/>
              </w:rPr>
            </w:pPr>
            <w:r w:rsidRPr="00FE765B">
              <w:rPr>
                <w:rFonts w:ascii="Sakkal Majalla" w:hAnsi="Sakkal Majalla" w:cs="Sakkal Majalla"/>
                <w:lang w:val="en-GB" w:bidi="ar-AE"/>
              </w:rPr>
              <w:t>(</w:t>
            </w:r>
            <w:r w:rsidRPr="00FE765B">
              <w:rPr>
                <w:rFonts w:ascii="Sakkal Majalla" w:hAnsi="Sakkal Majalla" w:cs="Sakkal Majalla"/>
                <w:b/>
                <w:bCs/>
                <w:rtl/>
                <w:lang w:val="en-GB" w:bidi="ar-AE"/>
              </w:rPr>
              <w:t>*</w:t>
            </w:r>
            <w:r w:rsidRPr="00FE765B">
              <w:rPr>
                <w:rFonts w:ascii="Sakkal Majalla" w:hAnsi="Sakkal Majalla" w:cs="Sakkal Majalla"/>
                <w:lang w:val="en-GB" w:bidi="ar-AE"/>
              </w:rPr>
              <w:t>Program’s Admin Use)</w:t>
            </w:r>
          </w:p>
        </w:tc>
        <w:tc>
          <w:tcPr>
            <w:tcW w:w="692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F29D2" w:rsidRPr="00FE765B" w:rsidRDefault="000F29D2" w:rsidP="00D70B1F">
            <w:pPr>
              <w:spacing w:after="0"/>
              <w:jc w:val="center"/>
              <w:rPr>
                <w:rFonts w:ascii="Sakkal Majalla" w:hAnsi="Sakkal Majalla" w:cs="Sakkal Majalla"/>
                <w:rtl/>
                <w:lang w:bidi="ar-AE"/>
              </w:rPr>
            </w:pPr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object w:dxaOrig="225" w:dyaOrig="225">
                <v:shape id="_x0000_i1276" type="#_x0000_t75" style="width:25.2pt;height:21pt" o:ole="">
                  <v:imagedata r:id="rId9" o:title=""/>
                </v:shape>
                <w:control r:id="rId10" w:name="TextBox1" w:shapeid="_x0000_i127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278" type="#_x0000_t75" style="width:23.4pt;height:21pt" o:ole="">
                  <v:imagedata r:id="rId11" o:title=""/>
                </v:shape>
                <w:control r:id="rId12" w:name="TextBox11" w:shapeid="_x0000_i127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280" type="#_x0000_t75" style="width:24pt;height:21pt" o:ole="">
                  <v:imagedata r:id="rId13" o:title=""/>
                </v:shape>
                <w:control r:id="rId14" w:name="TextBox12" w:shapeid="_x0000_i128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282" type="#_x0000_t75" style="width:22.2pt;height:21pt" o:ole="">
                  <v:imagedata r:id="rId15" o:title=""/>
                </v:shape>
                <w:control r:id="rId16" w:name="TextBox13" w:shapeid="_x0000_i128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284" type="#_x0000_t75" style="width:24pt;height:21pt" o:ole="">
                  <v:imagedata r:id="rId17" o:title=""/>
                </v:shape>
                <w:control r:id="rId18" w:name="TextBox14" w:shapeid="_x0000_i1284"/>
              </w:object>
            </w:r>
            <w:r w:rsidRPr="00FE765B">
              <w:rPr>
                <w:rFonts w:ascii="Sakkal Majalla" w:hAnsi="Sakkal Majalla" w:cs="Sakkal Majalla"/>
                <w:highlight w:val="yellow"/>
                <w:rtl/>
                <w:lang w:bidi="ar-AE"/>
              </w:rPr>
              <w:object w:dxaOrig="225" w:dyaOrig="225">
                <v:shape id="_x0000_i1286" type="#_x0000_t75" style="width:23.4pt;height:21pt" o:ole="">
                  <v:imagedata r:id="rId19" o:title=""/>
                </v:shape>
                <w:control r:id="rId20" w:name="TextBox15" w:shapeid="_x0000_i128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288" type="#_x0000_t75" style="width:21.6pt;height:21pt" o:ole="">
                  <v:imagedata r:id="rId21" o:title=""/>
                </v:shape>
                <w:control r:id="rId22" w:name="TextBox17" w:shapeid="_x0000_i128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290" type="#_x0000_t75" style="width:24pt;height:21pt" o:ole="">
                  <v:imagedata r:id="rId23" o:title=""/>
                </v:shape>
                <w:control r:id="rId24" w:name="TextBox18" w:shapeid="_x0000_i129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292" type="#_x0000_t75" style="width:21pt;height:21pt" o:ole="">
                  <v:imagedata r:id="rId25" o:title=""/>
                </v:shape>
                <w:control r:id="rId26" w:name="TextBox19" w:shapeid="_x0000_i129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294" type="#_x0000_t75" style="width:21.6pt;height:21pt" o:ole="">
                  <v:imagedata r:id="rId27" o:title=""/>
                </v:shape>
                <w:control r:id="rId28" w:name="TextBox110" w:shapeid="_x0000_i129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296" type="#_x0000_t75" style="width:20.4pt;height:21pt" o:ole="">
                  <v:imagedata r:id="rId29" o:title=""/>
                </v:shape>
                <w:control r:id="rId30" w:name="TextBox1101" w:shapeid="_x0000_i129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298" type="#_x0000_t75" style="width:20.4pt;height:21pt" o:ole="">
                  <v:imagedata r:id="rId29" o:title=""/>
                </v:shape>
                <w:control r:id="rId31" w:name="TextBox11011" w:shapeid="_x0000_i1298"/>
              </w:object>
            </w:r>
            <w:r w:rsidR="00880E35"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00" type="#_x0000_t75" style="width:20.4pt;height:21pt" o:ole="">
                  <v:imagedata r:id="rId29" o:title=""/>
                </v:shape>
                <w:control r:id="rId32" w:name="TextBox1101126" w:shapeid="_x0000_i1300"/>
              </w:object>
            </w:r>
          </w:p>
        </w:tc>
      </w:tr>
      <w:tr w:rsidR="000F29D2" w:rsidRPr="00FE765B" w:rsidTr="00705D8B">
        <w:trPr>
          <w:trHeight w:val="322"/>
        </w:trPr>
        <w:tc>
          <w:tcPr>
            <w:tcW w:w="2615" w:type="dxa"/>
            <w:shd w:val="clear" w:color="auto" w:fill="DBE5F1" w:themeFill="accent1" w:themeFillTint="33"/>
          </w:tcPr>
          <w:p w:rsidR="000F29D2" w:rsidRPr="00FE765B" w:rsidRDefault="000F29D2" w:rsidP="0069645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proofErr w:type="gramStart"/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تاريخ</w:t>
            </w:r>
            <w:proofErr w:type="gramEnd"/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التقديم</w:t>
            </w:r>
            <w:r w:rsidR="00FE76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</w:t>
            </w:r>
            <w:r w:rsidR="00641229" w:rsidRPr="00FE765B">
              <w:rPr>
                <w:rFonts w:ascii="Sakkal Majalla" w:hAnsi="Sakkal Majalla" w:cs="Sakkal Majalla"/>
                <w:b/>
                <w:bCs/>
                <w:lang w:bidi="ar-AE"/>
              </w:rPr>
              <w:t>Submission Date</w:t>
            </w:r>
            <w:r w:rsidR="003C2E64" w:rsidRPr="00FE765B"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  <w:tc>
          <w:tcPr>
            <w:tcW w:w="6927" w:type="dxa"/>
            <w:vAlign w:val="center"/>
          </w:tcPr>
          <w:p w:rsidR="000F29D2" w:rsidRPr="00FE765B" w:rsidRDefault="000F29D2" w:rsidP="00705D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E765B">
              <w:rPr>
                <w:rFonts w:ascii="Sakkal Majalla" w:hAnsi="Sakkal Majalla" w:cs="Sakkal Majalla"/>
                <w:b/>
                <w:bCs/>
                <w:rtl/>
              </w:rPr>
              <w:t xml:space="preserve">/              / </w:t>
            </w:r>
            <w:r w:rsidR="008F0EE5" w:rsidRPr="00D16600">
              <w:rPr>
                <w:rFonts w:ascii="Sakkal Majalla" w:hAnsi="Sakkal Majalla" w:cs="Sakkal Majalla"/>
                <w:b/>
                <w:bCs/>
              </w:rPr>
              <w:t xml:space="preserve"> 1440</w:t>
            </w:r>
            <w:r w:rsidR="008F0EE5" w:rsidRPr="00D16600">
              <w:rPr>
                <w:rFonts w:ascii="Sakkal Majalla" w:hAnsi="Sakkal Majalla" w:cs="Sakkal Majalla"/>
                <w:b/>
                <w:bCs/>
                <w:rtl/>
              </w:rPr>
              <w:t>ه</w:t>
            </w:r>
            <w:r w:rsidR="00CA1F81" w:rsidRPr="00D16600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FE765B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(الموافق                /             /  </w:t>
            </w:r>
            <w:r w:rsidRPr="00FE765B">
              <w:rPr>
                <w:rFonts w:ascii="Sakkal Majalla" w:hAnsi="Sakkal Majalla" w:cs="Sakkal Majalla"/>
                <w:b/>
                <w:bCs/>
                <w:lang w:val="en-GB"/>
              </w:rPr>
              <w:t>2018</w:t>
            </w:r>
            <w:r w:rsidRPr="00FE765B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 م)</w:t>
            </w:r>
          </w:p>
        </w:tc>
      </w:tr>
      <w:tr w:rsidR="000F29D2" w:rsidRPr="00FE765B" w:rsidTr="00C65964">
        <w:trPr>
          <w:trHeight w:val="394"/>
        </w:trPr>
        <w:tc>
          <w:tcPr>
            <w:tcW w:w="2615" w:type="dxa"/>
            <w:vMerge w:val="restart"/>
            <w:shd w:val="clear" w:color="auto" w:fill="DBE5F1" w:themeFill="accent1" w:themeFillTint="33"/>
            <w:vAlign w:val="center"/>
          </w:tcPr>
          <w:p w:rsidR="000F29D2" w:rsidRPr="00FE765B" w:rsidRDefault="000F29D2" w:rsidP="00485C8C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FE765B">
              <w:rPr>
                <w:rFonts w:ascii="Sakkal Majalla" w:hAnsi="Sakkal Majalla" w:cs="Sakkal Majalla"/>
                <w:b/>
                <w:bCs/>
                <w:rtl/>
              </w:rPr>
              <w:t>عنوان</w:t>
            </w:r>
            <w:proofErr w:type="gramEnd"/>
            <w:r w:rsidRPr="00FE765B">
              <w:rPr>
                <w:rFonts w:ascii="Sakkal Majalla" w:hAnsi="Sakkal Majalla" w:cs="Sakkal Majalla"/>
                <w:b/>
                <w:bCs/>
                <w:rtl/>
              </w:rPr>
              <w:t xml:space="preserve"> البحث</w:t>
            </w:r>
            <w:r w:rsidRPr="00FE765B">
              <w:rPr>
                <w:rFonts w:ascii="Sakkal Majalla" w:hAnsi="Sakkal Majalla" w:cs="Sakkal Majalla"/>
                <w:b/>
                <w:bCs/>
              </w:rPr>
              <w:t xml:space="preserve"> </w:t>
            </w:r>
          </w:p>
          <w:p w:rsidR="000F29D2" w:rsidRPr="00FE765B" w:rsidRDefault="000F29D2" w:rsidP="00485C8C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FE765B">
              <w:rPr>
                <w:rFonts w:ascii="Sakkal Majalla" w:hAnsi="Sakkal Majalla" w:cs="Sakkal Majalla"/>
                <w:b/>
                <w:bCs/>
                <w:lang w:val="en-GB"/>
              </w:rPr>
              <w:t xml:space="preserve">Research </w:t>
            </w:r>
            <w:r w:rsidRPr="00FE765B">
              <w:rPr>
                <w:rFonts w:ascii="Sakkal Majalla" w:hAnsi="Sakkal Majalla" w:cs="Sakkal Majalla"/>
                <w:b/>
                <w:bCs/>
                <w:lang w:bidi="ar-AE"/>
              </w:rPr>
              <w:t xml:space="preserve">Title                         </w:t>
            </w:r>
          </w:p>
        </w:tc>
        <w:tc>
          <w:tcPr>
            <w:tcW w:w="6927" w:type="dxa"/>
          </w:tcPr>
          <w:p w:rsidR="000F29D2" w:rsidRPr="00FE765B" w:rsidRDefault="000F29D2" w:rsidP="000F29D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E765B">
              <w:rPr>
                <w:rFonts w:ascii="Sakkal Majalla" w:hAnsi="Sakkal Majalla" w:cs="Sakkal Majalla"/>
                <w:b/>
                <w:bCs/>
                <w:rtl/>
              </w:rPr>
              <w:t>(عربي</w:t>
            </w:r>
            <w:r w:rsidRPr="00FE765B">
              <w:rPr>
                <w:rFonts w:ascii="Sakkal Majalla" w:hAnsi="Sakkal Majalla" w:cs="Sakkal Majalla"/>
              </w:rPr>
              <w:t>Arabic</w:t>
            </w:r>
            <w:r w:rsidRPr="00FE765B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>)</w:t>
            </w:r>
          </w:p>
        </w:tc>
      </w:tr>
      <w:tr w:rsidR="000F29D2" w:rsidRPr="00FE765B" w:rsidTr="00C65964">
        <w:trPr>
          <w:trHeight w:val="376"/>
        </w:trPr>
        <w:tc>
          <w:tcPr>
            <w:tcW w:w="2615" w:type="dxa"/>
            <w:vMerge/>
            <w:shd w:val="clear" w:color="auto" w:fill="DBE5F1" w:themeFill="accent1" w:themeFillTint="33"/>
          </w:tcPr>
          <w:p w:rsidR="000F29D2" w:rsidRPr="00FE765B" w:rsidRDefault="000F29D2" w:rsidP="00EF206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927" w:type="dxa"/>
          </w:tcPr>
          <w:p w:rsidR="000F29D2" w:rsidRPr="00FE765B" w:rsidRDefault="000F29D2" w:rsidP="001645C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E765B">
              <w:rPr>
                <w:rFonts w:ascii="Sakkal Majalla" w:hAnsi="Sakkal Majalla" w:cs="Sakkal Majalla"/>
                <w:b/>
                <w:bCs/>
                <w:rtl/>
              </w:rPr>
              <w:t>(انجليزي</w:t>
            </w:r>
            <w:r w:rsidRPr="00FE765B">
              <w:rPr>
                <w:rFonts w:ascii="Sakkal Majalla" w:hAnsi="Sakkal Majalla" w:cs="Sakkal Majalla"/>
              </w:rPr>
              <w:t>English</w:t>
            </w:r>
            <w:r w:rsidRPr="00FE765B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>)</w:t>
            </w:r>
          </w:p>
        </w:tc>
      </w:tr>
      <w:tr w:rsidR="000F29D2" w:rsidRPr="00FE765B" w:rsidTr="00C65964">
        <w:trPr>
          <w:trHeight w:val="358"/>
        </w:trPr>
        <w:tc>
          <w:tcPr>
            <w:tcW w:w="2615" w:type="dxa"/>
            <w:shd w:val="clear" w:color="auto" w:fill="DBE5F1" w:themeFill="accent1" w:themeFillTint="33"/>
          </w:tcPr>
          <w:p w:rsidR="000F29D2" w:rsidRPr="00FE765B" w:rsidDel="00CB26EA" w:rsidRDefault="000F29D2" w:rsidP="002945C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proofErr w:type="gramStart"/>
            <w:r w:rsidRPr="00FE765B">
              <w:rPr>
                <w:rFonts w:ascii="Sakkal Majalla" w:hAnsi="Sakkal Majalla" w:cs="Sakkal Majalla"/>
                <w:b/>
                <w:bCs/>
                <w:rtl/>
              </w:rPr>
              <w:t>مجال</w:t>
            </w:r>
            <w:proofErr w:type="gramEnd"/>
            <w:r w:rsidRPr="00FE765B">
              <w:rPr>
                <w:rFonts w:ascii="Sakkal Majalla" w:hAnsi="Sakkal Majalla" w:cs="Sakkal Majalla"/>
                <w:b/>
                <w:bCs/>
                <w:rtl/>
              </w:rPr>
              <w:t xml:space="preserve"> البحث</w:t>
            </w:r>
            <w:r w:rsidR="003C2E64" w:rsidRPr="00FE765B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="00705D8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3C2E64" w:rsidRPr="00FE765B"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="00C1226C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5B446D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="00C1226C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3C2E64" w:rsidRPr="00FE765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3C2E64" w:rsidRPr="00FE765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3C2E64" w:rsidRPr="00FE765B">
              <w:rPr>
                <w:rFonts w:ascii="Sakkal Majalla" w:hAnsi="Sakkal Majalla" w:cs="Sakkal Majalla"/>
                <w:b/>
                <w:bCs/>
                <w:lang w:bidi="ar-AE"/>
              </w:rPr>
              <w:t>Research Field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 xml:space="preserve">       </w:t>
            </w:r>
          </w:p>
        </w:tc>
        <w:tc>
          <w:tcPr>
            <w:tcW w:w="6927" w:type="dxa"/>
          </w:tcPr>
          <w:p w:rsidR="000F29D2" w:rsidRPr="00FE765B" w:rsidRDefault="002945C2" w:rsidP="00817A6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</w:p>
        </w:tc>
      </w:tr>
      <w:tr w:rsidR="00735199" w:rsidRPr="00FE765B" w:rsidTr="00DB25B7">
        <w:trPr>
          <w:trHeight w:val="447"/>
        </w:trPr>
        <w:tc>
          <w:tcPr>
            <w:tcW w:w="2615" w:type="dxa"/>
            <w:shd w:val="clear" w:color="auto" w:fill="DBE5F1" w:themeFill="accent1" w:themeFillTint="33"/>
          </w:tcPr>
          <w:p w:rsidR="00735199" w:rsidRPr="00FE765B" w:rsidRDefault="00735199" w:rsidP="0073519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E765B">
              <w:rPr>
                <w:rFonts w:ascii="Sakkal Majalla" w:hAnsi="Sakkal Majalla" w:cs="Sakkal Majalla"/>
                <w:b/>
                <w:bCs/>
                <w:rtl/>
              </w:rPr>
              <w:t>الفائدة ال</w:t>
            </w:r>
            <w:r w:rsidR="00CA1F81">
              <w:rPr>
                <w:rFonts w:ascii="Sakkal Majalla" w:hAnsi="Sakkal Majalla" w:cs="Sakkal Majalla" w:hint="cs"/>
                <w:b/>
                <w:bCs/>
                <w:rtl/>
              </w:rPr>
              <w:t>علمية المضافة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 xml:space="preserve"> من البحث</w:t>
            </w:r>
          </w:p>
          <w:p w:rsidR="00735199" w:rsidRPr="00FE765B" w:rsidRDefault="00735199" w:rsidP="00735199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</w:rPr>
            </w:pPr>
            <w:r w:rsidRPr="00FE765B">
              <w:rPr>
                <w:rFonts w:ascii="Sakkal Majalla" w:hAnsi="Sakkal Majalla" w:cs="Sakkal Majalla"/>
                <w:b/>
                <w:bCs/>
              </w:rPr>
              <w:t>Research</w:t>
            </w:r>
            <w:r w:rsidR="00CA1F81">
              <w:rPr>
                <w:rFonts w:ascii="Sakkal Majalla" w:hAnsi="Sakkal Majalla" w:cs="Sakkal Majalla"/>
                <w:b/>
                <w:bCs/>
              </w:rPr>
              <w:t xml:space="preserve"> Scientific</w:t>
            </w:r>
            <w:r w:rsidRPr="00FE765B">
              <w:rPr>
                <w:rFonts w:ascii="Sakkal Majalla" w:hAnsi="Sakkal Majalla" w:cs="Sakkal Majalla"/>
                <w:b/>
                <w:bCs/>
              </w:rPr>
              <w:t xml:space="preserve"> Benefit</w:t>
            </w:r>
            <w:r w:rsidR="00CA1F81">
              <w:rPr>
                <w:rFonts w:ascii="Sakkal Majalla" w:hAnsi="Sakkal Majalla" w:cs="Sakkal Majalla"/>
                <w:b/>
                <w:bCs/>
              </w:rPr>
              <w:t>(s)</w:t>
            </w:r>
          </w:p>
        </w:tc>
        <w:tc>
          <w:tcPr>
            <w:tcW w:w="6927" w:type="dxa"/>
            <w:shd w:val="clear" w:color="auto" w:fill="auto"/>
          </w:tcPr>
          <w:p w:rsidR="00735199" w:rsidRPr="00FE765B" w:rsidRDefault="00735199" w:rsidP="00735199">
            <w:pPr>
              <w:bidi/>
              <w:spacing w:after="0" w:line="240" w:lineRule="auto"/>
              <w:rPr>
                <w:rFonts w:ascii="Sakkal Majalla" w:hAnsi="Sakkal Majalla" w:cs="Sakkal Majalla"/>
                <w:rtl/>
              </w:rPr>
            </w:pPr>
          </w:p>
        </w:tc>
      </w:tr>
      <w:tr w:rsidR="00735199" w:rsidRPr="00FE765B" w:rsidTr="00DB25B7">
        <w:trPr>
          <w:trHeight w:val="447"/>
        </w:trPr>
        <w:tc>
          <w:tcPr>
            <w:tcW w:w="2615" w:type="dxa"/>
            <w:vMerge w:val="restart"/>
            <w:shd w:val="clear" w:color="auto" w:fill="DBE5F1" w:themeFill="accent1" w:themeFillTint="33"/>
            <w:vAlign w:val="center"/>
          </w:tcPr>
          <w:p w:rsidR="00735199" w:rsidRPr="00FE765B" w:rsidRDefault="00735199" w:rsidP="00D16600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الجهات ال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م</w:t>
            </w:r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ستفيد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ة</w:t>
            </w:r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من نتائج البحث</w:t>
            </w:r>
          </w:p>
          <w:p w:rsidR="00735199" w:rsidRPr="00FE765B" w:rsidRDefault="00735199" w:rsidP="00D16600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Beneficiaries </w:t>
            </w:r>
            <w:r w:rsidRPr="00FE765B">
              <w:rPr>
                <w:rFonts w:ascii="Sakkal Majalla" w:hAnsi="Sakkal Majalla" w:cs="Sakkal Majalla"/>
                <w:b/>
                <w:bCs/>
                <w:lang w:bidi="ar-AE"/>
              </w:rPr>
              <w:t>would benefit from research results</w:t>
            </w:r>
          </w:p>
        </w:tc>
        <w:tc>
          <w:tcPr>
            <w:tcW w:w="6927" w:type="dxa"/>
            <w:shd w:val="clear" w:color="auto" w:fill="auto"/>
          </w:tcPr>
          <w:p w:rsidR="00735199" w:rsidRPr="00FE765B" w:rsidRDefault="00C2253B" w:rsidP="00735199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405" w:hanging="284"/>
              <w:contextualSpacing w:val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 xml:space="preserve"> </w:t>
            </w:r>
          </w:p>
        </w:tc>
      </w:tr>
      <w:tr w:rsidR="00735199" w:rsidRPr="00FE765B" w:rsidTr="00DB25B7">
        <w:trPr>
          <w:trHeight w:val="439"/>
        </w:trPr>
        <w:tc>
          <w:tcPr>
            <w:tcW w:w="2615" w:type="dxa"/>
            <w:vMerge/>
            <w:shd w:val="clear" w:color="auto" w:fill="DBE5F1" w:themeFill="accent1" w:themeFillTint="33"/>
          </w:tcPr>
          <w:p w:rsidR="00735199" w:rsidRPr="00FE765B" w:rsidRDefault="00735199" w:rsidP="0073519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</w:p>
        </w:tc>
        <w:tc>
          <w:tcPr>
            <w:tcW w:w="6927" w:type="dxa"/>
            <w:shd w:val="clear" w:color="auto" w:fill="auto"/>
          </w:tcPr>
          <w:p w:rsidR="00735199" w:rsidRPr="00FE765B" w:rsidRDefault="00735199" w:rsidP="00735199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405" w:hanging="284"/>
              <w:contextualSpacing w:val="0"/>
              <w:rPr>
                <w:rFonts w:ascii="Sakkal Majalla" w:hAnsi="Sakkal Majalla" w:cs="Sakkal Majalla"/>
                <w:rtl/>
              </w:rPr>
            </w:pPr>
          </w:p>
        </w:tc>
      </w:tr>
      <w:tr w:rsidR="00735199" w:rsidRPr="00FE765B" w:rsidTr="00DB25B7">
        <w:trPr>
          <w:trHeight w:val="457"/>
        </w:trPr>
        <w:tc>
          <w:tcPr>
            <w:tcW w:w="2615" w:type="dxa"/>
            <w:vMerge/>
            <w:shd w:val="clear" w:color="auto" w:fill="DBE5F1" w:themeFill="accent1" w:themeFillTint="33"/>
          </w:tcPr>
          <w:p w:rsidR="00735199" w:rsidRPr="00FE765B" w:rsidRDefault="00735199" w:rsidP="0073519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</w:p>
        </w:tc>
        <w:tc>
          <w:tcPr>
            <w:tcW w:w="6927" w:type="dxa"/>
          </w:tcPr>
          <w:p w:rsidR="00735199" w:rsidRPr="00FE765B" w:rsidRDefault="00735199" w:rsidP="00735199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405" w:hanging="284"/>
              <w:contextualSpacing w:val="0"/>
              <w:rPr>
                <w:rFonts w:ascii="Sakkal Majalla" w:hAnsi="Sakkal Majalla" w:cs="Sakkal Majalla"/>
                <w:rtl/>
              </w:rPr>
            </w:pPr>
          </w:p>
        </w:tc>
      </w:tr>
      <w:tr w:rsidR="00CA1F81" w:rsidRPr="00FE765B" w:rsidTr="006F0CF9">
        <w:trPr>
          <w:trHeight w:val="2158"/>
        </w:trPr>
        <w:tc>
          <w:tcPr>
            <w:tcW w:w="2615" w:type="dxa"/>
            <w:shd w:val="clear" w:color="auto" w:fill="DBE5F1" w:themeFill="accent1" w:themeFillTint="33"/>
            <w:vAlign w:val="center"/>
          </w:tcPr>
          <w:p w:rsidR="00CA1F81" w:rsidRPr="00FE765B" w:rsidRDefault="00CA1F81" w:rsidP="007559A5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الفئة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مقدمة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البحث</w:t>
            </w:r>
          </w:p>
          <w:p w:rsidR="00CA1F81" w:rsidRPr="00FE765B" w:rsidDel="00C65964" w:rsidRDefault="00CA1F81" w:rsidP="00CA1F81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lang w:bidi="ar-AE"/>
              </w:rPr>
              <w:t>Submitted Research Category</w:t>
            </w:r>
          </w:p>
        </w:tc>
        <w:tc>
          <w:tcPr>
            <w:tcW w:w="6927" w:type="dxa"/>
            <w:shd w:val="clear" w:color="auto" w:fill="FFFFFF" w:themeFill="background1"/>
          </w:tcPr>
          <w:p w:rsidR="008200C9" w:rsidRPr="008200C9" w:rsidRDefault="008200C9" w:rsidP="008200C9">
            <w:pPr>
              <w:pStyle w:val="ListParagraph"/>
              <w:tabs>
                <w:tab w:val="left" w:pos="2604"/>
              </w:tabs>
              <w:bidi/>
              <w:spacing w:after="0" w:line="240" w:lineRule="auto"/>
              <w:ind w:left="251"/>
              <w:rPr>
                <w:rFonts w:ascii="Sakkal Majalla" w:eastAsia="Times New Roman" w:hAnsi="Sakkal Majalla" w:cs="Sakkal Majalla"/>
                <w:b/>
                <w:bCs/>
                <w:sz w:val="4"/>
                <w:szCs w:val="4"/>
                <w:rtl/>
                <w:lang w:bidi="ar-AE"/>
              </w:rPr>
            </w:pPr>
          </w:p>
          <w:p w:rsidR="00CA1F81" w:rsidRPr="00371E90" w:rsidRDefault="008200C9" w:rsidP="00371E90">
            <w:pPr>
              <w:tabs>
                <w:tab w:val="left" w:pos="2604"/>
              </w:tabs>
              <w:bidi/>
              <w:spacing w:after="0" w:line="240" w:lineRule="auto"/>
              <w:ind w:left="292"/>
              <w:rPr>
                <w:rFonts w:ascii="Sakkal Majalla" w:eastAsia="Times New Roman" w:hAnsi="Sakkal Majalla" w:cs="Sakkal Majalla"/>
                <w:b/>
                <w:bCs/>
                <w:lang w:bidi="ar-AE"/>
              </w:rPr>
            </w:pPr>
            <w:r w:rsidRPr="00371E90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object w:dxaOrig="225" w:dyaOrig="225">
                <v:shape id="_x0000_i1302" type="#_x0000_t75" style="width:160.8pt;height:20.4pt" o:ole="">
                  <v:imagedata r:id="rId33" o:title=""/>
                </v:shape>
                <w:control r:id="rId34" w:name="OptionButton6" w:shapeid="_x0000_i1302"/>
              </w:object>
            </w:r>
          </w:p>
          <w:p w:rsidR="00CA1F81" w:rsidRPr="00977F4E" w:rsidRDefault="009A6CC5" w:rsidP="00371E90">
            <w:pPr>
              <w:pStyle w:val="ListParagraph"/>
              <w:tabs>
                <w:tab w:val="left" w:pos="2604"/>
              </w:tabs>
              <w:bidi/>
              <w:spacing w:after="0" w:line="240" w:lineRule="auto"/>
              <w:ind w:left="251" w:hanging="49"/>
              <w:rPr>
                <w:rFonts w:ascii="Sakkal Majalla" w:eastAsia="Times New Roman" w:hAnsi="Sakkal Majalla" w:cs="Sakkal Majalla"/>
                <w:b/>
                <w:bCs/>
                <w:lang w:bidi="ar-A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="008200C9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object w:dxaOrig="225" w:dyaOrig="225">
                <v:shape id="_x0000_i1304" type="#_x0000_t75" style="width:209.4pt;height:20.4pt" o:ole="">
                  <v:imagedata r:id="rId35" o:title=""/>
                </v:shape>
                <w:control r:id="rId36" w:name="OptionButton7" w:shapeid="_x0000_i1304"/>
              </w:object>
            </w:r>
            <w:r>
              <w:rPr>
                <w:rFonts w:ascii="Sakkal Majalla" w:eastAsia="Times New Roman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="00977F4E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</w:t>
            </w:r>
            <w:r w:rsidRPr="00977F4E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</w:t>
            </w:r>
            <w:r w:rsidR="008200C9" w:rsidRPr="00977F4E">
              <w:rPr>
                <w:rFonts w:ascii="Sakkal Majalla" w:hAnsi="Sakkal Majalla" w:cs="Sakkal Majalla"/>
                <w:b/>
                <w:bCs/>
                <w:rtl/>
                <w:lang w:bidi="ar-AE"/>
              </w:rPr>
              <w:object w:dxaOrig="225" w:dyaOrig="225">
                <v:shape id="_x0000_i1750" type="#_x0000_t75" style="width:215.4pt;height:20.4pt" o:ole="">
                  <v:imagedata r:id="rId37" o:title=""/>
                </v:shape>
                <w:control r:id="rId38" w:name="OptionButton8" w:shapeid="_x0000_i1750"/>
              </w:object>
            </w:r>
            <w:r w:rsidR="00CA1F81" w:rsidRPr="00977F4E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</w:t>
            </w:r>
          </w:p>
          <w:p w:rsidR="008200C9" w:rsidRDefault="00977F4E" w:rsidP="00977F4E">
            <w:pPr>
              <w:pStyle w:val="ListParagraph"/>
              <w:tabs>
                <w:tab w:val="left" w:pos="2604"/>
                <w:tab w:val="right" w:pos="2731"/>
              </w:tabs>
              <w:bidi/>
              <w:spacing w:after="0" w:line="240" w:lineRule="auto"/>
              <w:ind w:left="248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308" type="#_x0000_t75" style="width:126.6pt;height:20.4pt" o:ole="">
                  <v:imagedata r:id="rId39" o:title=""/>
                </v:shape>
                <w:control r:id="rId40" w:name="OptionButton20" w:shapeid="_x0000_i1308"/>
              </w:object>
            </w:r>
          </w:p>
          <w:p w:rsidR="00371E90" w:rsidRPr="00371E90" w:rsidDel="00735199" w:rsidRDefault="00371E90" w:rsidP="007E1BA1">
            <w:pPr>
              <w:pStyle w:val="ListParagraph"/>
              <w:tabs>
                <w:tab w:val="left" w:pos="2604"/>
                <w:tab w:val="right" w:pos="2731"/>
              </w:tabs>
              <w:bidi/>
              <w:spacing w:after="0" w:line="240" w:lineRule="auto"/>
              <w:ind w:left="248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310" type="#_x0000_t75" style="width:15pt;height:12pt" o:ole="">
                  <v:imagedata r:id="rId41" o:title=""/>
                </v:shape>
                <w:control r:id="rId42" w:name="CheckBox2" w:shapeid="_x0000_i1310"/>
              </w:object>
            </w:r>
            <w:r w:rsidR="006F47C9" w:rsidRPr="00371E90">
              <w:rPr>
                <w:rFonts w:ascii="Sakkal Majalla" w:hAnsi="Sakkal Majalla" w:cs="Sakkal Majalla" w:hint="cs"/>
                <w:b/>
                <w:bCs/>
                <w:rtl/>
              </w:rPr>
              <w:t xml:space="preserve">طلبة </w:t>
            </w:r>
            <w:r w:rsidR="006F47C9">
              <w:rPr>
                <w:rFonts w:ascii="Sakkal Majalla" w:hAnsi="Sakkal Majalla" w:cs="Sakkal Majalla" w:hint="cs"/>
                <w:b/>
                <w:bCs/>
                <w:rtl/>
              </w:rPr>
              <w:t>ب</w:t>
            </w:r>
            <w:r w:rsidRPr="00371E90">
              <w:rPr>
                <w:rFonts w:ascii="Sakkal Majalla" w:hAnsi="Sakkal Majalla" w:cs="Sakkal Majalla" w:hint="cs"/>
                <w:b/>
                <w:bCs/>
                <w:rtl/>
              </w:rPr>
              <w:t>حث</w:t>
            </w:r>
            <w:r w:rsidRPr="00371E90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371E90">
              <w:rPr>
                <w:rFonts w:ascii="Sakkal Majalla" w:hAnsi="Sakkal Majalla" w:cs="Sakkal Majalla" w:hint="cs"/>
                <w:b/>
                <w:bCs/>
                <w:rtl/>
              </w:rPr>
              <w:t>برنامج</w:t>
            </w:r>
            <w:r w:rsidRPr="00371E90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6F47C9">
              <w:rPr>
                <w:rFonts w:ascii="Sakkal Majalla" w:hAnsi="Sakkal Majalla" w:cs="Sakkal Majalla" w:hint="cs"/>
                <w:b/>
                <w:bCs/>
                <w:rtl/>
              </w:rPr>
              <w:t xml:space="preserve">الطلبة </w:t>
            </w:r>
            <w:r w:rsidRPr="00371E90">
              <w:rPr>
                <w:rFonts w:ascii="Sakkal Majalla" w:hAnsi="Sakkal Majalla" w:cs="Sakkal Majalla" w:hint="cs"/>
                <w:b/>
                <w:bCs/>
                <w:rtl/>
              </w:rPr>
              <w:t>المتفوقين</w:t>
            </w:r>
            <w:r w:rsidRPr="00371E90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proofErr w:type="gramStart"/>
            <w:r w:rsidRPr="00371E90">
              <w:rPr>
                <w:rFonts w:ascii="Sakkal Majalla" w:hAnsi="Sakkal Majalla" w:cs="Sakkal Majalla" w:hint="cs"/>
                <w:b/>
                <w:bCs/>
                <w:rtl/>
              </w:rPr>
              <w:t>والموهوبين</w:t>
            </w:r>
            <w:r w:rsidR="006F47C9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371E90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6F47C9" w:rsidRPr="00371E90">
              <w:rPr>
                <w:rFonts w:ascii="Sakkal Majalla" w:hAnsi="Sakkal Majalla" w:cs="Sakkal Majalla"/>
                <w:b/>
                <w:bCs/>
              </w:rPr>
              <w:t>Distinguished</w:t>
            </w:r>
            <w:proofErr w:type="gramEnd"/>
            <w:r w:rsidR="006F47C9" w:rsidRPr="00371E90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6F47C9">
              <w:rPr>
                <w:rFonts w:ascii="Sakkal Majalla" w:hAnsi="Sakkal Majalla" w:cs="Sakkal Majalla"/>
                <w:b/>
                <w:bCs/>
              </w:rPr>
              <w:t xml:space="preserve">and </w:t>
            </w:r>
            <w:r w:rsidR="006F47C9" w:rsidRPr="00371E90">
              <w:rPr>
                <w:rFonts w:ascii="Sakkal Majalla" w:hAnsi="Sakkal Majalla" w:cs="Sakkal Majalla"/>
                <w:b/>
                <w:bCs/>
              </w:rPr>
              <w:t>talented students'</w:t>
            </w:r>
            <w:r w:rsidR="006F47C9">
              <w:rPr>
                <w:rFonts w:ascii="Sakkal Majalla" w:hAnsi="Sakkal Majalla" w:cs="Sakkal Majalla"/>
                <w:b/>
                <w:bCs/>
              </w:rPr>
              <w:t xml:space="preserve"> program </w:t>
            </w:r>
            <w:r w:rsidR="006F47C9" w:rsidRPr="00371E90">
              <w:rPr>
                <w:rFonts w:ascii="Sakkal Majalla" w:hAnsi="Sakkal Majalla" w:cs="Sakkal Majalla"/>
                <w:b/>
                <w:bCs/>
              </w:rPr>
              <w:t>project</w:t>
            </w:r>
          </w:p>
        </w:tc>
      </w:tr>
      <w:tr w:rsidR="00CA1F81" w:rsidRPr="00FE765B" w:rsidTr="00DB25B7">
        <w:trPr>
          <w:trHeight w:val="1357"/>
        </w:trPr>
        <w:tc>
          <w:tcPr>
            <w:tcW w:w="2615" w:type="dxa"/>
            <w:shd w:val="clear" w:color="auto" w:fill="DBE5F1" w:themeFill="accent1" w:themeFillTint="33"/>
            <w:vAlign w:val="center"/>
          </w:tcPr>
          <w:p w:rsidR="00CA1F81" w:rsidRPr="00D16600" w:rsidRDefault="00641229" w:rsidP="007559A5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proofErr w:type="gramStart"/>
            <w:r w:rsidRPr="00D1660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مدة</w:t>
            </w:r>
            <w:proofErr w:type="gramEnd"/>
            <w:r w:rsidRPr="00D16600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Pr="00D16600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تنفيذ</w:t>
            </w:r>
            <w:r w:rsidR="00CA1F81" w:rsidRPr="00D16600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D16600">
              <w:rPr>
                <w:rFonts w:ascii="Sakkal Majalla" w:hAnsi="Sakkal Majalla" w:cs="Sakkal Majalla" w:hint="cs"/>
                <w:b/>
                <w:bCs/>
                <w:rtl/>
              </w:rPr>
              <w:t>وتسليم</w:t>
            </w:r>
            <w:r w:rsidRPr="00D16600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16600">
              <w:rPr>
                <w:rFonts w:ascii="Sakkal Majalla" w:hAnsi="Sakkal Majalla" w:cs="Sakkal Majalla"/>
                <w:b/>
                <w:bCs/>
                <w:rtl/>
              </w:rPr>
              <w:t>البحث</w:t>
            </w:r>
            <w:r w:rsidR="00CA1F81" w:rsidRPr="00D16600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="00CA1F81" w:rsidRPr="00D16600"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 w:rsidR="00CA1F81" w:rsidRPr="00D16600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CA1F81" w:rsidRPr="00D16600"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</w:p>
          <w:p w:rsidR="00CA1F81" w:rsidRPr="00D16600" w:rsidRDefault="00CA1F81" w:rsidP="00CA1F81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D16600">
              <w:rPr>
                <w:rFonts w:ascii="Sakkal Majalla" w:hAnsi="Sakkal Majalla" w:cs="Sakkal Majalla"/>
                <w:b/>
                <w:bCs/>
                <w:lang w:bidi="ar-AE"/>
              </w:rPr>
              <w:t>Research  Duration</w:t>
            </w:r>
          </w:p>
        </w:tc>
        <w:tc>
          <w:tcPr>
            <w:tcW w:w="6927" w:type="dxa"/>
            <w:shd w:val="clear" w:color="auto" w:fill="auto"/>
            <w:vAlign w:val="center"/>
          </w:tcPr>
          <w:p w:rsidR="005F120E" w:rsidRPr="00D16600" w:rsidRDefault="005F120E" w:rsidP="00D16600">
            <w:pPr>
              <w:shd w:val="clear" w:color="auto" w:fill="FFFFFF" w:themeFill="background1"/>
              <w:bidi/>
              <w:spacing w:before="120"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16600">
              <w:rPr>
                <w:rFonts w:ascii="Sakkal Majalla" w:hAnsi="Sakkal Majalla" w:cs="Sakkal Majalla"/>
                <w:b/>
                <w:bCs/>
                <w:rtl/>
              </w:rPr>
              <w:t xml:space="preserve">/              / </w:t>
            </w:r>
            <w:r w:rsidRPr="00D16600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16600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 xml:space="preserve">14  </w:t>
            </w:r>
            <w:r w:rsidRPr="00D16600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lang w:val="en-GB"/>
              </w:rPr>
              <w:t xml:space="preserve">         </w:t>
            </w:r>
            <w:r w:rsidRPr="00D16600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rtl/>
              </w:rPr>
              <w:t>ه</w:t>
            </w:r>
            <w:r w:rsidRPr="00D16600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 xml:space="preserve"> </w:t>
            </w:r>
            <w:r w:rsidRPr="00D16600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rtl/>
                <w:lang w:val="en-GB"/>
              </w:rPr>
              <w:t>(</w:t>
            </w:r>
            <w:r w:rsidRPr="00D16600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الموافق                /             /  </w:t>
            </w:r>
            <w:r w:rsidRPr="00D16600">
              <w:rPr>
                <w:rFonts w:ascii="Sakkal Majalla" w:hAnsi="Sakkal Majalla" w:cs="Sakkal Majalla"/>
                <w:b/>
                <w:bCs/>
                <w:lang w:val="en-GB"/>
              </w:rPr>
              <w:t xml:space="preserve">20        </w:t>
            </w:r>
            <w:r w:rsidRPr="00D16600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 م)</w:t>
            </w:r>
          </w:p>
          <w:p w:rsidR="00CA1F81" w:rsidRDefault="00CA1F81" w:rsidP="0096244E">
            <w:pPr>
              <w:shd w:val="clear" w:color="auto" w:fill="FFFFFF" w:themeFill="background1"/>
              <w:bidi/>
              <w:spacing w:before="120" w:after="0" w:line="240" w:lineRule="auto"/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</w:pPr>
            <w:proofErr w:type="gramStart"/>
            <w:r w:rsidRPr="00D16600">
              <w:rPr>
                <w:rFonts w:ascii="Sakkal Majalla" w:hAnsi="Sakkal Majalla" w:cs="Sakkal Majalla"/>
                <w:b/>
                <w:bCs/>
                <w:rtl/>
              </w:rPr>
              <w:t>سنة</w:t>
            </w:r>
            <w:proofErr w:type="gramEnd"/>
            <w:r w:rsidRPr="00D16600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16600">
              <w:rPr>
                <w:rFonts w:ascii="Sakkal Majalla" w:hAnsi="Sakkal Majalla" w:cs="Sakkal Majalla"/>
                <w:b/>
                <w:bCs/>
                <w:rtl/>
              </w:rPr>
              <w:t>من تاريخ توقيع ال</w:t>
            </w:r>
            <w:r w:rsidRPr="00D16600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rtl/>
              </w:rPr>
              <w:t xml:space="preserve">عقد، ماعدا عقود مشاريع التخرج </w:t>
            </w:r>
            <w:r w:rsidR="00A66FEF" w:rsidRPr="00D16600">
              <w:rPr>
                <w:rFonts w:ascii="Sakkal Majalla" w:hAnsi="Sakkal Majalla" w:cs="Sakkal Majalla" w:hint="cs"/>
                <w:b/>
                <w:bCs/>
                <w:shd w:val="clear" w:color="auto" w:fill="FFFFFF" w:themeFill="background1"/>
                <w:rtl/>
              </w:rPr>
              <w:t>والامتياز</w:t>
            </w:r>
            <w:r w:rsidRPr="00D16600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rtl/>
              </w:rPr>
              <w:t xml:space="preserve"> المرتبطة بتاريخ التخرج.  </w:t>
            </w:r>
          </w:p>
          <w:p w:rsidR="0096244E" w:rsidRPr="00D16600" w:rsidRDefault="0096244E" w:rsidP="0096244E">
            <w:pPr>
              <w:shd w:val="clear" w:color="auto" w:fill="FFFFFF" w:themeFill="background1"/>
              <w:spacing w:before="120" w:after="0" w:line="240" w:lineRule="auto"/>
              <w:rPr>
                <w:lang w:bidi="ar-AE"/>
              </w:rPr>
            </w:pPr>
            <w:r w:rsidRPr="00D16600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lang w:bidi="ar-AE"/>
              </w:rPr>
              <w:t>One year from contrac</w:t>
            </w:r>
            <w:r w:rsidRPr="00D16600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>t</w:t>
            </w:r>
            <w:r w:rsidRPr="00D16600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lang w:bidi="ar-AE"/>
              </w:rPr>
              <w:t xml:space="preserve"> signature</w:t>
            </w:r>
            <w:r w:rsidRPr="00D16600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 xml:space="preserve">, except for graduates &amp; Interns </w:t>
            </w:r>
            <w:proofErr w:type="gramStart"/>
            <w:r w:rsidRPr="00D16600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>which will be linked to their graduation date</w:t>
            </w:r>
            <w:r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>.</w:t>
            </w:r>
            <w:proofErr w:type="gramEnd"/>
          </w:p>
        </w:tc>
      </w:tr>
      <w:tr w:rsidR="00CA1F81" w:rsidRPr="00FE765B" w:rsidTr="00DB25B7">
        <w:trPr>
          <w:trHeight w:val="727"/>
        </w:trPr>
        <w:tc>
          <w:tcPr>
            <w:tcW w:w="2615" w:type="dxa"/>
            <w:vMerge w:val="restart"/>
            <w:shd w:val="clear" w:color="auto" w:fill="DBE5F1" w:themeFill="accent1" w:themeFillTint="33"/>
            <w:vAlign w:val="center"/>
          </w:tcPr>
          <w:p w:rsidR="00CA1F81" w:rsidRPr="00FE765B" w:rsidRDefault="00CA1F81" w:rsidP="007559A5">
            <w:pPr>
              <w:bidi/>
              <w:spacing w:after="240" w:line="240" w:lineRule="auto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هل تم حصول البحث المقد</w:t>
            </w:r>
            <w:r w:rsidR="006921EC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ّ</w:t>
            </w:r>
            <w:r w:rsid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م على موافقة </w:t>
            </w:r>
            <w:r w:rsidR="006921EC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أ</w:t>
            </w:r>
            <w:r w:rsidRPr="00FE765B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خلاقيات البحث العلمي؟</w:t>
            </w:r>
          </w:p>
          <w:p w:rsidR="00CA1F81" w:rsidRPr="00FE765B" w:rsidRDefault="00CA1F81" w:rsidP="00F2182A">
            <w:pPr>
              <w:bidi/>
              <w:spacing w:before="120" w:after="0" w:line="240" w:lineRule="auto"/>
              <w:jc w:val="right"/>
              <w:rPr>
                <w:rFonts w:ascii="Sakkal Majalla" w:hAnsi="Sakkal Majalla" w:cs="Sakkal Majalla"/>
                <w:b/>
                <w:bCs/>
              </w:rPr>
            </w:pPr>
            <w:r w:rsidRPr="00FE765B">
              <w:rPr>
                <w:rFonts w:ascii="Sakkal Majalla" w:hAnsi="Sakkal Majalla" w:cs="Sakkal Majalla"/>
                <w:b/>
                <w:bCs/>
                <w:lang w:bidi="ar-AE"/>
              </w:rPr>
              <w:t>Did you receive the IRB approval for the submitted proposal?</w:t>
            </w:r>
          </w:p>
        </w:tc>
        <w:tc>
          <w:tcPr>
            <w:tcW w:w="6927" w:type="dxa"/>
            <w:shd w:val="clear" w:color="auto" w:fill="auto"/>
            <w:vAlign w:val="center"/>
          </w:tcPr>
          <w:p w:rsidR="00EF5E5A" w:rsidRPr="00EF5E5A" w:rsidRDefault="00EF5E5A" w:rsidP="00CA1F81">
            <w:pPr>
              <w:tabs>
                <w:tab w:val="left" w:pos="2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:rsidR="00CA1F81" w:rsidRPr="00FE765B" w:rsidRDefault="00EC7C7F" w:rsidP="00EF5E5A">
            <w:pPr>
              <w:tabs>
                <w:tab w:val="left" w:pos="2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312" type="#_x0000_t75" style="width:108pt;height:20.4pt" o:ole="">
                  <v:imagedata r:id="rId43" o:title=""/>
                </v:shape>
                <w:control r:id="rId44" w:name="OptionButton1" w:shapeid="_x0000_i1312"/>
              </w:object>
            </w:r>
          </w:p>
          <w:p w:rsidR="00925A2F" w:rsidRPr="00FE765B" w:rsidRDefault="00CA1F81" w:rsidP="00B91425">
            <w:pPr>
              <w:tabs>
                <w:tab w:val="left" w:pos="2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E765B">
              <w:rPr>
                <w:rFonts w:ascii="Sakkal Majalla" w:hAnsi="Sakkal Majalla" w:cs="Sakkal Majalla"/>
                <w:b/>
                <w:bCs/>
                <w:rtl/>
              </w:rPr>
              <w:t>نأ</w:t>
            </w:r>
            <w:r w:rsidR="00B91425">
              <w:rPr>
                <w:rFonts w:ascii="Sakkal Majalla" w:hAnsi="Sakkal Majalla" w:cs="Sakkal Majalla"/>
                <w:b/>
                <w:bCs/>
                <w:rtl/>
              </w:rPr>
              <w:t>مل إرفاق صورة الموافقة مع الط</w:t>
            </w:r>
            <w:r w:rsidR="00B91425">
              <w:rPr>
                <w:rFonts w:ascii="Sakkal Majalla" w:hAnsi="Sakkal Majalla" w:cs="Sakkal Majalla" w:hint="cs"/>
                <w:b/>
                <w:bCs/>
                <w:rtl/>
              </w:rPr>
              <w:t>لب</w:t>
            </w:r>
            <w:r w:rsidRPr="00FE765B">
              <w:rPr>
                <w:rFonts w:ascii="Sakkal Majalla" w:hAnsi="Sakkal Majalla" w:cs="Sakkal Majalla"/>
                <w:b/>
                <w:bCs/>
              </w:rPr>
              <w:t xml:space="preserve">            </w:t>
            </w:r>
            <w:r w:rsidR="00E520C2"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Pr="00FE765B">
              <w:rPr>
                <w:rFonts w:ascii="Sakkal Majalla" w:hAnsi="Sakkal Majalla" w:cs="Sakkal Majalla"/>
                <w:b/>
                <w:bCs/>
              </w:rPr>
              <w:t xml:space="preserve">                  </w:t>
            </w:r>
            <w:r w:rsidR="00ED2CB4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</w:t>
            </w:r>
            <w:r w:rsidRPr="00FE765B">
              <w:rPr>
                <w:rFonts w:ascii="Sakkal Majalla" w:hAnsi="Sakkal Majalla" w:cs="Sakkal Majalla"/>
                <w:b/>
                <w:bCs/>
              </w:rPr>
              <w:t xml:space="preserve">       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 xml:space="preserve">   .</w:t>
            </w:r>
            <w:r w:rsidRPr="00FE765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C90932">
              <w:rPr>
                <w:rFonts w:ascii="Sakkal Majalla" w:hAnsi="Sakkal Majalla" w:cs="Sakkal Majalla"/>
                <w:b/>
                <w:bCs/>
              </w:rPr>
              <w:t xml:space="preserve">Please </w:t>
            </w:r>
            <w:r w:rsidR="00B91425">
              <w:rPr>
                <w:rFonts w:ascii="Sakkal Majalla" w:hAnsi="Sakkal Majalla" w:cs="Sakkal Majalla"/>
                <w:b/>
                <w:bCs/>
              </w:rPr>
              <w:t>a</w:t>
            </w:r>
            <w:r w:rsidRPr="00FE765B">
              <w:rPr>
                <w:rFonts w:ascii="Sakkal Majalla" w:hAnsi="Sakkal Majalla" w:cs="Sakkal Majalla"/>
                <w:b/>
                <w:bCs/>
              </w:rPr>
              <w:t>ttach the IRB approval</w:t>
            </w:r>
          </w:p>
        </w:tc>
      </w:tr>
      <w:tr w:rsidR="00CA1F81" w:rsidRPr="00FE765B" w:rsidTr="00DB25B7">
        <w:trPr>
          <w:trHeight w:val="529"/>
        </w:trPr>
        <w:tc>
          <w:tcPr>
            <w:tcW w:w="2615" w:type="dxa"/>
            <w:vMerge/>
            <w:shd w:val="clear" w:color="auto" w:fill="DBE5F1" w:themeFill="accent1" w:themeFillTint="33"/>
          </w:tcPr>
          <w:p w:rsidR="00CA1F81" w:rsidRPr="00FE765B" w:rsidRDefault="00CA1F81" w:rsidP="00CA1F81">
            <w:pPr>
              <w:bidi/>
              <w:spacing w:before="120" w:after="0" w:line="240" w:lineRule="auto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</w:p>
        </w:tc>
        <w:tc>
          <w:tcPr>
            <w:tcW w:w="6927" w:type="dxa"/>
            <w:shd w:val="clear" w:color="auto" w:fill="FFFFFF" w:themeFill="background1"/>
            <w:vAlign w:val="center"/>
          </w:tcPr>
          <w:p w:rsidR="00925A2F" w:rsidRPr="00925A2F" w:rsidRDefault="00925A2F" w:rsidP="00CA1F81">
            <w:pPr>
              <w:tabs>
                <w:tab w:val="left" w:pos="2604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noProof/>
                <w:sz w:val="4"/>
                <w:szCs w:val="4"/>
                <w:rtl/>
              </w:rPr>
            </w:pPr>
          </w:p>
          <w:p w:rsidR="00CA1F81" w:rsidRPr="00FE765B" w:rsidRDefault="00EC7C7F" w:rsidP="00925A2F">
            <w:pPr>
              <w:tabs>
                <w:tab w:val="left" w:pos="2604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noProof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314" type="#_x0000_t75" style="width:108pt;height:20.4pt" o:ole="">
                  <v:imagedata r:id="rId45" o:title=""/>
                </v:shape>
                <w:control r:id="rId46" w:name="OptionButton2" w:shapeid="_x0000_i1314"/>
              </w:object>
            </w:r>
          </w:p>
          <w:p w:rsidR="00CA1F81" w:rsidRPr="00FE765B" w:rsidRDefault="00CA1F81" w:rsidP="00F2182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E765B">
              <w:rPr>
                <w:rFonts w:ascii="Sakkal Majalla" w:hAnsi="Sakkal Majalla" w:cs="Sakkal Majalla"/>
                <w:b/>
                <w:bCs/>
                <w:rtl/>
              </w:rPr>
              <w:t>نأمل تزويدنا ب</w:t>
            </w:r>
            <w:r w:rsidR="00C2533E">
              <w:rPr>
                <w:rFonts w:ascii="Sakkal Majalla" w:hAnsi="Sakkal Majalla" w:cs="Sakkal Majalla" w:hint="cs"/>
                <w:b/>
                <w:bCs/>
                <w:rtl/>
              </w:rPr>
              <w:t>الم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>و</w:t>
            </w:r>
            <w:r w:rsidR="00C2533E">
              <w:rPr>
                <w:rFonts w:ascii="Sakkal Majalla" w:hAnsi="Sakkal Majalla" w:cs="Sakkal Majalla" w:hint="cs"/>
                <w:b/>
                <w:bCs/>
                <w:rtl/>
              </w:rPr>
              <w:t>ا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 xml:space="preserve">فقة </w:t>
            </w:r>
            <w:r w:rsidR="00C2533E">
              <w:rPr>
                <w:rFonts w:ascii="Sakkal Majalla" w:hAnsi="Sakkal Majalla" w:cs="Sakkal Majalla" w:hint="cs"/>
                <w:b/>
                <w:bCs/>
                <w:rtl/>
              </w:rPr>
              <w:t xml:space="preserve">بأقرب فرصة، وكحد أقصى 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>مع</w:t>
            </w:r>
            <w:r w:rsidR="00C2533E">
              <w:rPr>
                <w:rFonts w:ascii="Sakkal Majalla" w:hAnsi="Sakkal Majalla" w:cs="Sakkal Majalla" w:hint="cs"/>
                <w:b/>
                <w:bCs/>
                <w:rtl/>
              </w:rPr>
              <w:t xml:space="preserve"> تسليم</w:t>
            </w:r>
            <w:r w:rsidRPr="00FE765B">
              <w:rPr>
                <w:rFonts w:ascii="Sakkal Majalla" w:hAnsi="Sakkal Majalla" w:cs="Sakkal Majalla"/>
                <w:b/>
                <w:bCs/>
                <w:rtl/>
              </w:rPr>
              <w:t xml:space="preserve"> التقرير النصفي</w:t>
            </w:r>
            <w:r w:rsidRPr="00FE765B">
              <w:rPr>
                <w:rFonts w:ascii="Sakkal Majalla" w:hAnsi="Sakkal Majalla" w:cs="Sakkal Majalla"/>
                <w:b/>
                <w:bCs/>
              </w:rPr>
              <w:t>.</w:t>
            </w:r>
          </w:p>
          <w:p w:rsidR="00CA1F81" w:rsidRPr="00FE765B" w:rsidRDefault="00CA1F81" w:rsidP="007559A5">
            <w:pPr>
              <w:tabs>
                <w:tab w:val="left" w:pos="2604"/>
              </w:tabs>
              <w:bidi/>
              <w:spacing w:after="0" w:line="240" w:lineRule="auto"/>
              <w:jc w:val="right"/>
              <w:rPr>
                <w:rFonts w:ascii="Sakkal Majalla" w:eastAsia="Times New Roman" w:hAnsi="Sakkal Majalla" w:cs="Sakkal Majalla"/>
                <w:b/>
                <w:bCs/>
                <w:noProof/>
              </w:rPr>
            </w:pPr>
            <w:r w:rsidRPr="00FE765B">
              <w:rPr>
                <w:rFonts w:ascii="Sakkal Majalla" w:hAnsi="Sakkal Majalla" w:cs="Sakkal Majalla"/>
                <w:b/>
                <w:bCs/>
              </w:rPr>
              <w:t>Please provide us with the IRB approval</w:t>
            </w:r>
            <w:r w:rsidR="00C2533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C2533E" w:rsidRPr="00FE765B">
              <w:rPr>
                <w:rFonts w:ascii="Sakkal Majalla" w:hAnsi="Sakkal Majalla" w:cs="Sakkal Majalla"/>
                <w:b/>
                <w:bCs/>
              </w:rPr>
              <w:t>as soon as possible</w:t>
            </w:r>
            <w:r w:rsidR="00C2533E">
              <w:rPr>
                <w:rFonts w:ascii="Sakkal Majalla" w:hAnsi="Sakkal Majalla" w:cs="Sakkal Majalla"/>
                <w:b/>
                <w:bCs/>
              </w:rPr>
              <w:t>, as maximum</w:t>
            </w:r>
            <w:r w:rsidRPr="00FE765B">
              <w:rPr>
                <w:rFonts w:ascii="Sakkal Majalla" w:hAnsi="Sakkal Majalla" w:cs="Sakkal Majalla"/>
                <w:b/>
                <w:bCs/>
              </w:rPr>
              <w:t xml:space="preserve"> with</w:t>
            </w:r>
            <w:r w:rsidR="00C2533E">
              <w:rPr>
                <w:rFonts w:ascii="Sakkal Majalla" w:hAnsi="Sakkal Majalla" w:cs="Sakkal Majalla"/>
                <w:b/>
                <w:bCs/>
              </w:rPr>
              <w:t xml:space="preserve"> the </w:t>
            </w:r>
            <w:r w:rsidRPr="00FE765B">
              <w:rPr>
                <w:rFonts w:ascii="Sakkal Majalla" w:hAnsi="Sakkal Majalla" w:cs="Sakkal Majalla"/>
                <w:b/>
                <w:bCs/>
              </w:rPr>
              <w:t>mid</w:t>
            </w:r>
            <w:r w:rsidR="00C2533E">
              <w:rPr>
                <w:rFonts w:ascii="Sakkal Majalla" w:hAnsi="Sakkal Majalla" w:cs="Sakkal Majalla"/>
                <w:b/>
                <w:bCs/>
              </w:rPr>
              <w:t>-</w:t>
            </w:r>
            <w:r w:rsidRPr="00FE765B">
              <w:rPr>
                <w:rFonts w:ascii="Sakkal Majalla" w:hAnsi="Sakkal Majalla" w:cs="Sakkal Majalla"/>
                <w:b/>
                <w:bCs/>
              </w:rPr>
              <w:t xml:space="preserve"> project report.  </w:t>
            </w:r>
          </w:p>
        </w:tc>
      </w:tr>
      <w:tr w:rsidR="00CA1F81" w:rsidRPr="00FE765B" w:rsidTr="00DB25B7">
        <w:trPr>
          <w:trHeight w:val="1033"/>
        </w:trPr>
        <w:tc>
          <w:tcPr>
            <w:tcW w:w="2615" w:type="dxa"/>
            <w:vMerge/>
            <w:shd w:val="clear" w:color="auto" w:fill="DBE5F1" w:themeFill="accent1" w:themeFillTint="33"/>
          </w:tcPr>
          <w:p w:rsidR="00CA1F81" w:rsidRPr="00FE765B" w:rsidRDefault="00CA1F81" w:rsidP="00CA1F81">
            <w:pPr>
              <w:bidi/>
              <w:spacing w:before="120" w:after="0" w:line="240" w:lineRule="auto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</w:p>
        </w:tc>
        <w:tc>
          <w:tcPr>
            <w:tcW w:w="6927" w:type="dxa"/>
            <w:shd w:val="clear" w:color="auto" w:fill="FFFFFF" w:themeFill="background1"/>
            <w:vAlign w:val="center"/>
          </w:tcPr>
          <w:p w:rsidR="007551BB" w:rsidRPr="00D16600" w:rsidRDefault="00BB13B7" w:rsidP="00EC7C7F">
            <w:pPr>
              <w:tabs>
                <w:tab w:val="left" w:pos="2604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</w:rPr>
            </w:pPr>
            <w:r w:rsidRPr="00D16600">
              <w:rPr>
                <w:rFonts w:ascii="Sakkal Majalla" w:eastAsia="Times New Roman" w:hAnsi="Sakkal Majalla" w:cs="Sakkal Majalla" w:hint="cs"/>
                <w:b/>
                <w:bCs/>
                <w:rtl/>
              </w:rPr>
              <w:t xml:space="preserve">  </w:t>
            </w:r>
            <w:r w:rsidR="00EC7C7F">
              <w:rPr>
                <w:rFonts w:ascii="Sakkal Majalla" w:eastAsia="Times New Roman" w:hAnsi="Sakkal Majalla" w:cs="Sakkal Majalla"/>
                <w:b/>
                <w:bCs/>
                <w:rtl/>
              </w:rPr>
              <w:object w:dxaOrig="225" w:dyaOrig="225">
                <v:shape id="_x0000_i1316" type="#_x0000_t75" style="width:320.4pt;height:20.4pt" o:ole="">
                  <v:imagedata r:id="rId47" o:title=""/>
                </v:shape>
                <w:control r:id="rId48" w:name="OptionButton3" w:shapeid="_x0000_i1316"/>
              </w:object>
            </w:r>
          </w:p>
          <w:p w:rsidR="00CA1F81" w:rsidRPr="00EC7C7F" w:rsidRDefault="00BB13B7" w:rsidP="00EC7C7F">
            <w:pPr>
              <w:tabs>
                <w:tab w:val="left" w:pos="2604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</w:rPr>
            </w:pPr>
            <w:r w:rsidRPr="00D16600">
              <w:rPr>
                <w:rFonts w:ascii="Sakkal Majalla" w:eastAsia="Times New Roman" w:hAnsi="Sakkal Majalla" w:cs="Sakkal Majalla" w:hint="cs"/>
                <w:b/>
                <w:bCs/>
                <w:rtl/>
              </w:rPr>
              <w:t xml:space="preserve">        </w:t>
            </w:r>
            <w:r w:rsidR="00CA1F81" w:rsidRPr="00D16600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شرح</w:t>
            </w:r>
            <w:r w:rsidR="00CA1F81" w:rsidRPr="00D16600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CA1F81" w:rsidRPr="00D16600">
              <w:rPr>
                <w:rFonts w:ascii="Sakkal Majalla" w:hAnsi="Sakkal Majalla" w:cs="Sakkal Majalla"/>
                <w:b/>
                <w:bCs/>
                <w:rtl/>
              </w:rPr>
              <w:t xml:space="preserve">توضيحي:            </w:t>
            </w:r>
            <w:r w:rsidR="00557509" w:rsidRPr="00D16600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</w:t>
            </w:r>
            <w:r w:rsidR="00CA1F81" w:rsidRPr="00D16600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                </w:t>
            </w:r>
            <w:r w:rsidR="00CA1F81" w:rsidRPr="00D16600">
              <w:rPr>
                <w:rFonts w:ascii="Sakkal Majalla" w:hAnsi="Sakkal Majalla" w:cs="Sakkal Majalla"/>
                <w:b/>
                <w:bCs/>
              </w:rPr>
              <w:t xml:space="preserve">Explain:                                </w:t>
            </w:r>
            <w:r w:rsidR="00EC7C7F">
              <w:rPr>
                <w:rFonts w:ascii="Sakkal Majalla" w:hAnsi="Sakkal Majalla" w:cs="Sakkal Majalla"/>
                <w:b/>
                <w:bCs/>
              </w:rPr>
              <w:t xml:space="preserve">                           </w:t>
            </w:r>
          </w:p>
          <w:p w:rsidR="00CA1F81" w:rsidRPr="00FE765B" w:rsidRDefault="00CA1F81" w:rsidP="00CA1F81">
            <w:pPr>
              <w:tabs>
                <w:tab w:val="left" w:pos="2604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noProof/>
              </w:rPr>
            </w:pPr>
            <w:r w:rsidRPr="00D16600">
              <w:rPr>
                <w:rFonts w:ascii="Sakkal Majalla" w:hAnsi="Sakkal Majalla" w:cs="Sakkal Majalla"/>
                <w:b/>
                <w:bCs/>
                <w:rtl/>
              </w:rPr>
              <w:t xml:space="preserve"> ........................................................................................................................................................</w:t>
            </w:r>
          </w:p>
        </w:tc>
      </w:tr>
    </w:tbl>
    <w:p w:rsidR="001C5324" w:rsidRDefault="001C5324" w:rsidP="00C57D3B">
      <w:pPr>
        <w:spacing w:after="0" w:line="240" w:lineRule="auto"/>
        <w:rPr>
          <w:rFonts w:asciiTheme="majorBidi" w:hAnsiTheme="majorBidi" w:cstheme="majorBidi"/>
          <w:b/>
          <w:rtl/>
        </w:rPr>
      </w:pPr>
    </w:p>
    <w:tbl>
      <w:tblPr>
        <w:tblStyle w:val="TableGrid"/>
        <w:bidiVisual/>
        <w:tblW w:w="9185" w:type="dxa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1"/>
        <w:gridCol w:w="5414"/>
      </w:tblGrid>
      <w:tr w:rsidR="00A11B9B" w:rsidTr="002169B2">
        <w:trPr>
          <w:trHeight w:val="449"/>
        </w:trPr>
        <w:tc>
          <w:tcPr>
            <w:tcW w:w="3771" w:type="dxa"/>
          </w:tcPr>
          <w:p w:rsidR="00A11B9B" w:rsidRDefault="00A11B9B" w:rsidP="0031255E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2.  </w:t>
            </w:r>
            <w:r w:rsidRPr="000841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بيانات </w:t>
            </w:r>
            <w:proofErr w:type="gramStart"/>
            <w:r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الطالب</w:t>
            </w:r>
            <w:proofErr w:type="gramEnd"/>
            <w:r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الباحث </w:t>
            </w:r>
            <w:r w:rsidRPr="00F5332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الرئيس</w:t>
            </w:r>
          </w:p>
        </w:tc>
        <w:tc>
          <w:tcPr>
            <w:tcW w:w="5414" w:type="dxa"/>
          </w:tcPr>
          <w:p w:rsidR="00A11B9B" w:rsidRDefault="00A11B9B" w:rsidP="0031255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2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. </w:t>
            </w:r>
            <w:r w:rsidRPr="00734054"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53322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Principal Student Investigator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tbl>
      <w:tblPr>
        <w:bidiVisual/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659"/>
      </w:tblGrid>
      <w:tr w:rsidR="00654C07" w:rsidRPr="006921EC" w:rsidTr="0056358E">
        <w:trPr>
          <w:trHeight w:val="509"/>
        </w:trPr>
        <w:tc>
          <w:tcPr>
            <w:tcW w:w="2792" w:type="dxa"/>
            <w:vMerge w:val="restart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654C07" w:rsidRPr="006921EC" w:rsidRDefault="00654C07" w:rsidP="00654C07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proofErr w:type="spellStart"/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الإسم</w:t>
            </w:r>
            <w:proofErr w:type="spellEnd"/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رباعي</w:t>
            </w:r>
          </w:p>
          <w:p w:rsidR="00654C07" w:rsidRPr="006921EC" w:rsidRDefault="00654C07" w:rsidP="007559A5">
            <w:pPr>
              <w:bidi/>
              <w:spacing w:before="120" w:after="240" w:line="240" w:lineRule="auto"/>
              <w:jc w:val="right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Full name                    </w:t>
            </w:r>
          </w:p>
        </w:tc>
        <w:tc>
          <w:tcPr>
            <w:tcW w:w="6659" w:type="dxa"/>
            <w:tcBorders>
              <w:top w:val="single" w:sz="12" w:space="0" w:color="auto"/>
            </w:tcBorders>
            <w:shd w:val="clear" w:color="auto" w:fill="auto"/>
          </w:tcPr>
          <w:p w:rsidR="00654C07" w:rsidRPr="006921EC" w:rsidRDefault="00654C07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(عربي</w:t>
            </w:r>
            <w:r w:rsidRPr="006921EC">
              <w:rPr>
                <w:rFonts w:ascii="Sakkal Majalla" w:hAnsi="Sakkal Majalla" w:cs="Sakkal Majalla"/>
              </w:rPr>
              <w:t>Arabic</w:t>
            </w:r>
            <w:r w:rsidRPr="006921EC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  <w:p w:rsidR="00654C07" w:rsidRPr="006921EC" w:rsidRDefault="00654C07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4C07" w:rsidRPr="006921EC" w:rsidTr="0056358E">
        <w:trPr>
          <w:trHeight w:val="628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654C07" w:rsidRPr="006921EC" w:rsidRDefault="00654C07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tcBorders>
              <w:top w:val="single" w:sz="4" w:space="0" w:color="auto"/>
            </w:tcBorders>
            <w:shd w:val="clear" w:color="auto" w:fill="auto"/>
          </w:tcPr>
          <w:p w:rsidR="00654C07" w:rsidRPr="006921EC" w:rsidRDefault="00654C0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(انجليزي</w:t>
            </w:r>
            <w:r w:rsidRPr="006921EC">
              <w:rPr>
                <w:rFonts w:ascii="Sakkal Majalla" w:hAnsi="Sakkal Majalla" w:cs="Sakkal Majalla"/>
              </w:rPr>
              <w:t>English</w:t>
            </w:r>
            <w:r w:rsidRPr="006921EC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</w:tc>
      </w:tr>
      <w:tr w:rsidR="00654C07" w:rsidRPr="006921EC" w:rsidTr="0056358E">
        <w:trPr>
          <w:trHeight w:val="862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654C07" w:rsidRPr="006921EC" w:rsidRDefault="00654C07" w:rsidP="0056358E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الجنس</w:t>
            </w:r>
            <w:r w:rsidR="0056358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56358E" w:rsidRPr="006921EC">
              <w:rPr>
                <w:rFonts w:ascii="Sakkal Majalla" w:hAnsi="Sakkal Majalla" w:cs="Sakkal Majalla"/>
                <w:b/>
                <w:bCs/>
              </w:rPr>
              <w:t>Gender</w:t>
            </w:r>
            <w:r w:rsidR="0056358E">
              <w:rPr>
                <w:rFonts w:ascii="Sakkal Majalla" w:hAnsi="Sakkal Majalla" w:cs="Sakkal Majalla"/>
                <w:b/>
                <w:bCs/>
              </w:rPr>
              <w:t xml:space="preserve">                                              </w:t>
            </w:r>
          </w:p>
        </w:tc>
        <w:tc>
          <w:tcPr>
            <w:tcW w:w="6659" w:type="dxa"/>
            <w:vAlign w:val="center"/>
          </w:tcPr>
          <w:p w:rsidR="00654C07" w:rsidRPr="006921EC" w:rsidRDefault="00701678" w:rsidP="0070167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318" type="#_x0000_t75" style="width:73.8pt;height:20.4pt" o:ole="">
                  <v:imagedata r:id="rId49" o:title=""/>
                </v:shape>
                <w:control r:id="rId50" w:name="OptionButton4" w:shapeid="_x0000_i1318"/>
              </w:objec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320" type="#_x0000_t75" style="width:108pt;height:20.4pt" o:ole="">
                  <v:imagedata r:id="rId51" o:title=""/>
                </v:shape>
                <w:control r:id="rId52" w:name="OptionButton5" w:shapeid="_x0000_i1320"/>
              </w:object>
            </w:r>
          </w:p>
        </w:tc>
      </w:tr>
      <w:tr w:rsidR="00654C07" w:rsidRPr="006921EC" w:rsidTr="00FE0BAE">
        <w:trPr>
          <w:trHeight w:val="39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654C07" w:rsidRPr="006921EC" w:rsidRDefault="00654C07" w:rsidP="0056358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الرقم</w:t>
            </w:r>
            <w:proofErr w:type="gramEnd"/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الجامعي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Univ. ID    </w:t>
            </w:r>
          </w:p>
        </w:tc>
        <w:tc>
          <w:tcPr>
            <w:tcW w:w="6659" w:type="dxa"/>
          </w:tcPr>
          <w:p w:rsidR="00654C07" w:rsidRPr="006921EC" w:rsidRDefault="00654C07" w:rsidP="00654C0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4C07" w:rsidRPr="006921EC" w:rsidTr="008B4FC8">
        <w:trPr>
          <w:trHeight w:val="21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654C07" w:rsidRPr="006921EC" w:rsidRDefault="00654C07" w:rsidP="0056358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="0056358E">
              <w:rPr>
                <w:rFonts w:ascii="Sakkal Majalla" w:hAnsi="Sakkal Majalla" w:cs="Sakkal Majalla"/>
                <w:b/>
                <w:bCs/>
              </w:rPr>
              <w:t xml:space="preserve">                 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="006921EC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College</w:t>
            </w:r>
          </w:p>
        </w:tc>
        <w:tc>
          <w:tcPr>
            <w:tcW w:w="6659" w:type="dxa"/>
          </w:tcPr>
          <w:p w:rsidR="00654C07" w:rsidRPr="006921EC" w:rsidRDefault="00654C07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4C07" w:rsidRPr="006921EC" w:rsidTr="008B4FC8">
        <w:trPr>
          <w:trHeight w:val="232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654C07" w:rsidRPr="006921EC" w:rsidRDefault="00654C07" w:rsidP="0056358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القسم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56358E">
              <w:rPr>
                <w:rFonts w:ascii="Sakkal Majalla" w:hAnsi="Sakkal Majalla" w:cs="Sakkal Majalla"/>
                <w:b/>
                <w:bCs/>
              </w:rPr>
              <w:t xml:space="preserve">                  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Department </w:t>
            </w:r>
          </w:p>
        </w:tc>
        <w:tc>
          <w:tcPr>
            <w:tcW w:w="6659" w:type="dxa"/>
          </w:tcPr>
          <w:p w:rsidR="00654C07" w:rsidRPr="006921EC" w:rsidRDefault="00654C07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4C07" w:rsidRPr="006921EC" w:rsidTr="008B4FC8">
        <w:trPr>
          <w:trHeight w:val="21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654C07" w:rsidRPr="006921EC" w:rsidRDefault="00654C07" w:rsidP="0056358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التخصص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 w:rsidR="0056358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Major</w:t>
            </w:r>
          </w:p>
        </w:tc>
        <w:tc>
          <w:tcPr>
            <w:tcW w:w="6659" w:type="dxa"/>
          </w:tcPr>
          <w:p w:rsidR="00654C07" w:rsidRPr="006921EC" w:rsidRDefault="00654C07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4C07" w:rsidRPr="006921EC" w:rsidTr="008B4FC8">
        <w:trPr>
          <w:trHeight w:val="30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654C07" w:rsidRPr="006921EC" w:rsidRDefault="00654C07" w:rsidP="0056358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proofErr w:type="gramStart"/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المستوى</w:t>
            </w:r>
            <w:proofErr w:type="gramEnd"/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الدراسي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="0056358E">
              <w:rPr>
                <w:rFonts w:ascii="Sakkal Majalla" w:hAnsi="Sakkal Majalla" w:cs="Sakkal Majalla"/>
                <w:b/>
                <w:bCs/>
              </w:rPr>
              <w:t xml:space="preserve">     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Level</w:t>
            </w:r>
          </w:p>
        </w:tc>
        <w:tc>
          <w:tcPr>
            <w:tcW w:w="6659" w:type="dxa"/>
          </w:tcPr>
          <w:p w:rsidR="00654C07" w:rsidRPr="006921EC" w:rsidRDefault="00654C07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4C07" w:rsidRPr="006921EC" w:rsidTr="00F459B5">
        <w:trPr>
          <w:trHeight w:val="493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654C07" w:rsidRPr="00F459B5" w:rsidRDefault="007F10D5" w:rsidP="007F10D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>مستو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يات</w:t>
            </w:r>
            <w:r w:rsidR="00654C07"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proofErr w:type="gramStart"/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="00654C07" w:rsidRPr="00F459B5">
              <w:rPr>
                <w:rFonts w:ascii="Sakkal Majalla" w:hAnsi="Sakkal Majalla" w:cs="Sakkal Majalla"/>
                <w:b/>
                <w:bCs/>
                <w:rtl/>
              </w:rPr>
              <w:t>دراسي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ة</w:t>
            </w:r>
            <w:proofErr w:type="gramEnd"/>
            <w:r w:rsidR="00654C07"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المتبقية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ل</w:t>
            </w:r>
            <w:r w:rsidR="00654C07" w:rsidRPr="00F459B5">
              <w:rPr>
                <w:rFonts w:ascii="Sakkal Majalla" w:hAnsi="Sakkal Majalla" w:cs="Sakkal Majalla"/>
                <w:b/>
                <w:bCs/>
                <w:rtl/>
              </w:rPr>
              <w:t>لتخرج</w:t>
            </w:r>
          </w:p>
          <w:p w:rsidR="00654C07" w:rsidRPr="005A3602" w:rsidRDefault="007F10D5" w:rsidP="006D282D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highlight w:val="yellow"/>
              </w:rPr>
            </w:pPr>
            <w:r w:rsidRPr="00F459B5">
              <w:rPr>
                <w:rFonts w:ascii="Sakkal Majalla" w:hAnsi="Sakkal Majalla" w:cs="Sakkal Majalla"/>
                <w:b/>
                <w:bCs/>
                <w:lang w:bidi="ar-AE"/>
              </w:rPr>
              <w:t>R</w:t>
            </w:r>
            <w:r w:rsidR="006D282D" w:rsidRPr="00F459B5">
              <w:rPr>
                <w:rFonts w:ascii="Sakkal Majalla" w:hAnsi="Sakkal Majalla" w:cs="Sakkal Majalla"/>
                <w:b/>
                <w:bCs/>
                <w:lang w:bidi="ar-AE"/>
              </w:rPr>
              <w:t xml:space="preserve">emaining </w:t>
            </w:r>
            <w:r w:rsidR="00654C07" w:rsidRPr="00F459B5">
              <w:rPr>
                <w:rFonts w:ascii="Sakkal Majalla" w:hAnsi="Sakkal Majalla" w:cs="Sakkal Majalla"/>
                <w:b/>
                <w:bCs/>
                <w:lang w:bidi="ar-AE"/>
              </w:rPr>
              <w:t xml:space="preserve">levels </w:t>
            </w:r>
            <w:r w:rsidRPr="00F459B5">
              <w:rPr>
                <w:rFonts w:ascii="Sakkal Majalla" w:hAnsi="Sakkal Majalla" w:cs="Sakkal Majalla"/>
                <w:b/>
                <w:bCs/>
                <w:lang w:bidi="ar-AE"/>
              </w:rPr>
              <w:t>for graduation</w:t>
            </w:r>
            <w:r w:rsidR="00654C07" w:rsidRPr="00F459B5"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</w:p>
        </w:tc>
        <w:tc>
          <w:tcPr>
            <w:tcW w:w="6659" w:type="dxa"/>
            <w:shd w:val="clear" w:color="auto" w:fill="auto"/>
          </w:tcPr>
          <w:p w:rsidR="00654C07" w:rsidRPr="006921EC" w:rsidRDefault="00654C07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4C07" w:rsidRPr="006921EC" w:rsidTr="00F459B5">
        <w:trPr>
          <w:trHeight w:val="625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654C07" w:rsidRPr="00F459B5" w:rsidRDefault="00654C07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/>
                <w:b/>
                <w:bCs/>
                <w:rtl/>
              </w:rPr>
              <w:t>التاريخ المتوقع للتخرج</w:t>
            </w:r>
          </w:p>
          <w:p w:rsidR="00654C07" w:rsidRPr="005A3602" w:rsidRDefault="00A97998" w:rsidP="00654C07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  <w:r w:rsidRPr="00F459B5">
              <w:rPr>
                <w:rFonts w:ascii="Sakkal Majalla" w:hAnsi="Sakkal Majalla" w:cs="Sakkal Majalla"/>
                <w:b/>
                <w:bCs/>
                <w:lang w:bidi="ar-AE"/>
              </w:rPr>
              <w:t>Expected graduation date</w:t>
            </w:r>
            <w:r w:rsidR="00654C07" w:rsidRPr="005A3602">
              <w:rPr>
                <w:rFonts w:ascii="Sakkal Majalla" w:hAnsi="Sakkal Majalla" w:cs="Sakkal Majalla"/>
                <w:b/>
                <w:bCs/>
                <w:highlight w:val="yellow"/>
                <w:lang w:bidi="ar-AE"/>
              </w:rPr>
              <w:t xml:space="preserve">  </w:t>
            </w:r>
          </w:p>
        </w:tc>
        <w:tc>
          <w:tcPr>
            <w:tcW w:w="6659" w:type="dxa"/>
            <w:shd w:val="clear" w:color="auto" w:fill="auto"/>
            <w:vAlign w:val="center"/>
          </w:tcPr>
          <w:p w:rsidR="00654C07" w:rsidRPr="006921EC" w:rsidRDefault="00654C07" w:rsidP="007559A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/              /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val="en-GB"/>
              </w:rPr>
              <w:t>14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هـ   (الموافق                /             /  </w:t>
            </w:r>
            <w:r w:rsidRPr="006921EC">
              <w:rPr>
                <w:rFonts w:ascii="Sakkal Majalla" w:hAnsi="Sakkal Majalla" w:cs="Sakkal Majalla"/>
                <w:b/>
                <w:bCs/>
                <w:lang w:val="en-GB"/>
              </w:rPr>
              <w:t xml:space="preserve">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20 م)</w:t>
            </w:r>
          </w:p>
        </w:tc>
      </w:tr>
      <w:tr w:rsidR="00F459B5" w:rsidRPr="006921EC" w:rsidTr="00F459B5">
        <w:trPr>
          <w:trHeight w:val="367"/>
        </w:trPr>
        <w:tc>
          <w:tcPr>
            <w:tcW w:w="2792" w:type="dxa"/>
            <w:vMerge w:val="restart"/>
            <w:shd w:val="clear" w:color="auto" w:fill="DBE5F1" w:themeFill="accent1" w:themeFillTint="33"/>
            <w:vAlign w:val="center"/>
          </w:tcPr>
          <w:p w:rsidR="00F459B5" w:rsidRPr="006921EC" w:rsidRDefault="00F459B5" w:rsidP="00654C07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هل سبق لك التقديم على البرنامج؟</w:t>
            </w:r>
          </w:p>
          <w:p w:rsidR="00F459B5" w:rsidRPr="006921EC" w:rsidRDefault="00F459B5" w:rsidP="00654C07">
            <w:pPr>
              <w:spacing w:after="12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Have you previously applied for the program?</w:t>
            </w:r>
          </w:p>
        </w:tc>
        <w:tc>
          <w:tcPr>
            <w:tcW w:w="6659" w:type="dxa"/>
            <w:shd w:val="clear" w:color="auto" w:fill="auto"/>
            <w:vAlign w:val="center"/>
          </w:tcPr>
          <w:p w:rsidR="00F459B5" w:rsidRPr="003D769D" w:rsidRDefault="003D769D" w:rsidP="003D769D">
            <w:pPr>
              <w:tabs>
                <w:tab w:val="left" w:pos="2604"/>
              </w:tabs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</w:pP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977661"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322" type="#_x0000_t75" style="width:66pt;height:20.4pt" o:ole="">
                  <v:imagedata r:id="rId53" o:title=""/>
                </v:shape>
                <w:control r:id="rId54" w:name="OptionButton11" w:shapeid="_x0000_i1322"/>
              </w:object>
            </w:r>
            <w:r w:rsidR="00F459B5"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F459B5"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324" type="#_x0000_t75" style="width:46.8pt;height:20.4pt" o:ole="">
                  <v:imagedata r:id="rId55" o:title=""/>
                </v:shape>
                <w:control r:id="rId56" w:name="OptionButton21" w:shapeid="_x0000_i1324"/>
              </w:object>
            </w:r>
          </w:p>
        </w:tc>
      </w:tr>
      <w:tr w:rsidR="00F459B5" w:rsidRPr="006921EC" w:rsidTr="00F459B5">
        <w:trPr>
          <w:trHeight w:val="817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F459B5" w:rsidRPr="006921EC" w:rsidRDefault="00F459B5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shd w:val="clear" w:color="auto" w:fill="auto"/>
            <w:vAlign w:val="center"/>
          </w:tcPr>
          <w:p w:rsidR="00F459B5" w:rsidRPr="006921EC" w:rsidRDefault="00F459B5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اذا كانت اجابتك بنعم، فهل تم قبول بحثكم؟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؟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If Yes, was your research accepted?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</w:p>
          <w:p w:rsidR="00F459B5" w:rsidRPr="006921EC" w:rsidRDefault="00E36D8D" w:rsidP="00654C0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326" type="#_x0000_t75" style="width:66pt;height:20.4pt" o:ole="">
                  <v:imagedata r:id="rId57" o:title=""/>
                </v:shape>
                <w:control r:id="rId58" w:name="OptionButton111" w:shapeid="_x0000_i1326"/>
              </w:object>
            </w:r>
            <w:r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328" type="#_x0000_t75" style="width:46.8pt;height:20.4pt" o:ole="">
                  <v:imagedata r:id="rId59" o:title=""/>
                </v:shape>
                <w:control r:id="rId60" w:name="OptionButton211" w:shapeid="_x0000_i1328"/>
              </w:object>
            </w:r>
          </w:p>
        </w:tc>
      </w:tr>
      <w:tr w:rsidR="00F459B5" w:rsidRPr="006921EC" w:rsidTr="00F459B5">
        <w:trPr>
          <w:trHeight w:val="794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F459B5" w:rsidRPr="006921EC" w:rsidRDefault="00F459B5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shd w:val="clear" w:color="auto" w:fill="auto"/>
            <w:vAlign w:val="center"/>
          </w:tcPr>
          <w:p w:rsidR="00F459B5" w:rsidRPr="006921EC" w:rsidRDefault="00F459B5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اذا كانت اجابتك بنعم، فهل تم نشر بحثكم؟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Pr="006921E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؟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If Yes, did you publish your research?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</w:p>
          <w:p w:rsidR="00F459B5" w:rsidRPr="006921EC" w:rsidRDefault="00E36D8D" w:rsidP="00E36D8D">
            <w:pPr>
              <w:bidi/>
              <w:spacing w:after="0" w:line="240" w:lineRule="auto"/>
              <w:ind w:firstLine="835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330" type="#_x0000_t75" style="width:66pt;height:20.4pt" o:ole="">
                  <v:imagedata r:id="rId61" o:title=""/>
                </v:shape>
                <w:control r:id="rId62" w:name="OptionButton112" w:shapeid="_x0000_i1330"/>
              </w:object>
            </w:r>
            <w:r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332" type="#_x0000_t75" style="width:46.8pt;height:20.4pt" o:ole="">
                  <v:imagedata r:id="rId63" o:title=""/>
                </v:shape>
                <w:control r:id="rId64" w:name="OptionButton212" w:shapeid="_x0000_i1332"/>
              </w:object>
            </w:r>
            <w:r w:rsidR="00F459B5"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ab/>
              <w:t xml:space="preserve">          </w:t>
            </w:r>
          </w:p>
        </w:tc>
      </w:tr>
      <w:tr w:rsidR="00F459B5" w:rsidRPr="006921EC" w:rsidTr="00C2253B">
        <w:trPr>
          <w:trHeight w:val="793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F459B5" w:rsidRPr="006921EC" w:rsidRDefault="00F459B5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shd w:val="clear" w:color="auto" w:fill="auto"/>
            <w:vAlign w:val="center"/>
          </w:tcPr>
          <w:p w:rsidR="00F459B5" w:rsidRDefault="00F459B5" w:rsidP="00F459B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اذا كانت اجابتك بنعم، نرجو إرفاق رابط النشر.        </w:t>
            </w:r>
            <w:r w:rsidRPr="00F459B5">
              <w:rPr>
                <w:rFonts w:ascii="Sakkal Majalla" w:hAnsi="Sakkal Majalla" w:cs="Sakkal Majalla"/>
                <w:b/>
                <w:bCs/>
              </w:rPr>
              <w:t xml:space="preserve">  If Yes, provide the publication link.</w:t>
            </w:r>
          </w:p>
          <w:p w:rsidR="00F459B5" w:rsidRPr="006921EC" w:rsidRDefault="00F459B5" w:rsidP="00F459B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4C07" w:rsidRPr="006921EC" w:rsidTr="003023AC">
        <w:trPr>
          <w:trHeight w:val="367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654C07" w:rsidRPr="006921EC" w:rsidRDefault="00654C07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هاتف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Tel.              </w:t>
            </w:r>
            <w:r w:rsidR="006D282D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</w:p>
        </w:tc>
        <w:tc>
          <w:tcPr>
            <w:tcW w:w="6659" w:type="dxa"/>
            <w:vAlign w:val="center"/>
          </w:tcPr>
          <w:p w:rsidR="00654C07" w:rsidRPr="006921EC" w:rsidRDefault="008043E9" w:rsidP="006D282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34" type="#_x0000_t75" style="width:25.2pt;height:21pt" o:ole="">
                  <v:imagedata r:id="rId65" o:title=""/>
                </v:shape>
                <w:control r:id="rId66" w:name="TextBox110111" w:shapeid="_x0000_i133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36" type="#_x0000_t75" style="width:25.2pt;height:21pt" o:ole="">
                  <v:imagedata r:id="rId65" o:title=""/>
                </v:shape>
                <w:control r:id="rId67" w:name="TextBox110112" w:shapeid="_x0000_i133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38" type="#_x0000_t75" style="width:25.2pt;height:21pt" o:ole="">
                  <v:imagedata r:id="rId65" o:title=""/>
                </v:shape>
                <w:control r:id="rId68" w:name="TextBox110113" w:shapeid="_x0000_i133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40" type="#_x0000_t75" style="width:25.2pt;height:21pt" o:ole="">
                  <v:imagedata r:id="rId65" o:title=""/>
                </v:shape>
                <w:control r:id="rId69" w:name="TextBox110114" w:shapeid="_x0000_i134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42" type="#_x0000_t75" style="width:25.2pt;height:21pt" o:ole="">
                  <v:imagedata r:id="rId65" o:title=""/>
                </v:shape>
                <w:control r:id="rId70" w:name="TextBox110115" w:shapeid="_x0000_i134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44" type="#_x0000_t75" style="width:25.2pt;height:21pt" o:ole="">
                  <v:imagedata r:id="rId65" o:title=""/>
                </v:shape>
                <w:control r:id="rId71" w:name="TextBox110116" w:shapeid="_x0000_i134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46" type="#_x0000_t75" style="width:25.2pt;height:21pt" o:ole="">
                  <v:imagedata r:id="rId65" o:title=""/>
                </v:shape>
                <w:control r:id="rId72" w:name="TextBox110117" w:shapeid="_x0000_i134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48" type="#_x0000_t75" style="width:25.2pt;height:21pt" o:ole="">
                  <v:imagedata r:id="rId65" o:title=""/>
                </v:shape>
                <w:control r:id="rId73" w:name="TextBox110118" w:shapeid="_x0000_i134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50" type="#_x0000_t75" style="width:25.2pt;height:21pt" o:ole="">
                  <v:imagedata r:id="rId65" o:title=""/>
                </v:shape>
                <w:control r:id="rId74" w:name="TextBox110119" w:shapeid="_x0000_i135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52" type="#_x0000_t75" style="width:25.2pt;height:21pt" o:ole="">
                  <v:imagedata r:id="rId65" o:title=""/>
                </v:shape>
                <w:control r:id="rId75" w:name="TextBox1101110" w:shapeid="_x0000_i1352"/>
              </w:object>
            </w:r>
          </w:p>
        </w:tc>
      </w:tr>
      <w:tr w:rsidR="00654C07" w:rsidRPr="006921EC" w:rsidTr="00385CD2">
        <w:trPr>
          <w:trHeight w:val="39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654C07" w:rsidRPr="006921EC" w:rsidRDefault="00654C07" w:rsidP="00654C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جوال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Mobile         </w:t>
            </w:r>
            <w:r w:rsidR="006D282D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</w:t>
            </w:r>
            <w:r w:rsidR="00A97998"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  <w:r w:rsidR="006D282D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</w:t>
            </w:r>
          </w:p>
        </w:tc>
        <w:tc>
          <w:tcPr>
            <w:tcW w:w="6659" w:type="dxa"/>
          </w:tcPr>
          <w:p w:rsidR="00654C07" w:rsidRPr="006921EC" w:rsidRDefault="008043E9" w:rsidP="00654C0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en-GB" w:eastAsia="en-GB"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54" type="#_x0000_t75" style="width:25.2pt;height:21pt" o:ole="">
                  <v:imagedata r:id="rId65" o:title=""/>
                </v:shape>
                <w:control r:id="rId76" w:name="TextBox1101111" w:shapeid="_x0000_i135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56" type="#_x0000_t75" style="width:25.2pt;height:21pt" o:ole="">
                  <v:imagedata r:id="rId65" o:title=""/>
                </v:shape>
                <w:control r:id="rId77" w:name="TextBox1101112" w:shapeid="_x0000_i135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58" type="#_x0000_t75" style="width:25.2pt;height:21pt" o:ole="">
                  <v:imagedata r:id="rId65" o:title=""/>
                </v:shape>
                <w:control r:id="rId78" w:name="TextBox1101113" w:shapeid="_x0000_i135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60" type="#_x0000_t75" style="width:25.2pt;height:21pt" o:ole="">
                  <v:imagedata r:id="rId65" o:title=""/>
                </v:shape>
                <w:control r:id="rId79" w:name="TextBox1101114" w:shapeid="_x0000_i136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62" type="#_x0000_t75" style="width:25.2pt;height:21pt" o:ole="">
                  <v:imagedata r:id="rId65" o:title=""/>
                </v:shape>
                <w:control r:id="rId80" w:name="TextBox1101115" w:shapeid="_x0000_i136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64" type="#_x0000_t75" style="width:25.2pt;height:21pt" o:ole="">
                  <v:imagedata r:id="rId65" o:title=""/>
                </v:shape>
                <w:control r:id="rId81" w:name="TextBox1101116" w:shapeid="_x0000_i136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66" type="#_x0000_t75" style="width:25.2pt;height:21pt" o:ole="">
                  <v:imagedata r:id="rId65" o:title=""/>
                </v:shape>
                <w:control r:id="rId82" w:name="TextBox1101117" w:shapeid="_x0000_i136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68" type="#_x0000_t75" style="width:25.2pt;height:21pt" o:ole="">
                  <v:imagedata r:id="rId65" o:title=""/>
                </v:shape>
                <w:control r:id="rId83" w:name="TextBox1101118" w:shapeid="_x0000_i136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70" type="#_x0000_t75" style="width:25.2pt;height:21pt" o:ole="">
                  <v:imagedata r:id="rId65" o:title=""/>
                </v:shape>
                <w:control r:id="rId84" w:name="TextBox1101119" w:shapeid="_x0000_i137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72" type="#_x0000_t75" style="width:25.2pt;height:21pt" o:ole="">
                  <v:imagedata r:id="rId65" o:title=""/>
                </v:shape>
                <w:control r:id="rId85" w:name="TextBox1101120" w:shapeid="_x0000_i1372"/>
              </w:object>
            </w:r>
          </w:p>
        </w:tc>
      </w:tr>
      <w:tr w:rsidR="00385CD2" w:rsidRPr="006921EC" w:rsidTr="00B51495">
        <w:trPr>
          <w:trHeight w:val="430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385CD2" w:rsidRPr="006921EC" w:rsidRDefault="00385CD2" w:rsidP="00385CD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بريد ا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لكتروني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proofErr w:type="gramStart"/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E-mail  </w:t>
            </w:r>
            <w:proofErr w:type="gramEnd"/>
          </w:p>
        </w:tc>
        <w:tc>
          <w:tcPr>
            <w:tcW w:w="6659" w:type="dxa"/>
            <w:shd w:val="clear" w:color="auto" w:fill="auto"/>
            <w:vAlign w:val="center"/>
          </w:tcPr>
          <w:p w:rsidR="00385CD2" w:rsidRPr="00F82259" w:rsidRDefault="00385CD2" w:rsidP="00385CD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      </w:t>
            </w:r>
            <w:r w:rsidRPr="00F82259">
              <w:rPr>
                <w:rFonts w:ascii="Sakkal Majalla" w:hAnsi="Sakkal Majalla" w:cs="Sakkal Majalla"/>
                <w:b/>
                <w:bCs/>
              </w:rPr>
              <w:t xml:space="preserve">                               </w:t>
            </w: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</w:t>
            </w:r>
            <w:r w:rsidRPr="00F82259">
              <w:rPr>
                <w:rFonts w:ascii="Sakkal Majalla" w:hAnsi="Sakkal Majalla" w:cs="Sakkal Majalla"/>
                <w:b/>
                <w:bCs/>
                <w:lang w:val="en-GB"/>
              </w:rPr>
              <w:t>@</w:t>
            </w:r>
          </w:p>
        </w:tc>
      </w:tr>
    </w:tbl>
    <w:p w:rsidR="00EC7535" w:rsidRDefault="00EC7535" w:rsidP="00EC7535">
      <w:pPr>
        <w:bidi/>
        <w:spacing w:before="120" w:after="120" w:line="240" w:lineRule="auto"/>
        <w:rPr>
          <w:rFonts w:asciiTheme="majorBidi" w:hAnsiTheme="majorBidi" w:cstheme="majorBidi"/>
          <w:b/>
        </w:rPr>
      </w:pPr>
    </w:p>
    <w:p w:rsidR="00BD7BC9" w:rsidRDefault="00BD7BC9" w:rsidP="00BD7BC9">
      <w:pPr>
        <w:bidi/>
        <w:spacing w:before="120" w:after="120" w:line="240" w:lineRule="auto"/>
        <w:rPr>
          <w:rFonts w:asciiTheme="majorBidi" w:hAnsiTheme="majorBidi" w:cstheme="majorBidi"/>
          <w:b/>
          <w:rtl/>
        </w:rPr>
      </w:pPr>
    </w:p>
    <w:p w:rsidR="001C5324" w:rsidRDefault="001C5324" w:rsidP="001C5324">
      <w:pPr>
        <w:bidi/>
        <w:spacing w:before="120" w:after="120" w:line="240" w:lineRule="auto"/>
        <w:rPr>
          <w:rFonts w:asciiTheme="majorBidi" w:hAnsiTheme="majorBidi" w:cstheme="majorBidi"/>
          <w:b/>
        </w:rPr>
      </w:pPr>
    </w:p>
    <w:p w:rsidR="00BD7BC9" w:rsidRDefault="00BD7BC9" w:rsidP="00BD7BC9">
      <w:pPr>
        <w:bidi/>
        <w:spacing w:before="120" w:after="120" w:line="240" w:lineRule="auto"/>
        <w:rPr>
          <w:rFonts w:asciiTheme="majorBidi" w:hAnsiTheme="majorBidi" w:cstheme="majorBidi"/>
          <w:b/>
        </w:rPr>
      </w:pPr>
    </w:p>
    <w:p w:rsidR="00FE0BAE" w:rsidRDefault="00FE0BAE" w:rsidP="00FE0BAE">
      <w:pPr>
        <w:bidi/>
        <w:spacing w:before="120" w:after="120" w:line="240" w:lineRule="auto"/>
        <w:rPr>
          <w:rFonts w:asciiTheme="majorBidi" w:hAnsiTheme="majorBidi" w:cstheme="majorBidi"/>
          <w:b/>
        </w:rPr>
      </w:pPr>
    </w:p>
    <w:p w:rsidR="00FE0BAE" w:rsidRDefault="00FE0BAE" w:rsidP="00FE0BAE">
      <w:pPr>
        <w:bidi/>
        <w:spacing w:before="120" w:after="120" w:line="240" w:lineRule="auto"/>
        <w:rPr>
          <w:rFonts w:asciiTheme="majorBidi" w:hAnsiTheme="majorBidi" w:cstheme="majorBidi"/>
          <w:b/>
        </w:rPr>
      </w:pPr>
    </w:p>
    <w:tbl>
      <w:tblPr>
        <w:tblStyle w:val="TableGrid"/>
        <w:bidiVisual/>
        <w:tblW w:w="9365" w:type="dxa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8"/>
        <w:gridCol w:w="5577"/>
      </w:tblGrid>
      <w:tr w:rsidR="001163AF" w:rsidTr="007559A5">
        <w:trPr>
          <w:trHeight w:val="449"/>
        </w:trPr>
        <w:tc>
          <w:tcPr>
            <w:tcW w:w="3788" w:type="dxa"/>
          </w:tcPr>
          <w:p w:rsidR="001163AF" w:rsidRDefault="001163AF" w:rsidP="000900FB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3.  </w:t>
            </w:r>
            <w:r w:rsidRPr="000841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بيانات </w:t>
            </w:r>
            <w:r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الطالب الباحث الثاني</w:t>
            </w:r>
            <w:r w:rsidRPr="000841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(</w:t>
            </w:r>
            <w:proofErr w:type="gramStart"/>
            <w:r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إن</w:t>
            </w:r>
            <w:proofErr w:type="gramEnd"/>
            <w:r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وجد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(</w:t>
            </w:r>
          </w:p>
        </w:tc>
        <w:tc>
          <w:tcPr>
            <w:tcW w:w="5577" w:type="dxa"/>
          </w:tcPr>
          <w:p w:rsidR="001163AF" w:rsidRDefault="001163AF" w:rsidP="000900FB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3. </w:t>
            </w:r>
            <w:r w:rsidRPr="00734054"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Second Student</w:t>
            </w: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,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Co-Investigator (if available) </w:t>
            </w:r>
          </w:p>
        </w:tc>
      </w:tr>
    </w:tbl>
    <w:tbl>
      <w:tblPr>
        <w:bidiVisual/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659"/>
      </w:tblGrid>
      <w:tr w:rsidR="00A0758E" w:rsidRPr="007F10D5" w:rsidTr="00977661">
        <w:trPr>
          <w:trHeight w:val="509"/>
        </w:trPr>
        <w:tc>
          <w:tcPr>
            <w:tcW w:w="2792" w:type="dxa"/>
            <w:vMerge w:val="restart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A0758E" w:rsidRPr="006921EC" w:rsidRDefault="00A0758E" w:rsidP="00FA3248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proofErr w:type="spellStart"/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الإسم</w:t>
            </w:r>
            <w:proofErr w:type="spellEnd"/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رباعي</w:t>
            </w:r>
          </w:p>
          <w:p w:rsidR="00A0758E" w:rsidRPr="006921EC" w:rsidRDefault="00A0758E" w:rsidP="00FA3248">
            <w:pPr>
              <w:bidi/>
              <w:spacing w:before="120" w:after="240" w:line="240" w:lineRule="auto"/>
              <w:jc w:val="right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Full name                    </w:t>
            </w:r>
          </w:p>
        </w:tc>
        <w:tc>
          <w:tcPr>
            <w:tcW w:w="6659" w:type="dxa"/>
            <w:tcBorders>
              <w:top w:val="single" w:sz="12" w:space="0" w:color="auto"/>
            </w:tcBorders>
            <w:shd w:val="clear" w:color="auto" w:fill="auto"/>
          </w:tcPr>
          <w:p w:rsidR="00A0758E" w:rsidRPr="007F10D5" w:rsidRDefault="00A0758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7F10D5">
              <w:rPr>
                <w:rFonts w:ascii="Sakkal Majalla" w:hAnsi="Sakkal Majalla" w:cs="Sakkal Majalla"/>
                <w:b/>
                <w:bCs/>
                <w:rtl/>
              </w:rPr>
              <w:t>(عربي</w:t>
            </w:r>
            <w:r w:rsidRPr="007F10D5">
              <w:rPr>
                <w:rFonts w:ascii="Sakkal Majalla" w:hAnsi="Sakkal Majalla" w:cs="Sakkal Majalla"/>
              </w:rPr>
              <w:t>Arabic</w:t>
            </w:r>
            <w:r w:rsidRPr="007F10D5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7F10D5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  <w:p w:rsidR="00A0758E" w:rsidRPr="007F10D5" w:rsidRDefault="00A0758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7F10D5" w:rsidTr="00977661">
        <w:trPr>
          <w:trHeight w:val="628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A0758E" w:rsidRPr="007F10D5" w:rsidRDefault="00A0758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tcBorders>
              <w:top w:val="single" w:sz="4" w:space="0" w:color="auto"/>
            </w:tcBorders>
            <w:shd w:val="clear" w:color="auto" w:fill="auto"/>
          </w:tcPr>
          <w:p w:rsidR="00A0758E" w:rsidRPr="007F10D5" w:rsidRDefault="00A0758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7F10D5">
              <w:rPr>
                <w:rFonts w:ascii="Sakkal Majalla" w:hAnsi="Sakkal Majalla" w:cs="Sakkal Majalla"/>
                <w:b/>
                <w:bCs/>
                <w:rtl/>
              </w:rPr>
              <w:t>(انجليزي</w:t>
            </w:r>
            <w:r w:rsidRPr="007F10D5">
              <w:rPr>
                <w:rFonts w:ascii="Sakkal Majalla" w:hAnsi="Sakkal Majalla" w:cs="Sakkal Majalla"/>
              </w:rPr>
              <w:t>English</w:t>
            </w:r>
            <w:r w:rsidRPr="007F10D5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7F10D5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</w:tc>
      </w:tr>
      <w:tr w:rsidR="00A0758E" w:rsidRPr="007F10D5" w:rsidTr="00977661">
        <w:trPr>
          <w:trHeight w:val="367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FA3248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الجنس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>Gender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                           </w:t>
            </w:r>
          </w:p>
        </w:tc>
        <w:tc>
          <w:tcPr>
            <w:tcW w:w="6659" w:type="dxa"/>
            <w:vAlign w:val="center"/>
          </w:tcPr>
          <w:p w:rsidR="00A0758E" w:rsidRPr="006921EC" w:rsidRDefault="00A0758E" w:rsidP="006070F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374" type="#_x0000_t75" style="width:73.8pt;height:20.4pt" o:ole="">
                  <v:imagedata r:id="rId86" o:title=""/>
                </v:shape>
                <w:control r:id="rId87" w:name="OptionButton41" w:shapeid="_x0000_i1374"/>
              </w:objec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376" type="#_x0000_t75" style="width:108pt;height:20.4pt" o:ole="">
                  <v:imagedata r:id="rId88" o:title=""/>
                </v:shape>
                <w:control r:id="rId89" w:name="OptionButton51" w:shapeid="_x0000_i1376"/>
              </w:object>
            </w:r>
          </w:p>
        </w:tc>
      </w:tr>
      <w:tr w:rsidR="00A0758E" w:rsidRPr="007F10D5" w:rsidTr="00FE0BAE">
        <w:trPr>
          <w:trHeight w:val="367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الرقم</w:t>
            </w:r>
            <w:proofErr w:type="gramEnd"/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الجامعي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Univ. ID    </w:t>
            </w:r>
          </w:p>
        </w:tc>
        <w:tc>
          <w:tcPr>
            <w:tcW w:w="6659" w:type="dxa"/>
          </w:tcPr>
          <w:p w:rsidR="00A0758E" w:rsidRPr="006921EC" w:rsidRDefault="00A0758E" w:rsidP="0097766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7F10D5" w:rsidTr="000900FB">
        <w:trPr>
          <w:trHeight w:val="21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College</w:t>
            </w:r>
          </w:p>
        </w:tc>
        <w:tc>
          <w:tcPr>
            <w:tcW w:w="6659" w:type="dxa"/>
          </w:tcPr>
          <w:p w:rsidR="00A0758E" w:rsidRPr="006921EC" w:rsidRDefault="00A0758E" w:rsidP="00C2253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7F10D5" w:rsidTr="000900FB">
        <w:trPr>
          <w:trHeight w:val="232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القسم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Department </w:t>
            </w:r>
          </w:p>
        </w:tc>
        <w:tc>
          <w:tcPr>
            <w:tcW w:w="6659" w:type="dxa"/>
          </w:tcPr>
          <w:p w:rsidR="00A0758E" w:rsidRPr="007F10D5" w:rsidRDefault="00A0758E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7F10D5" w:rsidTr="000900FB">
        <w:trPr>
          <w:trHeight w:val="21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التخصص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Major</w:t>
            </w:r>
          </w:p>
        </w:tc>
        <w:tc>
          <w:tcPr>
            <w:tcW w:w="6659" w:type="dxa"/>
          </w:tcPr>
          <w:p w:rsidR="00A0758E" w:rsidRPr="007F10D5" w:rsidRDefault="00A0758E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7F10D5" w:rsidTr="000900FB">
        <w:trPr>
          <w:trHeight w:val="30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proofErr w:type="gramStart"/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المستوى</w:t>
            </w:r>
            <w:proofErr w:type="gramEnd"/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الدراسي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Level</w:t>
            </w:r>
          </w:p>
        </w:tc>
        <w:tc>
          <w:tcPr>
            <w:tcW w:w="6659" w:type="dxa"/>
          </w:tcPr>
          <w:p w:rsidR="00A0758E" w:rsidRPr="007F10D5" w:rsidRDefault="00A0758E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7F10D5" w:rsidTr="00FE0BAE">
        <w:trPr>
          <w:trHeight w:val="556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F459B5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>مستو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يات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proofErr w:type="gramStart"/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>دراسي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ة</w:t>
            </w:r>
            <w:proofErr w:type="gramEnd"/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المتبقية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ل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>لتخرج</w:t>
            </w:r>
          </w:p>
          <w:p w:rsidR="00A0758E" w:rsidRPr="005A3602" w:rsidRDefault="00A0758E" w:rsidP="00FA32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highlight w:val="yellow"/>
              </w:rPr>
            </w:pPr>
            <w:r w:rsidRPr="00F459B5">
              <w:rPr>
                <w:rFonts w:ascii="Sakkal Majalla" w:hAnsi="Sakkal Majalla" w:cs="Sakkal Majalla"/>
                <w:b/>
                <w:bCs/>
                <w:lang w:bidi="ar-AE"/>
              </w:rPr>
              <w:t xml:space="preserve">Remaining levels for graduation </w:t>
            </w:r>
          </w:p>
        </w:tc>
        <w:tc>
          <w:tcPr>
            <w:tcW w:w="6659" w:type="dxa"/>
          </w:tcPr>
          <w:p w:rsidR="00A0758E" w:rsidRPr="007F10D5" w:rsidRDefault="00A0758E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7F10D5" w:rsidTr="00F8079D">
        <w:trPr>
          <w:trHeight w:val="625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F459B5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/>
                <w:b/>
                <w:bCs/>
                <w:rtl/>
              </w:rPr>
              <w:t>التاريخ المتوقع للتخرج</w:t>
            </w:r>
          </w:p>
          <w:p w:rsidR="00A0758E" w:rsidRPr="005A3602" w:rsidRDefault="00A0758E" w:rsidP="00FA32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  <w:r w:rsidRPr="00F459B5">
              <w:rPr>
                <w:rFonts w:ascii="Sakkal Majalla" w:hAnsi="Sakkal Majalla" w:cs="Sakkal Majalla"/>
                <w:b/>
                <w:bCs/>
                <w:lang w:bidi="ar-AE"/>
              </w:rPr>
              <w:t>Expected graduation date</w:t>
            </w:r>
            <w:r w:rsidRPr="005A3602">
              <w:rPr>
                <w:rFonts w:ascii="Sakkal Majalla" w:hAnsi="Sakkal Majalla" w:cs="Sakkal Majalla"/>
                <w:b/>
                <w:bCs/>
                <w:highlight w:val="yellow"/>
                <w:lang w:bidi="ar-AE"/>
              </w:rPr>
              <w:t xml:space="preserve">  </w:t>
            </w:r>
          </w:p>
        </w:tc>
        <w:tc>
          <w:tcPr>
            <w:tcW w:w="6659" w:type="dxa"/>
            <w:shd w:val="clear" w:color="auto" w:fill="auto"/>
            <w:vAlign w:val="center"/>
          </w:tcPr>
          <w:p w:rsidR="00A0758E" w:rsidRPr="007F10D5" w:rsidRDefault="00A0758E" w:rsidP="009D36E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F10D5">
              <w:rPr>
                <w:rFonts w:ascii="Sakkal Majalla" w:hAnsi="Sakkal Majalla" w:cs="Sakkal Majalla"/>
                <w:b/>
                <w:bCs/>
                <w:rtl/>
              </w:rPr>
              <w:t xml:space="preserve">/              / </w:t>
            </w:r>
            <w:r w:rsidRPr="007F10D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7F10D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7F10D5">
              <w:rPr>
                <w:rFonts w:ascii="Sakkal Majalla" w:hAnsi="Sakkal Majalla" w:cs="Sakkal Majalla"/>
                <w:b/>
                <w:bCs/>
              </w:rPr>
              <w:t xml:space="preserve">       </w:t>
            </w:r>
            <w:r w:rsidRPr="007F10D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7F10D5">
              <w:rPr>
                <w:rFonts w:ascii="Sakkal Majalla" w:hAnsi="Sakkal Majalla" w:cs="Sakkal Majalla"/>
                <w:b/>
                <w:bCs/>
                <w:lang w:val="en-GB"/>
              </w:rPr>
              <w:t>14</w:t>
            </w:r>
            <w:r w:rsidRPr="007F10D5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هـ   (الموافق                /             /  </w:t>
            </w:r>
            <w:r w:rsidRPr="007F10D5">
              <w:rPr>
                <w:rFonts w:ascii="Sakkal Majalla" w:hAnsi="Sakkal Majalla" w:cs="Sakkal Majalla"/>
                <w:b/>
                <w:bCs/>
                <w:lang w:val="en-GB"/>
              </w:rPr>
              <w:t xml:space="preserve">      </w:t>
            </w:r>
            <w:r w:rsidRPr="007F10D5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20 م)</w:t>
            </w:r>
          </w:p>
        </w:tc>
      </w:tr>
      <w:tr w:rsidR="00FB4F55" w:rsidRPr="007F10D5" w:rsidTr="00F8079D">
        <w:trPr>
          <w:trHeight w:val="367"/>
        </w:trPr>
        <w:tc>
          <w:tcPr>
            <w:tcW w:w="2792" w:type="dxa"/>
            <w:vMerge w:val="restart"/>
            <w:shd w:val="clear" w:color="auto" w:fill="DBE5F1" w:themeFill="accent1" w:themeFillTint="33"/>
            <w:vAlign w:val="center"/>
          </w:tcPr>
          <w:p w:rsidR="00FB4F55" w:rsidRPr="006921EC" w:rsidRDefault="00FB4F55" w:rsidP="00A0758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هل سبق لك التقديم على البرنامج؟</w:t>
            </w:r>
          </w:p>
          <w:p w:rsidR="00FB4F55" w:rsidRPr="006921EC" w:rsidRDefault="00FB4F55" w:rsidP="00A0758E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Have you previously applied for the program?</w:t>
            </w:r>
          </w:p>
        </w:tc>
        <w:tc>
          <w:tcPr>
            <w:tcW w:w="6659" w:type="dxa"/>
            <w:shd w:val="clear" w:color="auto" w:fill="auto"/>
            <w:vAlign w:val="center"/>
          </w:tcPr>
          <w:p w:rsidR="00FB4F55" w:rsidRPr="007F10D5" w:rsidRDefault="00FB4F55" w:rsidP="00F807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F10D5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F8079D"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378" type="#_x0000_t75" style="width:66pt;height:20.4pt" o:ole="">
                  <v:imagedata r:id="rId90" o:title=""/>
                </v:shape>
                <w:control r:id="rId91" w:name="OptionButton113" w:shapeid="_x0000_i1378"/>
              </w:object>
            </w:r>
            <w:r w:rsidR="00F8079D"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F8079D"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="00F8079D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380" type="#_x0000_t75" style="width:46.8pt;height:20.4pt" o:ole="">
                  <v:imagedata r:id="rId92" o:title=""/>
                </v:shape>
                <w:control r:id="rId93" w:name="OptionButton213" w:shapeid="_x0000_i1380"/>
              </w:object>
            </w:r>
            <w:r w:rsidRPr="007F10D5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</w:t>
            </w:r>
          </w:p>
        </w:tc>
      </w:tr>
      <w:tr w:rsidR="00FB4F55" w:rsidRPr="007F10D5" w:rsidTr="00F8079D">
        <w:trPr>
          <w:trHeight w:val="817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FB4F55" w:rsidRPr="007F10D5" w:rsidRDefault="00FB4F55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shd w:val="clear" w:color="auto" w:fill="auto"/>
            <w:vAlign w:val="center"/>
          </w:tcPr>
          <w:p w:rsidR="00FB4F55" w:rsidRPr="007F10D5" w:rsidRDefault="00FB4F55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7F10D5">
              <w:rPr>
                <w:rFonts w:ascii="Sakkal Majalla" w:hAnsi="Sakkal Majalla" w:cs="Sakkal Majalla"/>
                <w:b/>
                <w:bCs/>
                <w:rtl/>
              </w:rPr>
              <w:t xml:space="preserve">اذا كانت اجابتك بنعم، فهل تم قبول بحثكم؟    </w:t>
            </w:r>
            <w:r w:rsidRPr="007F10D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7F10D5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7F10D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7F10D5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؟</w:t>
            </w:r>
            <w:r w:rsidRPr="007F10D5">
              <w:rPr>
                <w:rFonts w:ascii="Sakkal Majalla" w:hAnsi="Sakkal Majalla" w:cs="Sakkal Majalla"/>
                <w:b/>
                <w:bCs/>
              </w:rPr>
              <w:t xml:space="preserve">If Yes, was your research accepted?  </w:t>
            </w:r>
            <w:r w:rsidRPr="007F10D5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</w:p>
          <w:p w:rsidR="00FB4F55" w:rsidRPr="007F10D5" w:rsidRDefault="00F8079D" w:rsidP="00D0046D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382" type="#_x0000_t75" style="width:66pt;height:20.4pt" o:ole="">
                  <v:imagedata r:id="rId94" o:title=""/>
                </v:shape>
                <w:control r:id="rId95" w:name="OptionButton114" w:shapeid="_x0000_i1382"/>
              </w:object>
            </w:r>
            <w:r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384" type="#_x0000_t75" style="width:46.8pt;height:20.4pt" o:ole="">
                  <v:imagedata r:id="rId96" o:title=""/>
                </v:shape>
                <w:control r:id="rId97" w:name="OptionButton214" w:shapeid="_x0000_i1384"/>
              </w:object>
            </w:r>
          </w:p>
        </w:tc>
      </w:tr>
      <w:tr w:rsidR="00FB4F55" w:rsidRPr="007F10D5" w:rsidTr="00F8079D">
        <w:trPr>
          <w:trHeight w:val="709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FB4F55" w:rsidRPr="007F10D5" w:rsidRDefault="00FB4F55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shd w:val="clear" w:color="auto" w:fill="auto"/>
            <w:vAlign w:val="center"/>
          </w:tcPr>
          <w:p w:rsidR="00FB4F55" w:rsidRPr="007F10D5" w:rsidRDefault="00FB4F55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7F10D5">
              <w:rPr>
                <w:rFonts w:ascii="Sakkal Majalla" w:hAnsi="Sakkal Majalla" w:cs="Sakkal Majalla"/>
                <w:b/>
                <w:bCs/>
                <w:rtl/>
              </w:rPr>
              <w:t>اذا كانت اجابتك بنعم، فهل تم نشر بحثكم؟</w:t>
            </w:r>
            <w:r w:rsidRPr="007F10D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7F10D5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7F10D5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؟</w:t>
            </w:r>
            <w:r w:rsidRPr="007F10D5">
              <w:rPr>
                <w:rFonts w:ascii="Sakkal Majalla" w:hAnsi="Sakkal Majalla" w:cs="Sakkal Majalla"/>
                <w:b/>
                <w:bCs/>
              </w:rPr>
              <w:t xml:space="preserve">If Yes, did you publish your research?  </w:t>
            </w:r>
            <w:r w:rsidRPr="007F10D5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</w:p>
          <w:p w:rsidR="00FB4F55" w:rsidRPr="007F10D5" w:rsidRDefault="00F8079D" w:rsidP="00D0046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386" type="#_x0000_t75" style="width:66pt;height:20.4pt" o:ole="">
                  <v:imagedata r:id="rId98" o:title=""/>
                </v:shape>
                <w:control r:id="rId99" w:name="OptionButton115" w:shapeid="_x0000_i1386"/>
              </w:object>
            </w:r>
            <w:r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388" type="#_x0000_t75" style="width:46.8pt;height:20.4pt" o:ole="">
                  <v:imagedata r:id="rId100" o:title=""/>
                </v:shape>
                <w:control r:id="rId101" w:name="OptionButton215" w:shapeid="_x0000_i1388"/>
              </w:object>
            </w:r>
          </w:p>
        </w:tc>
      </w:tr>
      <w:tr w:rsidR="00F8079D" w:rsidRPr="007F10D5" w:rsidTr="00F8079D">
        <w:trPr>
          <w:trHeight w:val="709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F8079D" w:rsidRPr="007F10D5" w:rsidRDefault="00F8079D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shd w:val="clear" w:color="auto" w:fill="auto"/>
            <w:vAlign w:val="center"/>
          </w:tcPr>
          <w:p w:rsidR="00F8079D" w:rsidRDefault="00F8079D" w:rsidP="00F8079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اذا كانت اجابتك بنعم، نرجو إرفاق رابط النشر.        </w:t>
            </w:r>
            <w:r w:rsidRPr="00F459B5">
              <w:rPr>
                <w:rFonts w:ascii="Sakkal Majalla" w:hAnsi="Sakkal Majalla" w:cs="Sakkal Majalla"/>
                <w:b/>
                <w:bCs/>
              </w:rPr>
              <w:t xml:space="preserve">  If Yes, provide the publication link.</w:t>
            </w:r>
          </w:p>
          <w:p w:rsidR="00F8079D" w:rsidRPr="00F8079D" w:rsidRDefault="00F8079D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F8079D" w:rsidRPr="007F10D5" w:rsidTr="00F8079D">
        <w:trPr>
          <w:trHeight w:val="358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8079D" w:rsidRPr="006921EC" w:rsidRDefault="00F8079D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هاتف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Tel.       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</w:p>
        </w:tc>
        <w:tc>
          <w:tcPr>
            <w:tcW w:w="6659" w:type="dxa"/>
            <w:shd w:val="clear" w:color="auto" w:fill="auto"/>
            <w:vAlign w:val="center"/>
          </w:tcPr>
          <w:p w:rsidR="00F8079D" w:rsidRPr="006921EC" w:rsidRDefault="00F8079D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90" type="#_x0000_t75" style="width:25.2pt;height:21pt" o:ole="">
                  <v:imagedata r:id="rId65" o:title=""/>
                </v:shape>
                <w:control r:id="rId102" w:name="TextBox11011110" w:shapeid="_x0000_i139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92" type="#_x0000_t75" style="width:25.2pt;height:21pt" o:ole="">
                  <v:imagedata r:id="rId65" o:title=""/>
                </v:shape>
                <w:control r:id="rId103" w:name="TextBox1101121" w:shapeid="_x0000_i139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94" type="#_x0000_t75" style="width:25.2pt;height:21pt" o:ole="">
                  <v:imagedata r:id="rId65" o:title=""/>
                </v:shape>
                <w:control r:id="rId104" w:name="TextBox1101131" w:shapeid="_x0000_i139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96" type="#_x0000_t75" style="width:25.2pt;height:21pt" o:ole="">
                  <v:imagedata r:id="rId65" o:title=""/>
                </v:shape>
                <w:control r:id="rId105" w:name="TextBox1101141" w:shapeid="_x0000_i139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398" type="#_x0000_t75" style="width:25.2pt;height:21pt" o:ole="">
                  <v:imagedata r:id="rId65" o:title=""/>
                </v:shape>
                <w:control r:id="rId106" w:name="TextBox1101151" w:shapeid="_x0000_i139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00" type="#_x0000_t75" style="width:25.2pt;height:21pt" o:ole="">
                  <v:imagedata r:id="rId65" o:title=""/>
                </v:shape>
                <w:control r:id="rId107" w:name="TextBox1101161" w:shapeid="_x0000_i140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02" type="#_x0000_t75" style="width:25.2pt;height:21pt" o:ole="">
                  <v:imagedata r:id="rId65" o:title=""/>
                </v:shape>
                <w:control r:id="rId108" w:name="TextBox1101171" w:shapeid="_x0000_i140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04" type="#_x0000_t75" style="width:25.2pt;height:21pt" o:ole="">
                  <v:imagedata r:id="rId65" o:title=""/>
                </v:shape>
                <w:control r:id="rId109" w:name="TextBox1101181" w:shapeid="_x0000_i140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06" type="#_x0000_t75" style="width:25.2pt;height:21pt" o:ole="">
                  <v:imagedata r:id="rId65" o:title=""/>
                </v:shape>
                <w:control r:id="rId110" w:name="TextBox1101191" w:shapeid="_x0000_i140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08" type="#_x0000_t75" style="width:25.2pt;height:21pt" o:ole="">
                  <v:imagedata r:id="rId65" o:title=""/>
                </v:shape>
                <w:control r:id="rId111" w:name="TextBox11011101" w:shapeid="_x0000_i1408"/>
              </w:object>
            </w:r>
          </w:p>
        </w:tc>
      </w:tr>
      <w:tr w:rsidR="00A0758E" w:rsidRPr="007F10D5" w:rsidTr="00FE0BAE">
        <w:trPr>
          <w:trHeight w:val="250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جوال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Mobile  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</w:t>
            </w:r>
          </w:p>
        </w:tc>
        <w:tc>
          <w:tcPr>
            <w:tcW w:w="6659" w:type="dxa"/>
          </w:tcPr>
          <w:p w:rsidR="00A0758E" w:rsidRPr="006921EC" w:rsidRDefault="00A0758E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en-GB" w:eastAsia="en-GB"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10" type="#_x0000_t75" style="width:25.2pt;height:21pt" o:ole="">
                  <v:imagedata r:id="rId65" o:title=""/>
                </v:shape>
                <w:control r:id="rId112" w:name="TextBox11011111" w:shapeid="_x0000_i141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12" type="#_x0000_t75" style="width:25.2pt;height:21pt" o:ole="">
                  <v:imagedata r:id="rId65" o:title=""/>
                </v:shape>
                <w:control r:id="rId113" w:name="TextBox11011121" w:shapeid="_x0000_i141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14" type="#_x0000_t75" style="width:25.2pt;height:21pt" o:ole="">
                  <v:imagedata r:id="rId65" o:title=""/>
                </v:shape>
                <w:control r:id="rId114" w:name="TextBox11011131" w:shapeid="_x0000_i141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16" type="#_x0000_t75" style="width:25.2pt;height:21pt" o:ole="">
                  <v:imagedata r:id="rId65" o:title=""/>
                </v:shape>
                <w:control r:id="rId115" w:name="TextBox11011141" w:shapeid="_x0000_i141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18" type="#_x0000_t75" style="width:25.2pt;height:21pt" o:ole="">
                  <v:imagedata r:id="rId65" o:title=""/>
                </v:shape>
                <w:control r:id="rId116" w:name="TextBox11011151" w:shapeid="_x0000_i141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20" type="#_x0000_t75" style="width:25.2pt;height:21pt" o:ole="">
                  <v:imagedata r:id="rId65" o:title=""/>
                </v:shape>
                <w:control r:id="rId117" w:name="TextBox11011161" w:shapeid="_x0000_i142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22" type="#_x0000_t75" style="width:25.2pt;height:21pt" o:ole="">
                  <v:imagedata r:id="rId65" o:title=""/>
                </v:shape>
                <w:control r:id="rId118" w:name="TextBox11011171" w:shapeid="_x0000_i142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24" type="#_x0000_t75" style="width:25.2pt;height:21pt" o:ole="">
                  <v:imagedata r:id="rId65" o:title=""/>
                </v:shape>
                <w:control r:id="rId119" w:name="TextBox11011181" w:shapeid="_x0000_i142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26" type="#_x0000_t75" style="width:25.2pt;height:21pt" o:ole="">
                  <v:imagedata r:id="rId65" o:title=""/>
                </v:shape>
                <w:control r:id="rId120" w:name="TextBox11011191" w:shapeid="_x0000_i142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28" type="#_x0000_t75" style="width:25.2pt;height:21pt" o:ole="">
                  <v:imagedata r:id="rId65" o:title=""/>
                </v:shape>
                <w:control r:id="rId121" w:name="TextBox11011201" w:shapeid="_x0000_i1428"/>
              </w:object>
            </w:r>
          </w:p>
        </w:tc>
      </w:tr>
      <w:tr w:rsidR="00FB4F55" w:rsidRPr="007F10D5" w:rsidTr="00A0758E">
        <w:trPr>
          <w:trHeight w:val="430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B4F55" w:rsidRPr="006921EC" w:rsidRDefault="00FB4F55" w:rsidP="00385CD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بريد ا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لكتروني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proofErr w:type="gramStart"/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E-mail  </w:t>
            </w:r>
            <w:proofErr w:type="gramEnd"/>
          </w:p>
        </w:tc>
        <w:tc>
          <w:tcPr>
            <w:tcW w:w="6659" w:type="dxa"/>
            <w:shd w:val="clear" w:color="auto" w:fill="FFFFFF" w:themeFill="background1"/>
            <w:vAlign w:val="center"/>
          </w:tcPr>
          <w:p w:rsidR="00FB4F55" w:rsidRPr="00F82259" w:rsidRDefault="00FB4F55" w:rsidP="00385CD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      </w:t>
            </w:r>
            <w:r w:rsidRPr="00F82259">
              <w:rPr>
                <w:rFonts w:ascii="Sakkal Majalla" w:hAnsi="Sakkal Majalla" w:cs="Sakkal Majalla"/>
                <w:b/>
                <w:bCs/>
              </w:rPr>
              <w:t xml:space="preserve">                               </w:t>
            </w: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</w:t>
            </w:r>
            <w:r w:rsidRPr="00F82259">
              <w:rPr>
                <w:rFonts w:ascii="Sakkal Majalla" w:hAnsi="Sakkal Majalla" w:cs="Sakkal Majalla"/>
                <w:b/>
                <w:bCs/>
                <w:lang w:val="en-GB"/>
              </w:rPr>
              <w:t>@</w:t>
            </w:r>
          </w:p>
        </w:tc>
      </w:tr>
    </w:tbl>
    <w:p w:rsidR="001163AF" w:rsidRDefault="001163AF" w:rsidP="007559A5">
      <w:pPr>
        <w:bidi/>
        <w:spacing w:before="120" w:after="120" w:line="240" w:lineRule="auto"/>
        <w:rPr>
          <w:rFonts w:asciiTheme="majorBidi" w:hAnsiTheme="majorBidi" w:cstheme="majorBidi"/>
          <w:b/>
        </w:rPr>
      </w:pPr>
    </w:p>
    <w:p w:rsidR="00BD7BC9" w:rsidRDefault="00BD7BC9" w:rsidP="00B543DA">
      <w:pPr>
        <w:spacing w:after="0" w:line="240" w:lineRule="auto"/>
        <w:rPr>
          <w:rFonts w:asciiTheme="majorBidi" w:hAnsiTheme="majorBidi" w:cstheme="majorBidi"/>
          <w:sz w:val="18"/>
          <w:szCs w:val="18"/>
          <w:rtl/>
        </w:rPr>
      </w:pPr>
    </w:p>
    <w:p w:rsidR="001C5324" w:rsidRDefault="001C5324" w:rsidP="00B543DA">
      <w:pPr>
        <w:spacing w:after="0" w:line="240" w:lineRule="auto"/>
        <w:rPr>
          <w:rFonts w:asciiTheme="majorBidi" w:hAnsiTheme="majorBidi" w:cstheme="majorBidi"/>
          <w:sz w:val="18"/>
          <w:szCs w:val="18"/>
          <w:rtl/>
        </w:rPr>
      </w:pPr>
    </w:p>
    <w:p w:rsidR="001C5324" w:rsidRDefault="001C5324" w:rsidP="00B543DA">
      <w:pPr>
        <w:spacing w:after="0" w:line="240" w:lineRule="auto"/>
        <w:rPr>
          <w:rFonts w:asciiTheme="majorBidi" w:hAnsiTheme="majorBidi" w:cstheme="majorBidi"/>
          <w:sz w:val="18"/>
          <w:szCs w:val="18"/>
          <w:rtl/>
        </w:rPr>
      </w:pPr>
    </w:p>
    <w:p w:rsidR="001C5324" w:rsidRDefault="001C5324" w:rsidP="00B543DA">
      <w:pPr>
        <w:spacing w:after="0" w:line="240" w:lineRule="auto"/>
        <w:rPr>
          <w:rFonts w:asciiTheme="majorBidi" w:hAnsiTheme="majorBidi" w:cstheme="majorBidi"/>
          <w:sz w:val="18"/>
          <w:szCs w:val="18"/>
          <w:rtl/>
        </w:rPr>
      </w:pPr>
    </w:p>
    <w:p w:rsidR="001C5324" w:rsidRDefault="001C5324" w:rsidP="00B543DA">
      <w:pPr>
        <w:spacing w:after="0" w:line="240" w:lineRule="auto"/>
        <w:rPr>
          <w:rFonts w:asciiTheme="majorBidi" w:hAnsiTheme="majorBidi" w:cstheme="majorBidi"/>
          <w:sz w:val="18"/>
          <w:szCs w:val="18"/>
          <w:rtl/>
        </w:rPr>
      </w:pPr>
    </w:p>
    <w:p w:rsidR="001C5324" w:rsidRDefault="001C5324" w:rsidP="00B543DA">
      <w:pPr>
        <w:spacing w:after="0" w:line="240" w:lineRule="auto"/>
        <w:rPr>
          <w:rFonts w:asciiTheme="majorBidi" w:hAnsiTheme="majorBidi" w:cstheme="majorBidi"/>
          <w:sz w:val="18"/>
          <w:szCs w:val="18"/>
          <w:rtl/>
        </w:rPr>
      </w:pPr>
    </w:p>
    <w:p w:rsidR="001C5324" w:rsidRDefault="001C5324" w:rsidP="00B543DA">
      <w:pPr>
        <w:spacing w:after="0" w:line="240" w:lineRule="auto"/>
        <w:rPr>
          <w:rFonts w:asciiTheme="majorBidi" w:hAnsiTheme="majorBidi" w:cstheme="majorBidi"/>
          <w:sz w:val="18"/>
          <w:szCs w:val="18"/>
          <w:rtl/>
        </w:rPr>
      </w:pPr>
    </w:p>
    <w:p w:rsidR="001C5324" w:rsidRDefault="001C5324" w:rsidP="00B543DA">
      <w:pPr>
        <w:spacing w:after="0" w:line="240" w:lineRule="auto"/>
        <w:rPr>
          <w:rFonts w:asciiTheme="majorBidi" w:hAnsiTheme="majorBidi" w:cstheme="majorBidi"/>
          <w:sz w:val="18"/>
          <w:szCs w:val="18"/>
          <w:rtl/>
        </w:rPr>
      </w:pPr>
    </w:p>
    <w:p w:rsidR="001C5324" w:rsidRDefault="001C5324" w:rsidP="00B543DA">
      <w:pPr>
        <w:spacing w:after="0" w:line="240" w:lineRule="auto"/>
        <w:rPr>
          <w:rFonts w:asciiTheme="majorBidi" w:hAnsiTheme="majorBidi" w:cstheme="majorBidi"/>
          <w:sz w:val="18"/>
          <w:szCs w:val="18"/>
          <w:rtl/>
        </w:rPr>
      </w:pPr>
    </w:p>
    <w:p w:rsidR="001C5324" w:rsidRPr="00DB3C0A" w:rsidRDefault="001C5324" w:rsidP="00B543DA">
      <w:pPr>
        <w:spacing w:after="0" w:line="240" w:lineRule="auto"/>
        <w:rPr>
          <w:rFonts w:asciiTheme="majorBidi" w:hAnsiTheme="majorBidi" w:cstheme="majorBidi"/>
          <w:sz w:val="18"/>
          <w:szCs w:val="18"/>
        </w:rPr>
      </w:pPr>
    </w:p>
    <w:tbl>
      <w:tblPr>
        <w:tblStyle w:val="TableGrid"/>
        <w:bidiVisual/>
        <w:tblW w:w="9365" w:type="dxa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5"/>
        <w:gridCol w:w="5490"/>
      </w:tblGrid>
      <w:tr w:rsidR="00C90A45" w:rsidTr="00E16C31">
        <w:trPr>
          <w:trHeight w:val="449"/>
        </w:trPr>
        <w:tc>
          <w:tcPr>
            <w:tcW w:w="3875" w:type="dxa"/>
          </w:tcPr>
          <w:p w:rsidR="00C90A45" w:rsidRDefault="00C90A45" w:rsidP="0031255E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4.  </w:t>
            </w:r>
            <w:r w:rsidRPr="000841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بيانات </w:t>
            </w:r>
            <w:r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الطالب الباحث الثا</w:t>
            </w:r>
            <w:r w:rsidRPr="000841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لث</w:t>
            </w:r>
            <w:r w:rsidRPr="000841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(</w:t>
            </w:r>
            <w:proofErr w:type="gramStart"/>
            <w:r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إن</w:t>
            </w:r>
            <w:proofErr w:type="gramEnd"/>
            <w:r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وجد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(</w:t>
            </w:r>
          </w:p>
        </w:tc>
        <w:tc>
          <w:tcPr>
            <w:tcW w:w="5490" w:type="dxa"/>
          </w:tcPr>
          <w:p w:rsidR="00C90A45" w:rsidRDefault="00C90A45" w:rsidP="0031255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4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. </w:t>
            </w:r>
            <w:r w:rsidRPr="00734054"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841EA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Third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Student</w:t>
            </w:r>
            <w:r w:rsidR="001F2AF9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,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Co-Investigator (if available) </w:t>
            </w:r>
          </w:p>
        </w:tc>
      </w:tr>
    </w:tbl>
    <w:tbl>
      <w:tblPr>
        <w:bidiVisual/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659"/>
      </w:tblGrid>
      <w:tr w:rsidR="00A0758E" w:rsidRPr="009D36E4" w:rsidTr="00A0758E">
        <w:trPr>
          <w:trHeight w:val="509"/>
        </w:trPr>
        <w:tc>
          <w:tcPr>
            <w:tcW w:w="2792" w:type="dxa"/>
            <w:vMerge w:val="restart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A0758E" w:rsidRPr="006921EC" w:rsidRDefault="00A0758E" w:rsidP="00FA3248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proofErr w:type="spellStart"/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الإسم</w:t>
            </w:r>
            <w:proofErr w:type="spellEnd"/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رباعي</w:t>
            </w:r>
          </w:p>
          <w:p w:rsidR="00A0758E" w:rsidRPr="006921EC" w:rsidRDefault="00A0758E" w:rsidP="00FA3248">
            <w:pPr>
              <w:bidi/>
              <w:spacing w:before="120" w:after="240" w:line="240" w:lineRule="auto"/>
              <w:jc w:val="right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Full name                    </w:t>
            </w:r>
          </w:p>
        </w:tc>
        <w:tc>
          <w:tcPr>
            <w:tcW w:w="6659" w:type="dxa"/>
            <w:tcBorders>
              <w:top w:val="single" w:sz="12" w:space="0" w:color="auto"/>
            </w:tcBorders>
            <w:shd w:val="clear" w:color="auto" w:fill="auto"/>
          </w:tcPr>
          <w:p w:rsidR="00A0758E" w:rsidRPr="009D36E4" w:rsidRDefault="00A0758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9D36E4">
              <w:rPr>
                <w:rFonts w:ascii="Sakkal Majalla" w:hAnsi="Sakkal Majalla" w:cs="Sakkal Majalla"/>
                <w:b/>
                <w:bCs/>
                <w:rtl/>
              </w:rPr>
              <w:t>(عربي</w:t>
            </w:r>
            <w:r w:rsidRPr="009D36E4">
              <w:rPr>
                <w:rFonts w:ascii="Sakkal Majalla" w:hAnsi="Sakkal Majalla" w:cs="Sakkal Majalla"/>
              </w:rPr>
              <w:t>Arabic</w:t>
            </w:r>
            <w:r w:rsidRPr="009D36E4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9D36E4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  <w:p w:rsidR="00A0758E" w:rsidRPr="009D36E4" w:rsidRDefault="00A0758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9D36E4" w:rsidTr="00A0758E">
        <w:trPr>
          <w:trHeight w:val="628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A0758E" w:rsidRPr="009D36E4" w:rsidRDefault="00A0758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tcBorders>
              <w:top w:val="single" w:sz="4" w:space="0" w:color="auto"/>
            </w:tcBorders>
            <w:shd w:val="clear" w:color="auto" w:fill="auto"/>
          </w:tcPr>
          <w:p w:rsidR="00A0758E" w:rsidRPr="009D36E4" w:rsidRDefault="00A0758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9D36E4">
              <w:rPr>
                <w:rFonts w:ascii="Sakkal Majalla" w:hAnsi="Sakkal Majalla" w:cs="Sakkal Majalla"/>
                <w:b/>
                <w:bCs/>
                <w:rtl/>
              </w:rPr>
              <w:t>(انجليزي</w:t>
            </w:r>
            <w:r w:rsidRPr="009D36E4">
              <w:rPr>
                <w:rFonts w:ascii="Sakkal Majalla" w:hAnsi="Sakkal Majalla" w:cs="Sakkal Majalla"/>
              </w:rPr>
              <w:t>English</w:t>
            </w:r>
            <w:r w:rsidRPr="009D36E4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9D36E4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</w:tc>
      </w:tr>
      <w:tr w:rsidR="003328CA" w:rsidRPr="009D36E4" w:rsidTr="00A0758E">
        <w:trPr>
          <w:trHeight w:val="367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3328CA" w:rsidRPr="006921EC" w:rsidRDefault="003328CA" w:rsidP="00FA3248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الجنس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>Gender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                           </w:t>
            </w:r>
          </w:p>
        </w:tc>
        <w:tc>
          <w:tcPr>
            <w:tcW w:w="6659" w:type="dxa"/>
            <w:vAlign w:val="center"/>
          </w:tcPr>
          <w:p w:rsidR="003328CA" w:rsidRPr="006921EC" w:rsidRDefault="003328CA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430" type="#_x0000_t75" style="width:73.8pt;height:20.4pt" o:ole="">
                  <v:imagedata r:id="rId122" o:title=""/>
                </v:shape>
                <w:control r:id="rId123" w:name="OptionButton411" w:shapeid="_x0000_i1430"/>
              </w:objec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432" type="#_x0000_t75" style="width:108pt;height:20.4pt" o:ole="">
                  <v:imagedata r:id="rId124" o:title=""/>
                </v:shape>
                <w:control r:id="rId125" w:name="OptionButton511" w:shapeid="_x0000_i1432"/>
              </w:object>
            </w:r>
          </w:p>
        </w:tc>
      </w:tr>
      <w:tr w:rsidR="003328CA" w:rsidRPr="009D36E4" w:rsidTr="00FE0BAE">
        <w:trPr>
          <w:trHeight w:val="412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3328CA" w:rsidRPr="006921EC" w:rsidRDefault="003328CA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الرقم</w:t>
            </w:r>
            <w:proofErr w:type="gramEnd"/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الجامعي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Univ. ID    </w:t>
            </w:r>
          </w:p>
        </w:tc>
        <w:tc>
          <w:tcPr>
            <w:tcW w:w="6659" w:type="dxa"/>
          </w:tcPr>
          <w:p w:rsidR="003328CA" w:rsidRPr="006921EC" w:rsidRDefault="003328CA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9D36E4" w:rsidTr="000900FB">
        <w:trPr>
          <w:trHeight w:val="21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College</w:t>
            </w:r>
          </w:p>
        </w:tc>
        <w:tc>
          <w:tcPr>
            <w:tcW w:w="6659" w:type="dxa"/>
          </w:tcPr>
          <w:p w:rsidR="00A0758E" w:rsidRPr="009D36E4" w:rsidRDefault="00A0758E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9D36E4" w:rsidTr="000900FB">
        <w:trPr>
          <w:trHeight w:val="232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القسم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Department </w:t>
            </w:r>
          </w:p>
        </w:tc>
        <w:tc>
          <w:tcPr>
            <w:tcW w:w="6659" w:type="dxa"/>
          </w:tcPr>
          <w:p w:rsidR="00A0758E" w:rsidRPr="009D36E4" w:rsidRDefault="00A0758E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9D36E4" w:rsidTr="000900FB">
        <w:trPr>
          <w:trHeight w:val="21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التخصص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Major</w:t>
            </w:r>
          </w:p>
        </w:tc>
        <w:tc>
          <w:tcPr>
            <w:tcW w:w="6659" w:type="dxa"/>
          </w:tcPr>
          <w:p w:rsidR="00A0758E" w:rsidRPr="009D36E4" w:rsidRDefault="00A0758E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9D36E4" w:rsidTr="000900FB">
        <w:trPr>
          <w:trHeight w:val="30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proofErr w:type="gramStart"/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المستوى</w:t>
            </w:r>
            <w:proofErr w:type="gramEnd"/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الدراسي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Level</w:t>
            </w:r>
          </w:p>
        </w:tc>
        <w:tc>
          <w:tcPr>
            <w:tcW w:w="6659" w:type="dxa"/>
          </w:tcPr>
          <w:p w:rsidR="00A0758E" w:rsidRPr="009D36E4" w:rsidRDefault="00A0758E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A0758E" w:rsidRPr="009D36E4" w:rsidTr="00FE0BAE">
        <w:trPr>
          <w:trHeight w:val="601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F459B5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>مستو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يات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proofErr w:type="gramStart"/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>دراسي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ة</w:t>
            </w:r>
            <w:proofErr w:type="gramEnd"/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المتبقية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ل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>لتخرج</w:t>
            </w:r>
          </w:p>
          <w:p w:rsidR="00A0758E" w:rsidRPr="005A3602" w:rsidRDefault="00A0758E" w:rsidP="00FA32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highlight w:val="yellow"/>
              </w:rPr>
            </w:pPr>
            <w:r w:rsidRPr="00F459B5">
              <w:rPr>
                <w:rFonts w:ascii="Sakkal Majalla" w:hAnsi="Sakkal Majalla" w:cs="Sakkal Majalla"/>
                <w:b/>
                <w:bCs/>
                <w:lang w:bidi="ar-AE"/>
              </w:rPr>
              <w:t xml:space="preserve">Remaining levels for graduation </w:t>
            </w:r>
          </w:p>
        </w:tc>
        <w:tc>
          <w:tcPr>
            <w:tcW w:w="6659" w:type="dxa"/>
          </w:tcPr>
          <w:p w:rsidR="00A0758E" w:rsidRPr="005A3602" w:rsidRDefault="00A0758E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</w:p>
        </w:tc>
      </w:tr>
      <w:tr w:rsidR="00A0758E" w:rsidRPr="009D36E4" w:rsidTr="00DE35FE">
        <w:trPr>
          <w:trHeight w:val="625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F459B5" w:rsidRDefault="00A0758E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/>
                <w:b/>
                <w:bCs/>
                <w:rtl/>
              </w:rPr>
              <w:t>التاريخ المتوقع للتخرج</w:t>
            </w:r>
          </w:p>
          <w:p w:rsidR="00A0758E" w:rsidRPr="005A3602" w:rsidRDefault="00A0758E" w:rsidP="00FA32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  <w:r w:rsidRPr="00F459B5">
              <w:rPr>
                <w:rFonts w:ascii="Sakkal Majalla" w:hAnsi="Sakkal Majalla" w:cs="Sakkal Majalla"/>
                <w:b/>
                <w:bCs/>
                <w:lang w:bidi="ar-AE"/>
              </w:rPr>
              <w:t>Expected graduation date</w:t>
            </w:r>
            <w:r w:rsidRPr="005A3602">
              <w:rPr>
                <w:rFonts w:ascii="Sakkal Majalla" w:hAnsi="Sakkal Majalla" w:cs="Sakkal Majalla"/>
                <w:b/>
                <w:bCs/>
                <w:highlight w:val="yellow"/>
                <w:lang w:bidi="ar-AE"/>
              </w:rPr>
              <w:t xml:space="preserve">  </w:t>
            </w:r>
          </w:p>
        </w:tc>
        <w:tc>
          <w:tcPr>
            <w:tcW w:w="6659" w:type="dxa"/>
            <w:shd w:val="clear" w:color="auto" w:fill="auto"/>
            <w:vAlign w:val="center"/>
          </w:tcPr>
          <w:p w:rsidR="00A0758E" w:rsidRPr="009D36E4" w:rsidRDefault="00A0758E" w:rsidP="009D36E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D36E4">
              <w:rPr>
                <w:rFonts w:ascii="Sakkal Majalla" w:hAnsi="Sakkal Majalla" w:cs="Sakkal Majalla"/>
                <w:b/>
                <w:bCs/>
                <w:rtl/>
              </w:rPr>
              <w:t xml:space="preserve">/              / </w:t>
            </w:r>
            <w:r w:rsidRPr="009D36E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9D36E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9D36E4">
              <w:rPr>
                <w:rFonts w:ascii="Sakkal Majalla" w:hAnsi="Sakkal Majalla" w:cs="Sakkal Majalla"/>
                <w:b/>
                <w:bCs/>
              </w:rPr>
              <w:t xml:space="preserve">       </w:t>
            </w:r>
            <w:r w:rsidRPr="009D36E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9D36E4">
              <w:rPr>
                <w:rFonts w:ascii="Sakkal Majalla" w:hAnsi="Sakkal Majalla" w:cs="Sakkal Majalla"/>
                <w:b/>
                <w:bCs/>
                <w:lang w:val="en-GB"/>
              </w:rPr>
              <w:t>14</w:t>
            </w:r>
            <w:r w:rsidRPr="009D36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هـ   (الموافق                /             /  </w:t>
            </w:r>
            <w:r w:rsidRPr="009D36E4">
              <w:rPr>
                <w:rFonts w:ascii="Sakkal Majalla" w:hAnsi="Sakkal Majalla" w:cs="Sakkal Majalla"/>
                <w:b/>
                <w:bCs/>
                <w:lang w:val="en-GB"/>
              </w:rPr>
              <w:t xml:space="preserve">      </w:t>
            </w:r>
            <w:r w:rsidRPr="009D36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20 م)</w:t>
            </w:r>
          </w:p>
        </w:tc>
      </w:tr>
      <w:tr w:rsidR="009D36E4" w:rsidRPr="009D36E4" w:rsidTr="004F4235">
        <w:trPr>
          <w:trHeight w:val="367"/>
        </w:trPr>
        <w:tc>
          <w:tcPr>
            <w:tcW w:w="2792" w:type="dxa"/>
            <w:vMerge w:val="restart"/>
            <w:shd w:val="clear" w:color="auto" w:fill="DBE5F1" w:themeFill="accent1" w:themeFillTint="33"/>
            <w:vAlign w:val="center"/>
          </w:tcPr>
          <w:p w:rsidR="009D36E4" w:rsidRPr="006921EC" w:rsidRDefault="009D36E4" w:rsidP="009D36E4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هل سبق لك التقديم على البرنامج؟</w:t>
            </w:r>
          </w:p>
          <w:p w:rsidR="009D36E4" w:rsidRPr="006921EC" w:rsidRDefault="009D36E4" w:rsidP="009D36E4">
            <w:pPr>
              <w:spacing w:after="12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Have you previously applied for the program?</w:t>
            </w:r>
          </w:p>
        </w:tc>
        <w:tc>
          <w:tcPr>
            <w:tcW w:w="6659" w:type="dxa"/>
            <w:shd w:val="clear" w:color="auto" w:fill="auto"/>
            <w:vAlign w:val="center"/>
          </w:tcPr>
          <w:p w:rsidR="009D36E4" w:rsidRPr="009D36E4" w:rsidRDefault="004F4235" w:rsidP="00371E90">
            <w:pPr>
              <w:bidi/>
              <w:spacing w:after="0" w:line="240" w:lineRule="auto"/>
              <w:ind w:firstLine="1735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434" type="#_x0000_t75" style="width:66pt;height:20.4pt" o:ole="">
                  <v:imagedata r:id="rId126" o:title=""/>
                </v:shape>
                <w:control r:id="rId127" w:name="OptionButton1131" w:shapeid="_x0000_i1434"/>
              </w:object>
            </w:r>
            <w:r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436" type="#_x0000_t75" style="width:46.8pt;height:20.4pt" o:ole="">
                  <v:imagedata r:id="rId128" o:title=""/>
                </v:shape>
                <w:control r:id="rId129" w:name="OptionButton2131" w:shapeid="_x0000_i1436"/>
              </w:object>
            </w:r>
            <w:r w:rsidRPr="007F10D5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</w:t>
            </w:r>
          </w:p>
        </w:tc>
      </w:tr>
      <w:tr w:rsidR="009D36E4" w:rsidRPr="009D36E4" w:rsidTr="004F4235">
        <w:trPr>
          <w:trHeight w:val="817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9D36E4" w:rsidRPr="009D36E4" w:rsidRDefault="009D36E4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shd w:val="clear" w:color="auto" w:fill="auto"/>
            <w:vAlign w:val="center"/>
          </w:tcPr>
          <w:p w:rsidR="009D36E4" w:rsidRPr="009D36E4" w:rsidRDefault="009D36E4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9D36E4">
              <w:rPr>
                <w:rFonts w:ascii="Sakkal Majalla" w:hAnsi="Sakkal Majalla" w:cs="Sakkal Majalla"/>
                <w:b/>
                <w:bCs/>
                <w:rtl/>
              </w:rPr>
              <w:t xml:space="preserve">اذا كانت اجابتك بنعم، فهل تم قبول بحثكم؟    </w:t>
            </w:r>
            <w:r w:rsidRPr="009D36E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9D36E4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9D36E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9D36E4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؟</w:t>
            </w:r>
            <w:r w:rsidRPr="009D36E4">
              <w:rPr>
                <w:rFonts w:ascii="Sakkal Majalla" w:hAnsi="Sakkal Majalla" w:cs="Sakkal Majalla"/>
                <w:b/>
                <w:bCs/>
              </w:rPr>
              <w:t xml:space="preserve">If Yes, was your research accepted?  </w:t>
            </w:r>
            <w:r w:rsidRPr="009D36E4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</w:p>
          <w:p w:rsidR="009D36E4" w:rsidRPr="009D36E4" w:rsidRDefault="009D36E4" w:rsidP="009D36E4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</w:pPr>
            <w:r w:rsidRPr="009D36E4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="004F4235" w:rsidRPr="007F10D5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4F4235"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438" type="#_x0000_t75" style="width:66pt;height:20.4pt" o:ole="">
                  <v:imagedata r:id="rId130" o:title=""/>
                </v:shape>
                <w:control r:id="rId131" w:name="OptionButton1132" w:shapeid="_x0000_i1438"/>
              </w:object>
            </w:r>
            <w:r w:rsidR="004F4235"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4F4235"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="004F4235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440" type="#_x0000_t75" style="width:46.8pt;height:20.4pt" o:ole="">
                  <v:imagedata r:id="rId132" o:title=""/>
                </v:shape>
                <w:control r:id="rId133" w:name="OptionButton2132" w:shapeid="_x0000_i1440"/>
              </w:object>
            </w:r>
            <w:r w:rsidR="004F4235" w:rsidRPr="007F10D5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</w:t>
            </w:r>
            <w:r w:rsidRPr="009D36E4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ab/>
              <w:t xml:space="preserve">          </w:t>
            </w:r>
          </w:p>
        </w:tc>
      </w:tr>
      <w:tr w:rsidR="009D36E4" w:rsidRPr="009D36E4" w:rsidTr="004F4235">
        <w:trPr>
          <w:trHeight w:val="709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9D36E4" w:rsidRPr="009D36E4" w:rsidRDefault="009D36E4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shd w:val="clear" w:color="auto" w:fill="auto"/>
            <w:vAlign w:val="center"/>
          </w:tcPr>
          <w:p w:rsidR="009D36E4" w:rsidRPr="009D36E4" w:rsidRDefault="009D36E4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9D36E4">
              <w:rPr>
                <w:rFonts w:ascii="Sakkal Majalla" w:hAnsi="Sakkal Majalla" w:cs="Sakkal Majalla"/>
                <w:b/>
                <w:bCs/>
                <w:rtl/>
              </w:rPr>
              <w:t>اذا كانت اجابتك بنعم، فهل تم نشر بحثكم؟</w:t>
            </w:r>
            <w:r w:rsidRPr="009D36E4"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Pr="009D36E4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؟</w:t>
            </w:r>
            <w:r w:rsidRPr="009D36E4">
              <w:rPr>
                <w:rFonts w:ascii="Sakkal Majalla" w:hAnsi="Sakkal Majalla" w:cs="Sakkal Majalla"/>
                <w:b/>
                <w:bCs/>
              </w:rPr>
              <w:t xml:space="preserve">If Yes, did you publish your research?  </w:t>
            </w:r>
            <w:r w:rsidRPr="009D36E4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</w:p>
          <w:p w:rsidR="009D36E4" w:rsidRPr="009D36E4" w:rsidRDefault="009D36E4" w:rsidP="009D36E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D36E4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="004F4235" w:rsidRPr="007F10D5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4F4235"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442" type="#_x0000_t75" style="width:66pt;height:20.4pt" o:ole="">
                  <v:imagedata r:id="rId134" o:title=""/>
                </v:shape>
                <w:control r:id="rId135" w:name="OptionButton1133" w:shapeid="_x0000_i1442"/>
              </w:object>
            </w:r>
            <w:r w:rsidR="004F4235"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4F4235"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="004F4235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444" type="#_x0000_t75" style="width:46.8pt;height:20.4pt" o:ole="">
                  <v:imagedata r:id="rId136" o:title=""/>
                </v:shape>
                <w:control r:id="rId137" w:name="OptionButton2133" w:shapeid="_x0000_i1444"/>
              </w:object>
            </w:r>
            <w:r w:rsidR="004F4235" w:rsidRPr="007F10D5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</w:t>
            </w:r>
            <w:r w:rsidRPr="009D36E4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ab/>
              <w:t xml:space="preserve">          </w:t>
            </w:r>
          </w:p>
        </w:tc>
      </w:tr>
      <w:tr w:rsidR="00A726DB" w:rsidRPr="009D36E4" w:rsidTr="00A0758E">
        <w:trPr>
          <w:trHeight w:val="709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A726DB" w:rsidRPr="009D36E4" w:rsidRDefault="00A726DB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vAlign w:val="center"/>
          </w:tcPr>
          <w:p w:rsidR="00A726DB" w:rsidRDefault="00A726DB" w:rsidP="00A726D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اذا كانت اجابتك بنعم، نرجو إرفاق رابط النشر.        </w:t>
            </w:r>
            <w:r w:rsidRPr="00F459B5">
              <w:rPr>
                <w:rFonts w:ascii="Sakkal Majalla" w:hAnsi="Sakkal Majalla" w:cs="Sakkal Majalla"/>
                <w:b/>
                <w:bCs/>
              </w:rPr>
              <w:t xml:space="preserve">  If Yes, provide the publication link.</w:t>
            </w:r>
          </w:p>
          <w:p w:rsidR="00A726DB" w:rsidRPr="00A726DB" w:rsidRDefault="00A726DB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A726DB" w:rsidRPr="009D36E4" w:rsidTr="00FA3248">
        <w:trPr>
          <w:trHeight w:val="358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726DB" w:rsidRPr="006921EC" w:rsidRDefault="00A726DB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هاتف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Tel.       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</w:p>
        </w:tc>
        <w:tc>
          <w:tcPr>
            <w:tcW w:w="6659" w:type="dxa"/>
            <w:vAlign w:val="center"/>
          </w:tcPr>
          <w:p w:rsidR="00A726DB" w:rsidRPr="006921EC" w:rsidRDefault="00A726DB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46" type="#_x0000_t75" style="width:25.2pt;height:21pt" o:ole="">
                  <v:imagedata r:id="rId65" o:title=""/>
                </v:shape>
                <w:control r:id="rId138" w:name="TextBox11011113" w:shapeid="_x0000_i144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48" type="#_x0000_t75" style="width:25.2pt;height:21pt" o:ole="">
                  <v:imagedata r:id="rId65" o:title=""/>
                </v:shape>
                <w:control r:id="rId139" w:name="TextBox1101122" w:shapeid="_x0000_i144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50" type="#_x0000_t75" style="width:25.2pt;height:21pt" o:ole="">
                  <v:imagedata r:id="rId65" o:title=""/>
                </v:shape>
                <w:control r:id="rId140" w:name="TextBox1101132" w:shapeid="_x0000_i145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52" type="#_x0000_t75" style="width:25.2pt;height:21pt" o:ole="">
                  <v:imagedata r:id="rId65" o:title=""/>
                </v:shape>
                <w:control r:id="rId141" w:name="TextBox1101142" w:shapeid="_x0000_i145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54" type="#_x0000_t75" style="width:25.2pt;height:21pt" o:ole="">
                  <v:imagedata r:id="rId65" o:title=""/>
                </v:shape>
                <w:control r:id="rId142" w:name="TextBox1101152" w:shapeid="_x0000_i145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56" type="#_x0000_t75" style="width:25.2pt;height:21pt" o:ole="">
                  <v:imagedata r:id="rId65" o:title=""/>
                </v:shape>
                <w:control r:id="rId143" w:name="TextBox1101162" w:shapeid="_x0000_i145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58" type="#_x0000_t75" style="width:25.2pt;height:21pt" o:ole="">
                  <v:imagedata r:id="rId65" o:title=""/>
                </v:shape>
                <w:control r:id="rId144" w:name="TextBox1101172" w:shapeid="_x0000_i145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60" type="#_x0000_t75" style="width:25.2pt;height:21pt" o:ole="">
                  <v:imagedata r:id="rId65" o:title=""/>
                </v:shape>
                <w:control r:id="rId145" w:name="TextBox1101182" w:shapeid="_x0000_i146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62" type="#_x0000_t75" style="width:25.2pt;height:21pt" o:ole="">
                  <v:imagedata r:id="rId65" o:title=""/>
                </v:shape>
                <w:control r:id="rId146" w:name="TextBox1101192" w:shapeid="_x0000_i146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64" type="#_x0000_t75" style="width:25.2pt;height:21pt" o:ole="">
                  <v:imagedata r:id="rId65" o:title=""/>
                </v:shape>
                <w:control r:id="rId147" w:name="TextBox11011102" w:shapeid="_x0000_i1464"/>
              </w:object>
            </w:r>
          </w:p>
        </w:tc>
      </w:tr>
      <w:tr w:rsidR="00A0758E" w:rsidRPr="009D36E4" w:rsidTr="00FE0BAE">
        <w:trPr>
          <w:trHeight w:val="349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0758E" w:rsidRPr="006921EC" w:rsidRDefault="00A0758E" w:rsidP="009D3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جوال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Mobile  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</w:t>
            </w:r>
          </w:p>
        </w:tc>
        <w:tc>
          <w:tcPr>
            <w:tcW w:w="6659" w:type="dxa"/>
          </w:tcPr>
          <w:p w:rsidR="00A0758E" w:rsidRPr="006921EC" w:rsidRDefault="00A0758E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en-GB" w:eastAsia="en-GB"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66" type="#_x0000_t75" style="width:25.2pt;height:21pt" o:ole="">
                  <v:imagedata r:id="rId65" o:title=""/>
                </v:shape>
                <w:control r:id="rId148" w:name="TextBox11011112" w:shapeid="_x0000_i146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68" type="#_x0000_t75" style="width:25.2pt;height:21pt" o:ole="">
                  <v:imagedata r:id="rId65" o:title=""/>
                </v:shape>
                <w:control r:id="rId149" w:name="TextBox11011122" w:shapeid="_x0000_i146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70" type="#_x0000_t75" style="width:25.2pt;height:21pt" o:ole="">
                  <v:imagedata r:id="rId65" o:title=""/>
                </v:shape>
                <w:control r:id="rId150" w:name="TextBox11011132" w:shapeid="_x0000_i147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72" type="#_x0000_t75" style="width:25.2pt;height:21pt" o:ole="">
                  <v:imagedata r:id="rId65" o:title=""/>
                </v:shape>
                <w:control r:id="rId151" w:name="TextBox11011142" w:shapeid="_x0000_i147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74" type="#_x0000_t75" style="width:25.2pt;height:21pt" o:ole="">
                  <v:imagedata r:id="rId65" o:title=""/>
                </v:shape>
                <w:control r:id="rId152" w:name="TextBox11011152" w:shapeid="_x0000_i147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76" type="#_x0000_t75" style="width:25.2pt;height:21pt" o:ole="">
                  <v:imagedata r:id="rId65" o:title=""/>
                </v:shape>
                <w:control r:id="rId153" w:name="TextBox11011162" w:shapeid="_x0000_i147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78" type="#_x0000_t75" style="width:25.2pt;height:21pt" o:ole="">
                  <v:imagedata r:id="rId65" o:title=""/>
                </v:shape>
                <w:control r:id="rId154" w:name="TextBox11011172" w:shapeid="_x0000_i147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80" type="#_x0000_t75" style="width:25.2pt;height:21pt" o:ole="">
                  <v:imagedata r:id="rId65" o:title=""/>
                </v:shape>
                <w:control r:id="rId155" w:name="TextBox11011182" w:shapeid="_x0000_i148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82" type="#_x0000_t75" style="width:25.2pt;height:21pt" o:ole="">
                  <v:imagedata r:id="rId65" o:title=""/>
                </v:shape>
                <w:control r:id="rId156" w:name="TextBox11011192" w:shapeid="_x0000_i148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484" type="#_x0000_t75" style="width:25.2pt;height:21pt" o:ole="">
                  <v:imagedata r:id="rId65" o:title=""/>
                </v:shape>
                <w:control r:id="rId157" w:name="TextBox11011202" w:shapeid="_x0000_i1484"/>
              </w:object>
            </w:r>
          </w:p>
        </w:tc>
      </w:tr>
      <w:tr w:rsidR="00385CD2" w:rsidRPr="009D36E4" w:rsidTr="00DE35FE">
        <w:trPr>
          <w:trHeight w:val="430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385CD2" w:rsidRPr="006921EC" w:rsidRDefault="00385CD2" w:rsidP="00385CD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بريد ا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لكتروني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proofErr w:type="gramStart"/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E-mail  </w:t>
            </w:r>
            <w:proofErr w:type="gramEnd"/>
          </w:p>
        </w:tc>
        <w:tc>
          <w:tcPr>
            <w:tcW w:w="6659" w:type="dxa"/>
            <w:shd w:val="clear" w:color="auto" w:fill="auto"/>
            <w:vAlign w:val="center"/>
          </w:tcPr>
          <w:p w:rsidR="00385CD2" w:rsidRPr="00F82259" w:rsidRDefault="00385CD2" w:rsidP="00385CD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      </w:t>
            </w:r>
            <w:r w:rsidRPr="00F82259">
              <w:rPr>
                <w:rFonts w:ascii="Sakkal Majalla" w:hAnsi="Sakkal Majalla" w:cs="Sakkal Majalla"/>
                <w:b/>
                <w:bCs/>
              </w:rPr>
              <w:t xml:space="preserve">                               </w:t>
            </w: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</w:t>
            </w:r>
            <w:r w:rsidRPr="00F82259">
              <w:rPr>
                <w:rFonts w:ascii="Sakkal Majalla" w:hAnsi="Sakkal Majalla" w:cs="Sakkal Majalla"/>
                <w:b/>
                <w:bCs/>
                <w:lang w:val="en-GB"/>
              </w:rPr>
              <w:t>@</w:t>
            </w:r>
          </w:p>
        </w:tc>
      </w:tr>
    </w:tbl>
    <w:p w:rsidR="00BD7BC9" w:rsidRDefault="00BD7BC9" w:rsidP="00B543DA">
      <w:pPr>
        <w:spacing w:after="0" w:line="240" w:lineRule="auto"/>
        <w:rPr>
          <w:rFonts w:asciiTheme="majorBidi" w:hAnsiTheme="majorBidi" w:cstheme="majorBidi"/>
        </w:rPr>
      </w:pPr>
    </w:p>
    <w:p w:rsidR="006F0CF9" w:rsidRDefault="006F0CF9" w:rsidP="00B543DA">
      <w:pPr>
        <w:spacing w:after="0" w:line="240" w:lineRule="auto"/>
        <w:rPr>
          <w:rFonts w:asciiTheme="majorBidi" w:hAnsiTheme="majorBidi" w:cstheme="majorBidi"/>
        </w:rPr>
      </w:pPr>
    </w:p>
    <w:p w:rsidR="006F0CF9" w:rsidRDefault="006F0CF9" w:rsidP="00B543DA">
      <w:pPr>
        <w:spacing w:after="0" w:line="240" w:lineRule="auto"/>
        <w:rPr>
          <w:rFonts w:asciiTheme="majorBidi" w:hAnsiTheme="majorBidi" w:cstheme="majorBidi"/>
        </w:rPr>
      </w:pPr>
    </w:p>
    <w:p w:rsidR="006F0CF9" w:rsidRDefault="006F0CF9" w:rsidP="00B543DA">
      <w:pPr>
        <w:spacing w:after="0" w:line="240" w:lineRule="auto"/>
        <w:rPr>
          <w:rFonts w:asciiTheme="majorBidi" w:hAnsiTheme="majorBidi" w:cstheme="majorBidi"/>
        </w:rPr>
      </w:pPr>
    </w:p>
    <w:p w:rsidR="006F0CF9" w:rsidRDefault="006F0CF9" w:rsidP="00B543DA">
      <w:pPr>
        <w:spacing w:after="0" w:line="240" w:lineRule="auto"/>
        <w:rPr>
          <w:rFonts w:asciiTheme="majorBidi" w:hAnsiTheme="majorBidi" w:cstheme="majorBidi"/>
        </w:rPr>
      </w:pPr>
    </w:p>
    <w:p w:rsidR="006F0CF9" w:rsidRDefault="006F0CF9" w:rsidP="00B543DA">
      <w:pPr>
        <w:spacing w:after="0" w:line="240" w:lineRule="auto"/>
        <w:rPr>
          <w:rFonts w:asciiTheme="majorBidi" w:hAnsiTheme="majorBidi" w:cstheme="majorBidi"/>
        </w:rPr>
      </w:pPr>
    </w:p>
    <w:p w:rsidR="006F0CF9" w:rsidRDefault="006F0CF9" w:rsidP="00B543DA">
      <w:pPr>
        <w:spacing w:after="0" w:line="240" w:lineRule="auto"/>
        <w:rPr>
          <w:rFonts w:asciiTheme="majorBidi" w:hAnsiTheme="majorBidi" w:cstheme="majorBidi"/>
        </w:rPr>
      </w:pPr>
    </w:p>
    <w:tbl>
      <w:tblPr>
        <w:tblStyle w:val="TableGrid"/>
        <w:bidiVisual/>
        <w:tblW w:w="9275" w:type="dxa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5"/>
        <w:gridCol w:w="5490"/>
      </w:tblGrid>
      <w:tr w:rsidR="001F2AF9" w:rsidTr="006123CA">
        <w:trPr>
          <w:trHeight w:val="449"/>
        </w:trPr>
        <w:tc>
          <w:tcPr>
            <w:tcW w:w="3785" w:type="dxa"/>
          </w:tcPr>
          <w:p w:rsidR="001F2AF9" w:rsidRDefault="001F2AF9" w:rsidP="0031255E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5.  </w:t>
            </w:r>
            <w:r w:rsidRPr="000841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بيانات </w:t>
            </w:r>
            <w:r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الطالب الباحث ال</w:t>
            </w:r>
            <w:r w:rsidRPr="000841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رابع</w:t>
            </w:r>
            <w:r w:rsidRPr="000841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(</w:t>
            </w:r>
            <w:proofErr w:type="gramStart"/>
            <w:r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إن</w:t>
            </w:r>
            <w:proofErr w:type="gramEnd"/>
            <w:r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وجد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(</w:t>
            </w:r>
          </w:p>
        </w:tc>
        <w:tc>
          <w:tcPr>
            <w:tcW w:w="5490" w:type="dxa"/>
          </w:tcPr>
          <w:p w:rsidR="001F2AF9" w:rsidRDefault="001F2AF9" w:rsidP="0031255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5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. </w:t>
            </w:r>
            <w:r w:rsidRPr="00734054"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841EA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Fourth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Student</w:t>
            </w: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,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Co-Investigator (if available) </w:t>
            </w:r>
          </w:p>
        </w:tc>
      </w:tr>
    </w:tbl>
    <w:tbl>
      <w:tblPr>
        <w:bidiVisual/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659"/>
      </w:tblGrid>
      <w:tr w:rsidR="00DE35FE" w:rsidRPr="00F82259" w:rsidTr="00DE35FE">
        <w:trPr>
          <w:trHeight w:val="509"/>
        </w:trPr>
        <w:tc>
          <w:tcPr>
            <w:tcW w:w="2792" w:type="dxa"/>
            <w:vMerge w:val="restart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DE35FE" w:rsidRPr="006921EC" w:rsidRDefault="00DE35FE" w:rsidP="00FA3248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proofErr w:type="spellStart"/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الإسم</w:t>
            </w:r>
            <w:proofErr w:type="spellEnd"/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رباعي</w:t>
            </w:r>
          </w:p>
          <w:p w:rsidR="00DE35FE" w:rsidRPr="006921EC" w:rsidRDefault="00DE35FE" w:rsidP="00FA3248">
            <w:pPr>
              <w:bidi/>
              <w:spacing w:before="120" w:after="240" w:line="240" w:lineRule="auto"/>
              <w:jc w:val="right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Full name                    </w:t>
            </w:r>
          </w:p>
        </w:tc>
        <w:tc>
          <w:tcPr>
            <w:tcW w:w="6659" w:type="dxa"/>
            <w:tcBorders>
              <w:top w:val="single" w:sz="12" w:space="0" w:color="auto"/>
            </w:tcBorders>
            <w:shd w:val="clear" w:color="auto" w:fill="auto"/>
          </w:tcPr>
          <w:p w:rsidR="00DE35FE" w:rsidRPr="00F82259" w:rsidRDefault="00DE35F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82259">
              <w:rPr>
                <w:rFonts w:ascii="Sakkal Majalla" w:hAnsi="Sakkal Majalla" w:cs="Sakkal Majalla"/>
                <w:b/>
                <w:bCs/>
                <w:rtl/>
              </w:rPr>
              <w:t>(عربي</w:t>
            </w:r>
            <w:r w:rsidRPr="00F82259">
              <w:rPr>
                <w:rFonts w:ascii="Sakkal Majalla" w:hAnsi="Sakkal Majalla" w:cs="Sakkal Majalla"/>
              </w:rPr>
              <w:t>Arabic</w:t>
            </w:r>
            <w:r w:rsidRPr="00F82259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  <w:p w:rsidR="00DE35FE" w:rsidRPr="00F82259" w:rsidRDefault="00DE35F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DE35FE" w:rsidRPr="00F82259" w:rsidTr="00DE35FE">
        <w:trPr>
          <w:trHeight w:val="628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DE35FE" w:rsidRPr="00F82259" w:rsidRDefault="00DE35F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tcBorders>
              <w:top w:val="single" w:sz="4" w:space="0" w:color="auto"/>
            </w:tcBorders>
            <w:shd w:val="clear" w:color="auto" w:fill="auto"/>
          </w:tcPr>
          <w:p w:rsidR="00DE35FE" w:rsidRPr="00F82259" w:rsidRDefault="00DE35FE" w:rsidP="000900F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82259">
              <w:rPr>
                <w:rFonts w:ascii="Sakkal Majalla" w:hAnsi="Sakkal Majalla" w:cs="Sakkal Majalla"/>
                <w:b/>
                <w:bCs/>
                <w:rtl/>
              </w:rPr>
              <w:t>(انجليزي</w:t>
            </w:r>
            <w:r w:rsidRPr="00F82259">
              <w:rPr>
                <w:rFonts w:ascii="Sakkal Majalla" w:hAnsi="Sakkal Majalla" w:cs="Sakkal Majalla"/>
              </w:rPr>
              <w:t>English</w:t>
            </w:r>
            <w:r w:rsidRPr="00F82259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</w:tc>
      </w:tr>
      <w:tr w:rsidR="00F37F57" w:rsidRPr="00F82259" w:rsidTr="00DE35FE">
        <w:trPr>
          <w:trHeight w:val="232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6921EC" w:rsidRDefault="00F37F57" w:rsidP="00FA3248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الجنس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>Gender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                           </w:t>
            </w:r>
          </w:p>
        </w:tc>
        <w:tc>
          <w:tcPr>
            <w:tcW w:w="6659" w:type="dxa"/>
            <w:vAlign w:val="center"/>
          </w:tcPr>
          <w:p w:rsidR="00F37F57" w:rsidRPr="006921EC" w:rsidRDefault="00F37F57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486" type="#_x0000_t75" style="width:73.8pt;height:20.4pt" o:ole="">
                  <v:imagedata r:id="rId158" o:title=""/>
                </v:shape>
                <w:control r:id="rId159" w:name="OptionButton412" w:shapeid="_x0000_i1486"/>
              </w:objec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488" type="#_x0000_t75" style="width:108pt;height:20.4pt" o:ole="">
                  <v:imagedata r:id="rId160" o:title=""/>
                </v:shape>
                <w:control r:id="rId161" w:name="OptionButton512" w:shapeid="_x0000_i1488"/>
              </w:object>
            </w:r>
          </w:p>
        </w:tc>
      </w:tr>
      <w:tr w:rsidR="00F37F57" w:rsidRPr="00F82259" w:rsidTr="00FE0BAE">
        <w:trPr>
          <w:trHeight w:val="403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6921EC" w:rsidRDefault="00F37F57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الرقم</w:t>
            </w:r>
            <w:proofErr w:type="gramEnd"/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الجامعي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Univ. ID    </w:t>
            </w:r>
          </w:p>
        </w:tc>
        <w:tc>
          <w:tcPr>
            <w:tcW w:w="6659" w:type="dxa"/>
          </w:tcPr>
          <w:p w:rsidR="00F37F57" w:rsidRPr="006921EC" w:rsidRDefault="00F37F57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F82259" w:rsidTr="000900FB">
        <w:trPr>
          <w:trHeight w:val="21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6921EC" w:rsidRDefault="00F37F57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College</w:t>
            </w:r>
          </w:p>
        </w:tc>
        <w:tc>
          <w:tcPr>
            <w:tcW w:w="6659" w:type="dxa"/>
          </w:tcPr>
          <w:p w:rsidR="00F37F57" w:rsidRPr="00F82259" w:rsidRDefault="00F37F57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F82259" w:rsidTr="000900FB">
        <w:trPr>
          <w:trHeight w:val="232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6921EC" w:rsidRDefault="00F37F57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القسم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Department </w:t>
            </w:r>
          </w:p>
        </w:tc>
        <w:tc>
          <w:tcPr>
            <w:tcW w:w="6659" w:type="dxa"/>
          </w:tcPr>
          <w:p w:rsidR="00F37F57" w:rsidRPr="00F82259" w:rsidRDefault="00F37F57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F82259" w:rsidTr="000900FB">
        <w:trPr>
          <w:trHeight w:val="21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6921EC" w:rsidRDefault="00F37F57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التخصص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Major</w:t>
            </w:r>
          </w:p>
        </w:tc>
        <w:tc>
          <w:tcPr>
            <w:tcW w:w="6659" w:type="dxa"/>
          </w:tcPr>
          <w:p w:rsidR="00F37F57" w:rsidRPr="00F82259" w:rsidRDefault="00F37F57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F82259" w:rsidTr="000900FB">
        <w:trPr>
          <w:trHeight w:val="30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6921EC" w:rsidRDefault="00F37F57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proofErr w:type="gramStart"/>
            <w:r w:rsidRPr="006921EC">
              <w:rPr>
                <w:rFonts w:ascii="Sakkal Majalla" w:hAnsi="Sakkal Majalla" w:cs="Sakkal Majalla"/>
                <w:b/>
                <w:bCs/>
                <w:rtl/>
              </w:rPr>
              <w:t>المستوى</w:t>
            </w:r>
            <w:proofErr w:type="gramEnd"/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الدراسي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 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Level</w:t>
            </w:r>
          </w:p>
        </w:tc>
        <w:tc>
          <w:tcPr>
            <w:tcW w:w="6659" w:type="dxa"/>
          </w:tcPr>
          <w:p w:rsidR="00F37F57" w:rsidRPr="00F82259" w:rsidRDefault="00F37F57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F82259" w:rsidTr="00DE35FE">
        <w:trPr>
          <w:trHeight w:val="592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F459B5" w:rsidRDefault="00F37F57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>مستو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يات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proofErr w:type="gramStart"/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>دراسي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ة</w:t>
            </w:r>
            <w:proofErr w:type="gramEnd"/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المتبقية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459B5">
              <w:rPr>
                <w:rFonts w:ascii="Sakkal Majalla" w:hAnsi="Sakkal Majalla" w:cs="Sakkal Majalla" w:hint="cs"/>
                <w:b/>
                <w:bCs/>
                <w:rtl/>
              </w:rPr>
              <w:t>ل</w:t>
            </w:r>
            <w:r w:rsidRPr="00F459B5">
              <w:rPr>
                <w:rFonts w:ascii="Sakkal Majalla" w:hAnsi="Sakkal Majalla" w:cs="Sakkal Majalla"/>
                <w:b/>
                <w:bCs/>
                <w:rtl/>
              </w:rPr>
              <w:t>لتخرج</w:t>
            </w:r>
          </w:p>
          <w:p w:rsidR="00F37F57" w:rsidRPr="005A3602" w:rsidRDefault="00F37F57" w:rsidP="00FA32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highlight w:val="yellow"/>
              </w:rPr>
            </w:pPr>
            <w:r w:rsidRPr="00F459B5">
              <w:rPr>
                <w:rFonts w:ascii="Sakkal Majalla" w:hAnsi="Sakkal Majalla" w:cs="Sakkal Majalla"/>
                <w:b/>
                <w:bCs/>
                <w:lang w:bidi="ar-AE"/>
              </w:rPr>
              <w:t xml:space="preserve">Remaining levels for graduation </w:t>
            </w:r>
          </w:p>
        </w:tc>
        <w:tc>
          <w:tcPr>
            <w:tcW w:w="6659" w:type="dxa"/>
            <w:shd w:val="clear" w:color="auto" w:fill="auto"/>
          </w:tcPr>
          <w:p w:rsidR="00F37F57" w:rsidRPr="00F82259" w:rsidRDefault="00F37F57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F82259" w:rsidTr="00DE35FE">
        <w:trPr>
          <w:trHeight w:val="625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F459B5" w:rsidRDefault="00F37F57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/>
                <w:b/>
                <w:bCs/>
                <w:rtl/>
              </w:rPr>
              <w:t>التاريخ المتوقع للتخرج</w:t>
            </w:r>
          </w:p>
          <w:p w:rsidR="00F37F57" w:rsidRPr="005A3602" w:rsidRDefault="00F37F57" w:rsidP="00FA32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  <w:r w:rsidRPr="00F459B5">
              <w:rPr>
                <w:rFonts w:ascii="Sakkal Majalla" w:hAnsi="Sakkal Majalla" w:cs="Sakkal Majalla"/>
                <w:b/>
                <w:bCs/>
                <w:lang w:bidi="ar-AE"/>
              </w:rPr>
              <w:t>Expected graduation date</w:t>
            </w:r>
            <w:r w:rsidRPr="005A3602">
              <w:rPr>
                <w:rFonts w:ascii="Sakkal Majalla" w:hAnsi="Sakkal Majalla" w:cs="Sakkal Majalla"/>
                <w:b/>
                <w:bCs/>
                <w:highlight w:val="yellow"/>
                <w:lang w:bidi="ar-AE"/>
              </w:rPr>
              <w:t xml:space="preserve">  </w:t>
            </w:r>
          </w:p>
        </w:tc>
        <w:tc>
          <w:tcPr>
            <w:tcW w:w="6659" w:type="dxa"/>
            <w:shd w:val="clear" w:color="auto" w:fill="auto"/>
            <w:vAlign w:val="center"/>
          </w:tcPr>
          <w:p w:rsidR="00F37F57" w:rsidRPr="00301ADD" w:rsidRDefault="00F37F57" w:rsidP="00FE0BA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01ADD">
              <w:rPr>
                <w:rFonts w:ascii="Sakkal Majalla" w:hAnsi="Sakkal Majalla" w:cs="Sakkal Majalla"/>
                <w:b/>
                <w:bCs/>
                <w:rtl/>
              </w:rPr>
              <w:t xml:space="preserve">/              / </w:t>
            </w:r>
            <w:r w:rsidRPr="00301AD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301ADD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301ADD"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Pr="00301ADD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301ADD">
              <w:rPr>
                <w:rFonts w:ascii="Sakkal Majalla" w:hAnsi="Sakkal Majalla" w:cs="Sakkal Majalla"/>
                <w:b/>
                <w:bCs/>
                <w:lang w:val="en-GB"/>
              </w:rPr>
              <w:t>14</w:t>
            </w:r>
            <w:r w:rsidRPr="00301ADD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هـ   (الموافق                /             /  </w:t>
            </w:r>
            <w:r w:rsidRPr="00301ADD">
              <w:rPr>
                <w:rFonts w:ascii="Sakkal Majalla" w:hAnsi="Sakkal Majalla" w:cs="Sakkal Majalla"/>
                <w:b/>
                <w:bCs/>
                <w:lang w:val="en-GB"/>
              </w:rPr>
              <w:t xml:space="preserve">      </w:t>
            </w:r>
            <w:r w:rsidRPr="00301ADD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20 م)</w:t>
            </w:r>
          </w:p>
        </w:tc>
      </w:tr>
      <w:tr w:rsidR="00301ADD" w:rsidRPr="00F82259" w:rsidTr="00301ADD">
        <w:trPr>
          <w:trHeight w:val="367"/>
        </w:trPr>
        <w:tc>
          <w:tcPr>
            <w:tcW w:w="2792" w:type="dxa"/>
            <w:vMerge w:val="restart"/>
            <w:shd w:val="clear" w:color="auto" w:fill="DBE5F1" w:themeFill="accent1" w:themeFillTint="33"/>
            <w:vAlign w:val="center"/>
          </w:tcPr>
          <w:p w:rsidR="00301ADD" w:rsidRPr="006921EC" w:rsidRDefault="00301ADD" w:rsidP="00F82259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هل سبق لك التقديم على البرنامج؟</w:t>
            </w:r>
          </w:p>
          <w:p w:rsidR="00301ADD" w:rsidRPr="006921EC" w:rsidRDefault="00301ADD" w:rsidP="00F82259">
            <w:pPr>
              <w:spacing w:after="12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>Have you previously applied for the program?</w:t>
            </w:r>
          </w:p>
        </w:tc>
        <w:tc>
          <w:tcPr>
            <w:tcW w:w="6659" w:type="dxa"/>
            <w:shd w:val="clear" w:color="auto" w:fill="auto"/>
            <w:vAlign w:val="center"/>
          </w:tcPr>
          <w:p w:rsidR="00301ADD" w:rsidRPr="00301ADD" w:rsidRDefault="00301ADD" w:rsidP="00371E90">
            <w:pPr>
              <w:bidi/>
              <w:spacing w:after="0" w:line="240" w:lineRule="auto"/>
              <w:ind w:firstLine="565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490" type="#_x0000_t75" style="width:66pt;height:20.4pt" o:ole="">
                  <v:imagedata r:id="rId162" o:title=""/>
                </v:shape>
                <w:control r:id="rId163" w:name="OptionButton1134" w:shapeid="_x0000_i1490"/>
              </w:object>
            </w:r>
            <w:r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492" type="#_x0000_t75" style="width:46.8pt;height:20.4pt" o:ole="">
                  <v:imagedata r:id="rId164" o:title=""/>
                </v:shape>
                <w:control r:id="rId165" w:name="OptionButton2134" w:shapeid="_x0000_i1492"/>
              </w:object>
            </w:r>
            <w:r w:rsidR="00371E90">
              <w:rPr>
                <w:rFonts w:ascii="Sakkal Majalla" w:eastAsia="Times New Roman" w:hAnsi="Sakkal Majalla" w:cs="Sakkal Majalla"/>
                <w:b/>
                <w:bCs/>
                <w:noProof/>
              </w:rPr>
              <w:t xml:space="preserve"> </w:t>
            </w:r>
            <w:r w:rsidRPr="007F10D5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</w:t>
            </w:r>
            <w:r w:rsidRPr="00301ADD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301ADD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301ADD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ab/>
              <w:t xml:space="preserve">          </w:t>
            </w:r>
          </w:p>
        </w:tc>
      </w:tr>
      <w:tr w:rsidR="00301ADD" w:rsidRPr="00F82259" w:rsidTr="00301ADD">
        <w:trPr>
          <w:trHeight w:val="817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301ADD" w:rsidRPr="00F82259" w:rsidRDefault="00301ADD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shd w:val="clear" w:color="auto" w:fill="auto"/>
            <w:vAlign w:val="center"/>
          </w:tcPr>
          <w:p w:rsidR="00301ADD" w:rsidRPr="00301ADD" w:rsidRDefault="00301ADD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301ADD">
              <w:rPr>
                <w:rFonts w:ascii="Sakkal Majalla" w:hAnsi="Sakkal Majalla" w:cs="Sakkal Majalla"/>
                <w:b/>
                <w:bCs/>
                <w:rtl/>
              </w:rPr>
              <w:t xml:space="preserve">اذا كانت اجابتك بنعم، فهل تم قبول بحثكم؟    </w:t>
            </w:r>
            <w:r w:rsidRPr="00301AD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301ADD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301AD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301ADD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؟</w:t>
            </w:r>
            <w:r w:rsidRPr="00301ADD">
              <w:rPr>
                <w:rFonts w:ascii="Sakkal Majalla" w:hAnsi="Sakkal Majalla" w:cs="Sakkal Majalla"/>
                <w:b/>
                <w:bCs/>
              </w:rPr>
              <w:t xml:space="preserve">If Yes, was your research accepted?  </w:t>
            </w:r>
            <w:r w:rsidRPr="00301ADD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</w:p>
          <w:p w:rsidR="00301ADD" w:rsidRPr="00301ADD" w:rsidRDefault="00301ADD" w:rsidP="00F82259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</w:pPr>
            <w:r w:rsidRPr="00301ADD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7F10D5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494" type="#_x0000_t75" style="width:66pt;height:20.4pt" o:ole="">
                  <v:imagedata r:id="rId166" o:title=""/>
                </v:shape>
                <w:control r:id="rId167" w:name="OptionButton1135" w:shapeid="_x0000_i1494"/>
              </w:object>
            </w:r>
            <w:r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496" type="#_x0000_t75" style="width:46.8pt;height:20.4pt" o:ole="">
                  <v:imagedata r:id="rId168" o:title=""/>
                </v:shape>
                <w:control r:id="rId169" w:name="OptionButton2135" w:shapeid="_x0000_i1496"/>
              </w:object>
            </w:r>
            <w:r w:rsidRPr="007F10D5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</w:t>
            </w:r>
            <w:r w:rsidRPr="00301ADD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ab/>
              <w:t xml:space="preserve">          </w:t>
            </w:r>
          </w:p>
        </w:tc>
      </w:tr>
      <w:tr w:rsidR="00301ADD" w:rsidRPr="00F82259" w:rsidTr="00301ADD">
        <w:trPr>
          <w:trHeight w:val="794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301ADD" w:rsidRPr="00F82259" w:rsidRDefault="00301ADD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shd w:val="clear" w:color="auto" w:fill="auto"/>
            <w:vAlign w:val="center"/>
          </w:tcPr>
          <w:p w:rsidR="00301ADD" w:rsidRPr="00301ADD" w:rsidRDefault="00301ADD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301ADD">
              <w:rPr>
                <w:rFonts w:ascii="Sakkal Majalla" w:hAnsi="Sakkal Majalla" w:cs="Sakkal Majalla"/>
                <w:b/>
                <w:bCs/>
                <w:rtl/>
              </w:rPr>
              <w:t>اذا كانت اجابتك بنعم، فهل تم نشر بحثكم؟</w:t>
            </w:r>
            <w:r w:rsidRPr="00301ADD"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Pr="00301ADD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؟</w:t>
            </w:r>
            <w:r w:rsidRPr="00301ADD">
              <w:rPr>
                <w:rFonts w:ascii="Sakkal Majalla" w:hAnsi="Sakkal Majalla" w:cs="Sakkal Majalla"/>
                <w:b/>
                <w:bCs/>
              </w:rPr>
              <w:t xml:space="preserve">If Yes, did you publish your research?  </w:t>
            </w:r>
            <w:r w:rsidRPr="00301ADD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</w:p>
          <w:p w:rsidR="00301ADD" w:rsidRPr="00301ADD" w:rsidRDefault="00301ADD" w:rsidP="00F82259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01ADD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7F10D5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498" type="#_x0000_t75" style="width:66pt;height:20.4pt" o:ole="">
                  <v:imagedata r:id="rId170" o:title=""/>
                </v:shape>
                <w:control r:id="rId171" w:name="OptionButton1136" w:shapeid="_x0000_i1498"/>
              </w:object>
            </w:r>
            <w:r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500" type="#_x0000_t75" style="width:46.8pt;height:20.4pt" o:ole="">
                  <v:imagedata r:id="rId172" o:title=""/>
                </v:shape>
                <w:control r:id="rId173" w:name="OptionButton2136" w:shapeid="_x0000_i1500"/>
              </w:object>
            </w:r>
            <w:r w:rsidRPr="007F10D5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</w:t>
            </w:r>
            <w:r w:rsidRPr="00301ADD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ab/>
              <w:t xml:space="preserve">          </w:t>
            </w:r>
          </w:p>
        </w:tc>
      </w:tr>
      <w:tr w:rsidR="00301ADD" w:rsidRPr="00F82259" w:rsidTr="00FA3248">
        <w:trPr>
          <w:trHeight w:val="793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301ADD" w:rsidRPr="00F82259" w:rsidRDefault="00301ADD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shd w:val="clear" w:color="auto" w:fill="auto"/>
            <w:vAlign w:val="center"/>
          </w:tcPr>
          <w:p w:rsidR="00301ADD" w:rsidRDefault="00301ADD" w:rsidP="00301AD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459B5">
              <w:rPr>
                <w:rFonts w:ascii="Sakkal Majalla" w:hAnsi="Sakkal Majalla" w:cs="Sakkal Majalla"/>
                <w:b/>
                <w:bCs/>
                <w:rtl/>
              </w:rPr>
              <w:t xml:space="preserve">اذا كانت اجابتك بنعم، نرجو إرفاق رابط النشر.        </w:t>
            </w:r>
            <w:r w:rsidRPr="00F459B5">
              <w:rPr>
                <w:rFonts w:ascii="Sakkal Majalla" w:hAnsi="Sakkal Majalla" w:cs="Sakkal Majalla"/>
                <w:b/>
                <w:bCs/>
              </w:rPr>
              <w:t xml:space="preserve">  If Yes, provide the publication link.</w:t>
            </w:r>
          </w:p>
          <w:p w:rsidR="00301ADD" w:rsidRPr="00301ADD" w:rsidRDefault="00301ADD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55654" w:rsidRPr="00F82259" w:rsidTr="00FA3248">
        <w:trPr>
          <w:trHeight w:val="268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155654" w:rsidRPr="006921EC" w:rsidRDefault="00155654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هاتف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Tel.       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</w:p>
        </w:tc>
        <w:tc>
          <w:tcPr>
            <w:tcW w:w="6659" w:type="dxa"/>
            <w:vAlign w:val="center"/>
          </w:tcPr>
          <w:p w:rsidR="00155654" w:rsidRPr="006921EC" w:rsidRDefault="00155654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02" type="#_x0000_t75" style="width:25.2pt;height:21pt" o:ole="">
                  <v:imagedata r:id="rId65" o:title=""/>
                </v:shape>
                <w:control r:id="rId174" w:name="TextBox11011115" w:shapeid="_x0000_i150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04" type="#_x0000_t75" style="width:25.2pt;height:21pt" o:ole="">
                  <v:imagedata r:id="rId65" o:title=""/>
                </v:shape>
                <w:control r:id="rId175" w:name="TextBox1101123" w:shapeid="_x0000_i150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06" type="#_x0000_t75" style="width:25.2pt;height:21pt" o:ole="">
                  <v:imagedata r:id="rId65" o:title=""/>
                </v:shape>
                <w:control r:id="rId176" w:name="TextBox1101133" w:shapeid="_x0000_i150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08" type="#_x0000_t75" style="width:25.2pt;height:21pt" o:ole="">
                  <v:imagedata r:id="rId65" o:title=""/>
                </v:shape>
                <w:control r:id="rId177" w:name="TextBox1101143" w:shapeid="_x0000_i150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10" type="#_x0000_t75" style="width:25.2pt;height:21pt" o:ole="">
                  <v:imagedata r:id="rId65" o:title=""/>
                </v:shape>
                <w:control r:id="rId178" w:name="TextBox1101153" w:shapeid="_x0000_i151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12" type="#_x0000_t75" style="width:25.2pt;height:21pt" o:ole="">
                  <v:imagedata r:id="rId65" o:title=""/>
                </v:shape>
                <w:control r:id="rId179" w:name="TextBox1101163" w:shapeid="_x0000_i151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14" type="#_x0000_t75" style="width:25.2pt;height:21pt" o:ole="">
                  <v:imagedata r:id="rId65" o:title=""/>
                </v:shape>
                <w:control r:id="rId180" w:name="TextBox1101173" w:shapeid="_x0000_i151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16" type="#_x0000_t75" style="width:25.2pt;height:21pt" o:ole="">
                  <v:imagedata r:id="rId65" o:title=""/>
                </v:shape>
                <w:control r:id="rId181" w:name="TextBox1101183" w:shapeid="_x0000_i151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18" type="#_x0000_t75" style="width:25.2pt;height:21pt" o:ole="">
                  <v:imagedata r:id="rId65" o:title=""/>
                </v:shape>
                <w:control r:id="rId182" w:name="TextBox1101193" w:shapeid="_x0000_i151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20" type="#_x0000_t75" style="width:25.2pt;height:21pt" o:ole="">
                  <v:imagedata r:id="rId65" o:title=""/>
                </v:shape>
                <w:control r:id="rId183" w:name="TextBox11011103" w:shapeid="_x0000_i1520"/>
              </w:object>
            </w:r>
          </w:p>
        </w:tc>
      </w:tr>
      <w:tr w:rsidR="00155654" w:rsidRPr="00F82259" w:rsidTr="00FE0BAE">
        <w:trPr>
          <w:trHeight w:val="133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155654" w:rsidRPr="006921EC" w:rsidRDefault="00155654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921EC">
              <w:rPr>
                <w:rFonts w:ascii="Sakkal Majalla" w:hAnsi="Sakkal Majalla" w:cs="Sakkal Majalla"/>
                <w:b/>
                <w:bCs/>
                <w:rtl/>
              </w:rPr>
              <w:t>جوال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Mobile  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</w:t>
            </w:r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</w:t>
            </w:r>
          </w:p>
        </w:tc>
        <w:tc>
          <w:tcPr>
            <w:tcW w:w="6659" w:type="dxa"/>
          </w:tcPr>
          <w:p w:rsidR="00155654" w:rsidRPr="006921EC" w:rsidRDefault="00155654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en-GB" w:eastAsia="en-GB"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22" type="#_x0000_t75" style="width:25.2pt;height:21pt" o:ole="">
                  <v:imagedata r:id="rId65" o:title=""/>
                </v:shape>
                <w:control r:id="rId184" w:name="TextBox11011114" w:shapeid="_x0000_i152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24" type="#_x0000_t75" style="width:25.2pt;height:21pt" o:ole="">
                  <v:imagedata r:id="rId65" o:title=""/>
                </v:shape>
                <w:control r:id="rId185" w:name="TextBox11011123" w:shapeid="_x0000_i152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26" type="#_x0000_t75" style="width:25.2pt;height:21pt" o:ole="">
                  <v:imagedata r:id="rId65" o:title=""/>
                </v:shape>
                <w:control r:id="rId186" w:name="TextBox11011133" w:shapeid="_x0000_i152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28" type="#_x0000_t75" style="width:25.2pt;height:21pt" o:ole="">
                  <v:imagedata r:id="rId65" o:title=""/>
                </v:shape>
                <w:control r:id="rId187" w:name="TextBox11011143" w:shapeid="_x0000_i152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30" type="#_x0000_t75" style="width:25.2pt;height:21pt" o:ole="">
                  <v:imagedata r:id="rId65" o:title=""/>
                </v:shape>
                <w:control r:id="rId188" w:name="TextBox11011153" w:shapeid="_x0000_i153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32" type="#_x0000_t75" style="width:25.2pt;height:21pt" o:ole="">
                  <v:imagedata r:id="rId65" o:title=""/>
                </v:shape>
                <w:control r:id="rId189" w:name="TextBox11011163" w:shapeid="_x0000_i153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34" type="#_x0000_t75" style="width:25.2pt;height:21pt" o:ole="">
                  <v:imagedata r:id="rId65" o:title=""/>
                </v:shape>
                <w:control r:id="rId190" w:name="TextBox11011173" w:shapeid="_x0000_i153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36" type="#_x0000_t75" style="width:25.2pt;height:21pt" o:ole="">
                  <v:imagedata r:id="rId65" o:title=""/>
                </v:shape>
                <w:control r:id="rId191" w:name="TextBox11011183" w:shapeid="_x0000_i153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38" type="#_x0000_t75" style="width:25.2pt;height:21pt" o:ole="">
                  <v:imagedata r:id="rId65" o:title=""/>
                </v:shape>
                <w:control r:id="rId192" w:name="TextBox11011193" w:shapeid="_x0000_i153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40" type="#_x0000_t75" style="width:25.2pt;height:21pt" o:ole="">
                  <v:imagedata r:id="rId65" o:title=""/>
                </v:shape>
                <w:control r:id="rId193" w:name="TextBox11011203" w:shapeid="_x0000_i1540"/>
              </w:object>
            </w:r>
          </w:p>
        </w:tc>
      </w:tr>
      <w:tr w:rsidR="00F37F57" w:rsidRPr="00F82259" w:rsidTr="00DE35FE">
        <w:trPr>
          <w:trHeight w:val="430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6921EC" w:rsidRDefault="00F37F57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بريد ا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لكتروني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proofErr w:type="gramStart"/>
            <w:r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E-mail  </w:t>
            </w:r>
            <w:proofErr w:type="gramEnd"/>
          </w:p>
        </w:tc>
        <w:tc>
          <w:tcPr>
            <w:tcW w:w="6659" w:type="dxa"/>
            <w:shd w:val="clear" w:color="auto" w:fill="auto"/>
            <w:vAlign w:val="center"/>
          </w:tcPr>
          <w:p w:rsidR="00F37F57" w:rsidRPr="00F82259" w:rsidRDefault="00F37F57" w:rsidP="00F8225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      </w:t>
            </w:r>
            <w:r w:rsidRPr="00F82259">
              <w:rPr>
                <w:rFonts w:ascii="Sakkal Majalla" w:hAnsi="Sakkal Majalla" w:cs="Sakkal Majalla"/>
                <w:b/>
                <w:bCs/>
              </w:rPr>
              <w:t xml:space="preserve">                               </w:t>
            </w: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</w:t>
            </w:r>
            <w:r w:rsidRPr="00F82259">
              <w:rPr>
                <w:rFonts w:ascii="Sakkal Majalla" w:hAnsi="Sakkal Majalla" w:cs="Sakkal Majalla"/>
                <w:b/>
                <w:bCs/>
                <w:lang w:val="en-GB"/>
              </w:rPr>
              <w:t>@</w:t>
            </w:r>
          </w:p>
        </w:tc>
      </w:tr>
    </w:tbl>
    <w:p w:rsidR="00C71CB6" w:rsidRDefault="00C71CB6" w:rsidP="00B543DA">
      <w:pPr>
        <w:spacing w:after="0" w:line="240" w:lineRule="auto"/>
        <w:rPr>
          <w:rFonts w:asciiTheme="majorBidi" w:hAnsiTheme="majorBidi" w:cstheme="majorBidi"/>
        </w:rPr>
      </w:pPr>
    </w:p>
    <w:p w:rsidR="00BD7BC9" w:rsidRDefault="00BD7BC9" w:rsidP="00B543DA">
      <w:pPr>
        <w:spacing w:after="0" w:line="240" w:lineRule="auto"/>
        <w:rPr>
          <w:rFonts w:asciiTheme="majorBidi" w:hAnsiTheme="majorBidi" w:cstheme="majorBidi"/>
        </w:rPr>
      </w:pPr>
    </w:p>
    <w:p w:rsidR="00627B97" w:rsidRDefault="00627B97" w:rsidP="00B543DA">
      <w:pPr>
        <w:spacing w:after="0" w:line="240" w:lineRule="auto"/>
        <w:rPr>
          <w:rFonts w:asciiTheme="majorBidi" w:hAnsiTheme="majorBidi" w:cstheme="majorBidi"/>
        </w:rPr>
      </w:pPr>
    </w:p>
    <w:p w:rsidR="00145EF5" w:rsidRDefault="00145EF5" w:rsidP="00B543DA">
      <w:pPr>
        <w:spacing w:after="0" w:line="240" w:lineRule="auto"/>
        <w:rPr>
          <w:rFonts w:asciiTheme="majorBidi" w:hAnsiTheme="majorBidi" w:cstheme="majorBidi"/>
        </w:rPr>
      </w:pPr>
    </w:p>
    <w:p w:rsidR="00145EF5" w:rsidRDefault="00145EF5" w:rsidP="00B543DA">
      <w:pPr>
        <w:spacing w:after="0" w:line="240" w:lineRule="auto"/>
        <w:rPr>
          <w:rFonts w:asciiTheme="majorBidi" w:hAnsiTheme="majorBidi" w:cstheme="majorBidi"/>
        </w:rPr>
      </w:pPr>
    </w:p>
    <w:p w:rsidR="00145EF5" w:rsidRDefault="00145EF5" w:rsidP="00B543DA">
      <w:pPr>
        <w:spacing w:after="0" w:line="240" w:lineRule="auto"/>
        <w:rPr>
          <w:rFonts w:asciiTheme="majorBidi" w:hAnsiTheme="majorBidi" w:cstheme="majorBidi"/>
        </w:rPr>
      </w:pPr>
    </w:p>
    <w:p w:rsidR="00145EF5" w:rsidRDefault="00145EF5" w:rsidP="00B543DA">
      <w:pPr>
        <w:spacing w:after="0" w:line="240" w:lineRule="auto"/>
        <w:rPr>
          <w:rFonts w:asciiTheme="majorBidi" w:hAnsiTheme="majorBidi" w:cstheme="majorBidi"/>
        </w:rPr>
      </w:pPr>
    </w:p>
    <w:p w:rsidR="00382A24" w:rsidRDefault="00382A24" w:rsidP="00B543DA">
      <w:pPr>
        <w:spacing w:after="0" w:line="240" w:lineRule="auto"/>
        <w:rPr>
          <w:rFonts w:asciiTheme="majorBidi" w:hAnsiTheme="majorBidi" w:cstheme="majorBidi"/>
        </w:rPr>
      </w:pPr>
    </w:p>
    <w:p w:rsidR="00382A24" w:rsidRDefault="00382A24" w:rsidP="00B543DA">
      <w:pPr>
        <w:spacing w:after="0" w:line="240" w:lineRule="auto"/>
        <w:rPr>
          <w:rFonts w:asciiTheme="majorBidi" w:hAnsiTheme="majorBidi" w:cstheme="majorBidi"/>
        </w:rPr>
      </w:pPr>
    </w:p>
    <w:p w:rsidR="00382A24" w:rsidRDefault="00382A24" w:rsidP="00B543DA">
      <w:pPr>
        <w:spacing w:after="0" w:line="240" w:lineRule="auto"/>
        <w:rPr>
          <w:rFonts w:asciiTheme="majorBidi" w:hAnsiTheme="majorBidi" w:cstheme="majorBidi"/>
        </w:rPr>
      </w:pPr>
    </w:p>
    <w:p w:rsidR="00382A24" w:rsidRDefault="00382A24" w:rsidP="00B543DA">
      <w:pPr>
        <w:spacing w:after="0" w:line="240" w:lineRule="auto"/>
        <w:rPr>
          <w:rFonts w:asciiTheme="majorBidi" w:hAnsiTheme="majorBidi" w:cstheme="majorBidi"/>
        </w:rPr>
      </w:pPr>
    </w:p>
    <w:p w:rsidR="004A48E0" w:rsidRDefault="004A48E0" w:rsidP="00B543DA">
      <w:pPr>
        <w:spacing w:after="0" w:line="240" w:lineRule="auto"/>
        <w:rPr>
          <w:rFonts w:asciiTheme="majorBidi" w:hAnsiTheme="majorBidi" w:cstheme="majorBidi"/>
          <w:rtl/>
        </w:rPr>
      </w:pPr>
    </w:p>
    <w:tbl>
      <w:tblPr>
        <w:tblStyle w:val="TableGrid"/>
        <w:bidiVisual/>
        <w:tblW w:w="9095" w:type="dxa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8"/>
        <w:gridCol w:w="5457"/>
      </w:tblGrid>
      <w:tr w:rsidR="0031255E" w:rsidTr="00932D3C">
        <w:trPr>
          <w:trHeight w:val="449"/>
        </w:trPr>
        <w:tc>
          <w:tcPr>
            <w:tcW w:w="3638" w:type="dxa"/>
          </w:tcPr>
          <w:p w:rsidR="0031255E" w:rsidRDefault="00145EF5" w:rsidP="00145EF5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6</w:t>
            </w:r>
            <w:r w:rsidR="003125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.  طلب ترشيح </w:t>
            </w:r>
            <w:r w:rsidR="0031255E"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مشرف على البحث</w:t>
            </w:r>
            <w:r w:rsidR="0031255E" w:rsidRPr="000841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457" w:type="dxa"/>
          </w:tcPr>
          <w:p w:rsidR="0031255E" w:rsidRDefault="00145EF5" w:rsidP="0031255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6</w:t>
            </w:r>
            <w:r w:rsidR="0031255E"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. </w:t>
            </w:r>
            <w:r w:rsidR="0031255E" w:rsidRPr="00734054"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1255E">
              <w:rPr>
                <w:rFonts w:ascii="Book Antiqua" w:hAnsi="Book Antiqua" w:cstheme="majorBidi"/>
                <w:b/>
                <w:bCs/>
                <w:sz w:val="24"/>
                <w:szCs w:val="24"/>
                <w:lang w:val="en-GB"/>
              </w:rPr>
              <w:t xml:space="preserve">Requesting a </w:t>
            </w:r>
            <w:r w:rsidR="0031255E" w:rsidRPr="000841EA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Project Supervisor</w:t>
            </w:r>
            <w:r w:rsidR="0031255E"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tbl>
      <w:tblPr>
        <w:bidiVisual/>
        <w:tblW w:w="9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750"/>
      </w:tblGrid>
      <w:tr w:rsidR="00B02B6D" w:rsidRPr="00F70A94" w:rsidTr="00932D3C">
        <w:trPr>
          <w:trHeight w:val="650"/>
        </w:trPr>
        <w:tc>
          <w:tcPr>
            <w:tcW w:w="2792" w:type="dxa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B02B6D" w:rsidRPr="00F70A94" w:rsidRDefault="00B02B6D" w:rsidP="00695CC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>هل لديك مشرف على البحث؟</w:t>
            </w:r>
          </w:p>
          <w:p w:rsidR="00B02B6D" w:rsidRPr="00F70A94" w:rsidRDefault="00B02B6D" w:rsidP="00695CC9">
            <w:pPr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>Do you have a supervisor for your project?</w:t>
            </w:r>
          </w:p>
        </w:tc>
        <w:tc>
          <w:tcPr>
            <w:tcW w:w="6750" w:type="dxa"/>
            <w:tcBorders>
              <w:top w:val="single" w:sz="12" w:space="0" w:color="auto"/>
            </w:tcBorders>
            <w:vAlign w:val="center"/>
          </w:tcPr>
          <w:p w:rsidR="00B02B6D" w:rsidRPr="00F70A94" w:rsidRDefault="000365E7" w:rsidP="0041248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542" type="#_x0000_t75" style="width:66pt;height:20.4pt" o:ole="">
                  <v:imagedata r:id="rId194" o:title=""/>
                </v:shape>
                <w:control r:id="rId195" w:name="OptionButton11361" w:shapeid="_x0000_i1542"/>
              </w:object>
            </w:r>
            <w:r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544" type="#_x0000_t75" style="width:46.8pt;height:20.4pt" o:ole="">
                  <v:imagedata r:id="rId196" o:title=""/>
                </v:shape>
                <w:control r:id="rId197" w:name="OptionButton21361" w:shapeid="_x0000_i1544"/>
              </w:object>
            </w:r>
          </w:p>
        </w:tc>
      </w:tr>
      <w:tr w:rsidR="00B02B6D" w:rsidRPr="00F70A94" w:rsidTr="00932D3C">
        <w:trPr>
          <w:trHeight w:val="471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B02B6D" w:rsidRPr="00F70A94" w:rsidRDefault="00B02B6D" w:rsidP="00695CC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>هل ترغب من البرنامج في ترشيح مشرف لبحثك؟</w:t>
            </w:r>
          </w:p>
          <w:p w:rsidR="00B02B6D" w:rsidRPr="00F70A94" w:rsidRDefault="00B02B6D" w:rsidP="00695CC9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Do you want the program to nominate </w:t>
            </w:r>
            <w:r w:rsidRPr="00F70A94">
              <w:rPr>
                <w:rFonts w:ascii="Sakkal Majalla" w:hAnsi="Sakkal Majalla" w:cs="Sakkal Majalla"/>
                <w:b/>
                <w:bCs/>
                <w:lang w:val="en-GB" w:bidi="ar-AE"/>
              </w:rPr>
              <w:t xml:space="preserve">a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>supervisor for your project?</w:t>
            </w:r>
          </w:p>
        </w:tc>
        <w:tc>
          <w:tcPr>
            <w:tcW w:w="6750" w:type="dxa"/>
            <w:vAlign w:val="center"/>
          </w:tcPr>
          <w:p w:rsidR="00B02B6D" w:rsidRPr="00F70A94" w:rsidRDefault="000365E7" w:rsidP="000365E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546" type="#_x0000_t75" style="width:66pt;height:20.4pt" o:ole="">
                  <v:imagedata r:id="rId198" o:title=""/>
                </v:shape>
                <w:control r:id="rId199" w:name="OptionButton11362" w:shapeid="_x0000_i1546"/>
              </w:object>
            </w:r>
            <w:r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548" type="#_x0000_t75" style="width:46.8pt;height:20.4pt" o:ole="">
                  <v:imagedata r:id="rId200" o:title=""/>
                </v:shape>
                <w:control r:id="rId201" w:name="OptionButton21362" w:shapeid="_x0000_i1548"/>
              </w:object>
            </w:r>
          </w:p>
        </w:tc>
      </w:tr>
    </w:tbl>
    <w:p w:rsidR="0057334A" w:rsidRDefault="0057334A" w:rsidP="00B543DA">
      <w:pPr>
        <w:spacing w:after="0" w:line="240" w:lineRule="auto"/>
        <w:rPr>
          <w:rFonts w:asciiTheme="majorBidi" w:hAnsiTheme="majorBidi" w:cstheme="majorBidi"/>
          <w:rtl/>
        </w:rPr>
      </w:pPr>
    </w:p>
    <w:tbl>
      <w:tblPr>
        <w:tblStyle w:val="TableGrid"/>
        <w:bidiVisual/>
        <w:tblW w:w="9098" w:type="dxa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1"/>
        <w:gridCol w:w="5457"/>
      </w:tblGrid>
      <w:tr w:rsidR="00C427E8" w:rsidTr="00145EF5">
        <w:trPr>
          <w:trHeight w:val="449"/>
        </w:trPr>
        <w:tc>
          <w:tcPr>
            <w:tcW w:w="3641" w:type="dxa"/>
          </w:tcPr>
          <w:p w:rsidR="00C427E8" w:rsidRDefault="00145EF5" w:rsidP="0031255E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7</w:t>
            </w:r>
            <w:r w:rsidR="00C427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.  </w:t>
            </w:r>
            <w:r w:rsidR="00C427E8" w:rsidRPr="000841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بيانات </w:t>
            </w:r>
            <w:r w:rsidR="00C427E8"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المشرف على البحث</w:t>
            </w:r>
            <w:r w:rsidR="00C427E8" w:rsidRPr="000841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427E8" w:rsidRPr="000841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</w:t>
            </w:r>
            <w:r w:rsidR="00C427E8"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إن وجد</w:t>
            </w:r>
            <w:r w:rsidR="00C427E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(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457" w:type="dxa"/>
          </w:tcPr>
          <w:p w:rsidR="00C427E8" w:rsidRDefault="00145EF5" w:rsidP="0031255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7</w:t>
            </w:r>
            <w:r w:rsidR="00C427E8"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. </w:t>
            </w:r>
            <w:r w:rsidR="00C427E8" w:rsidRPr="00734054"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427E8" w:rsidRPr="000841EA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Project Supervisor</w:t>
            </w:r>
            <w:r w:rsidR="00C427E8"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(if available) </w:t>
            </w:r>
          </w:p>
        </w:tc>
      </w:tr>
    </w:tbl>
    <w:tbl>
      <w:tblPr>
        <w:bidiVisual/>
        <w:tblW w:w="9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769"/>
      </w:tblGrid>
      <w:tr w:rsidR="00DD40D0" w:rsidRPr="00F70A94" w:rsidTr="003328CA">
        <w:trPr>
          <w:trHeight w:val="554"/>
        </w:trPr>
        <w:tc>
          <w:tcPr>
            <w:tcW w:w="2792" w:type="dxa"/>
            <w:vMerge w:val="restart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DD40D0" w:rsidRPr="00F70A94" w:rsidRDefault="006A7B59" w:rsidP="006A7B59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proofErr w:type="spellStart"/>
            <w:r w:rsidRPr="00F70A94">
              <w:rPr>
                <w:rFonts w:ascii="Sakkal Majalla" w:hAnsi="Sakkal Majalla" w:cs="Sakkal Majalla"/>
                <w:b/>
                <w:bCs/>
                <w:rtl/>
              </w:rPr>
              <w:t>إ</w:t>
            </w:r>
            <w:r w:rsidR="00DD40D0" w:rsidRPr="00F70A94">
              <w:rPr>
                <w:rFonts w:ascii="Sakkal Majalla" w:hAnsi="Sakkal Majalla" w:cs="Sakkal Majalla"/>
                <w:b/>
                <w:bCs/>
                <w:rtl/>
              </w:rPr>
              <w:t>سم</w:t>
            </w:r>
            <w:proofErr w:type="spellEnd"/>
            <w:r w:rsidR="00DD40D0"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المشر</w:t>
            </w:r>
            <w:r w:rsidR="00DD40D0" w:rsidRPr="00F70A9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DD40D0"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ف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>(رباعي)</w:t>
            </w:r>
          </w:p>
          <w:p w:rsidR="00DD40D0" w:rsidRPr="00F70A94" w:rsidRDefault="00DD40D0" w:rsidP="00AE6D60">
            <w:pPr>
              <w:spacing w:before="120" w:after="240" w:line="240" w:lineRule="auto"/>
              <w:ind w:left="-18"/>
              <w:rPr>
                <w:rFonts w:ascii="Sakkal Majalla" w:hAnsi="Sakkal Majalla" w:cs="Sakkal Majalla"/>
                <w:b/>
                <w:bCs/>
                <w:lang w:val="en-GB" w:bidi="ar-AE"/>
              </w:rPr>
            </w:pPr>
            <w:r w:rsidRPr="00F70A9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Supervisor’s Full Name </w:t>
            </w:r>
          </w:p>
        </w:tc>
        <w:tc>
          <w:tcPr>
            <w:tcW w:w="6769" w:type="dxa"/>
            <w:tcBorders>
              <w:top w:val="single" w:sz="12" w:space="0" w:color="auto"/>
            </w:tcBorders>
          </w:tcPr>
          <w:p w:rsidR="00DD40D0" w:rsidRPr="00F70A94" w:rsidRDefault="00DD40D0" w:rsidP="00AE15F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>(عربي</w:t>
            </w:r>
            <w:r w:rsidRPr="00F70A94">
              <w:rPr>
                <w:rFonts w:ascii="Sakkal Majalla" w:hAnsi="Sakkal Majalla" w:cs="Sakkal Majalla"/>
              </w:rPr>
              <w:t>Arabic</w:t>
            </w:r>
            <w:r w:rsidRPr="00F70A94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  <w:p w:rsidR="008F0E57" w:rsidRPr="00F70A94" w:rsidRDefault="008F0E57" w:rsidP="008F0E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DD40D0" w:rsidRPr="00F70A94" w:rsidTr="003328CA">
        <w:trPr>
          <w:trHeight w:val="599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DD40D0" w:rsidRPr="00F70A94" w:rsidRDefault="00DD40D0" w:rsidP="00C8468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69" w:type="dxa"/>
            <w:tcBorders>
              <w:top w:val="single" w:sz="4" w:space="0" w:color="auto"/>
            </w:tcBorders>
          </w:tcPr>
          <w:p w:rsidR="00DD40D0" w:rsidRPr="00F70A94" w:rsidRDefault="00DD40D0" w:rsidP="00AE15F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>(انجليزي</w:t>
            </w:r>
            <w:r w:rsidRPr="00F70A94">
              <w:rPr>
                <w:rFonts w:ascii="Sakkal Majalla" w:hAnsi="Sakkal Majalla" w:cs="Sakkal Majalla"/>
              </w:rPr>
              <w:t>English</w:t>
            </w:r>
            <w:r w:rsidRPr="00F70A94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  <w:p w:rsidR="008F0E57" w:rsidRPr="00F70A94" w:rsidRDefault="008F0E57" w:rsidP="008F0E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F70A94" w:rsidTr="00FA3248">
        <w:trPr>
          <w:trHeight w:val="682"/>
        </w:trPr>
        <w:tc>
          <w:tcPr>
            <w:tcW w:w="2792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F37F57" w:rsidRPr="00F70A94" w:rsidRDefault="00F37F57" w:rsidP="003328C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الجنس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</w:t>
            </w:r>
            <w:r w:rsidRPr="00F70A9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         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>Gender</w:t>
            </w:r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   </w:t>
            </w:r>
          </w:p>
        </w:tc>
        <w:tc>
          <w:tcPr>
            <w:tcW w:w="67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7F57" w:rsidRPr="006921EC" w:rsidRDefault="00F37F57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550" type="#_x0000_t75" style="width:73.8pt;height:20.4pt" o:ole="">
                  <v:imagedata r:id="rId202" o:title=""/>
                </v:shape>
                <w:control r:id="rId203" w:name="OptionButton413" w:shapeid="_x0000_i1550"/>
              </w:objec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552" type="#_x0000_t75" style="width:108pt;height:20.4pt" o:ole="">
                  <v:imagedata r:id="rId204" o:title=""/>
                </v:shape>
                <w:control r:id="rId205" w:name="OptionButton513" w:shapeid="_x0000_i1552"/>
              </w:object>
            </w:r>
          </w:p>
        </w:tc>
      </w:tr>
      <w:tr w:rsidR="00F37F57" w:rsidRPr="00F70A94" w:rsidTr="00AB0186">
        <w:trPr>
          <w:trHeight w:val="349"/>
        </w:trPr>
        <w:tc>
          <w:tcPr>
            <w:tcW w:w="2792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F37F57" w:rsidRPr="00F70A94" w:rsidRDefault="00F37F57" w:rsidP="007D5AD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F70A94">
              <w:rPr>
                <w:rFonts w:ascii="Sakkal Majalla" w:hAnsi="Sakkal Majalla" w:cs="Sakkal Majalla"/>
                <w:b/>
                <w:bCs/>
                <w:rtl/>
              </w:rPr>
              <w:t>الرقم</w:t>
            </w:r>
            <w:proofErr w:type="gramEnd"/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الوظيفي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</w:t>
            </w:r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 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>Employee ID</w:t>
            </w:r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</w:p>
        </w:tc>
        <w:tc>
          <w:tcPr>
            <w:tcW w:w="6769" w:type="dxa"/>
            <w:tcBorders>
              <w:top w:val="single" w:sz="4" w:space="0" w:color="auto"/>
            </w:tcBorders>
            <w:shd w:val="clear" w:color="auto" w:fill="auto"/>
          </w:tcPr>
          <w:p w:rsidR="00BD674B" w:rsidRPr="006921EC" w:rsidRDefault="00BD674B" w:rsidP="00BD674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F70A94" w:rsidTr="0057042D">
        <w:trPr>
          <w:trHeight w:val="637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F70A94" w:rsidRDefault="00F37F57" w:rsidP="00D4596A">
            <w:pPr>
              <w:bidi/>
              <w:spacing w:before="120" w:after="120" w:line="240" w:lineRule="auto"/>
              <w:rPr>
                <w:rFonts w:ascii="Sakkal Majalla" w:hAnsi="Sakkal Majalla" w:cs="Sakkal Majalla"/>
                <w:b/>
                <w:bCs/>
              </w:rPr>
            </w:pPr>
            <w:proofErr w:type="gramStart"/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المرتبة</w:t>
            </w:r>
            <w:proofErr w:type="gramEnd"/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proofErr w:type="spellStart"/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الأكاديم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>ية</w:t>
            </w:r>
            <w:proofErr w:type="spellEnd"/>
          </w:p>
          <w:p w:rsidR="00F37F57" w:rsidRPr="00F70A94" w:rsidRDefault="00F37F57" w:rsidP="00AB0186">
            <w:pPr>
              <w:spacing w:before="120" w:after="120" w:line="240" w:lineRule="auto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Academic Rank                  </w:t>
            </w:r>
          </w:p>
        </w:tc>
        <w:tc>
          <w:tcPr>
            <w:tcW w:w="6769" w:type="dxa"/>
            <w:shd w:val="clear" w:color="auto" w:fill="auto"/>
          </w:tcPr>
          <w:p w:rsidR="0052455F" w:rsidRPr="00FE24CF" w:rsidRDefault="0052455F" w:rsidP="00BD674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10"/>
                <w:szCs w:val="10"/>
              </w:rPr>
            </w:pPr>
          </w:p>
          <w:p w:rsidR="00BD674B" w:rsidRDefault="00BD674B" w:rsidP="0052455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554" type="#_x0000_t75" style="width:108pt;height:20.4pt" o:ole="">
                  <v:imagedata r:id="rId206" o:title=""/>
                </v:shape>
                <w:control r:id="rId207" w:name="OptionButton12" w:shapeid="_x0000_i1554"/>
              </w:object>
            </w: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556" type="#_x0000_t75" style="width:147.6pt;height:20.4pt" o:ole="">
                  <v:imagedata r:id="rId208" o:title=""/>
                </v:shape>
                <w:control r:id="rId209" w:name="OptionButton14" w:shapeid="_x0000_i1556"/>
              </w:object>
            </w:r>
          </w:p>
          <w:p w:rsidR="00F37F57" w:rsidRPr="00F70A94" w:rsidRDefault="00BD674B" w:rsidP="00BD674B">
            <w:pPr>
              <w:spacing w:after="0" w:line="240" w:lineRule="auto"/>
              <w:ind w:firstLine="72"/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558" type="#_x0000_t75" style="width:147.6pt;height:20.4pt" o:ole="">
                  <v:imagedata r:id="rId210" o:title=""/>
                </v:shape>
                <w:control r:id="rId211" w:name="OptionButton13" w:shapeid="_x0000_i1558"/>
              </w:object>
            </w: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560" type="#_x0000_t75" style="width:108pt;height:20.4pt" o:ole="">
                  <v:imagedata r:id="rId212" o:title=""/>
                </v:shape>
                <w:control r:id="rId213" w:name="OptionButton15" w:shapeid="_x0000_i1560"/>
              </w:object>
            </w:r>
          </w:p>
        </w:tc>
      </w:tr>
      <w:tr w:rsidR="00F37F57" w:rsidRPr="00F70A94" w:rsidTr="005955F1">
        <w:trPr>
          <w:trHeight w:val="1177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F70A94" w:rsidRDefault="00F37F57" w:rsidP="002724B9">
            <w:pPr>
              <w:shd w:val="clear" w:color="auto" w:fill="DBE5F1" w:themeFill="accent1" w:themeFillTint="33"/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>هل سبق له/ا  الإشراف على طلبة البرنامج؟</w:t>
            </w:r>
          </w:p>
          <w:p w:rsidR="00F37F57" w:rsidRPr="00F70A94" w:rsidRDefault="00F37F57" w:rsidP="00BD7BC9">
            <w:pPr>
              <w:shd w:val="clear" w:color="auto" w:fill="DBE5F1" w:themeFill="accent1" w:themeFillTint="33"/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shd w:val="clear" w:color="auto" w:fill="DBE5F1" w:themeFill="accent1" w:themeFillTint="33"/>
                <w:lang w:bidi="ar-AE"/>
              </w:rPr>
              <w:t>Did he/she ever supervise students in the program?</w:t>
            </w:r>
          </w:p>
        </w:tc>
        <w:tc>
          <w:tcPr>
            <w:tcW w:w="6769" w:type="dxa"/>
            <w:vAlign w:val="center"/>
          </w:tcPr>
          <w:p w:rsidR="00F37F57" w:rsidRPr="00F70A94" w:rsidRDefault="00F37F57" w:rsidP="00CB496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="001D1CF1"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562" type="#_x0000_t75" style="width:66pt;height:20.4pt" o:ole="">
                  <v:imagedata r:id="rId214" o:title=""/>
                </v:shape>
                <w:control r:id="rId215" w:name="OptionButton113621" w:shapeid="_x0000_i1562"/>
              </w:object>
            </w:r>
            <w:r w:rsidR="001D1CF1"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1D1CF1"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="001D1CF1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564" type="#_x0000_t75" style="width:46.8pt;height:20.4pt" o:ole="">
                  <v:imagedata r:id="rId216" o:title=""/>
                </v:shape>
                <w:control r:id="rId217" w:name="OptionButton213621" w:shapeid="_x0000_i1564"/>
              </w:object>
            </w:r>
            <w:r w:rsidRPr="00F70A94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ab/>
              <w:t xml:space="preserve">          </w:t>
            </w:r>
          </w:p>
        </w:tc>
      </w:tr>
      <w:tr w:rsidR="00F37F57" w:rsidRPr="00F70A94" w:rsidTr="005955F1">
        <w:trPr>
          <w:trHeight w:val="277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F70A94" w:rsidRDefault="00F37F57" w:rsidP="001D1CF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 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="001D1CF1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D1CF1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        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>College</w:t>
            </w:r>
          </w:p>
        </w:tc>
        <w:tc>
          <w:tcPr>
            <w:tcW w:w="6769" w:type="dxa"/>
          </w:tcPr>
          <w:p w:rsidR="00F37F57" w:rsidRPr="00F70A94" w:rsidRDefault="00F37F57" w:rsidP="00AE15F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F70A94" w:rsidTr="005955F1">
        <w:trPr>
          <w:trHeight w:val="322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F70A94" w:rsidRDefault="00F37F57" w:rsidP="001D1CF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>القسم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D1CF1">
              <w:rPr>
                <w:rFonts w:ascii="Sakkal Majalla" w:hAnsi="Sakkal Majalla" w:cs="Sakkal Majalla"/>
                <w:b/>
                <w:bCs/>
              </w:rPr>
              <w:t xml:space="preserve">                            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>Department</w:t>
            </w:r>
          </w:p>
        </w:tc>
        <w:tc>
          <w:tcPr>
            <w:tcW w:w="6769" w:type="dxa"/>
          </w:tcPr>
          <w:p w:rsidR="00F37F57" w:rsidRPr="00F70A94" w:rsidRDefault="00F37F57" w:rsidP="00AE15F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F70A94" w:rsidTr="005955F1">
        <w:trPr>
          <w:trHeight w:val="349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F70A94" w:rsidRDefault="00F37F57" w:rsidP="001D1CF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التخصص 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      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      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Major </w:t>
            </w:r>
          </w:p>
        </w:tc>
        <w:tc>
          <w:tcPr>
            <w:tcW w:w="6769" w:type="dxa"/>
          </w:tcPr>
          <w:p w:rsidR="00F37F57" w:rsidRPr="00F70A94" w:rsidRDefault="00F37F57" w:rsidP="00AE15F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F70A94" w:rsidTr="003328CA">
        <w:trPr>
          <w:trHeight w:val="349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F70A94" w:rsidRDefault="00F37F57" w:rsidP="003328C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proofErr w:type="gramStart"/>
            <w:r w:rsidRPr="00F70A94">
              <w:rPr>
                <w:rFonts w:ascii="Sakkal Majalla" w:hAnsi="Sakkal Majalla" w:cs="Sakkal Majalla"/>
                <w:b/>
                <w:bCs/>
                <w:rtl/>
              </w:rPr>
              <w:lastRenderedPageBreak/>
              <w:t>النشر</w:t>
            </w:r>
            <w:proofErr w:type="gramEnd"/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العلمي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  </w:t>
            </w:r>
            <w:r w:rsidRPr="00F70A94">
              <w:rPr>
                <w:rFonts w:ascii="Sakkal Majalla" w:hAnsi="Sakkal Majalla" w:cs="Sakkal Majalla"/>
                <w:b/>
                <w:bCs/>
              </w:rPr>
              <w:t>Publications</w:t>
            </w:r>
          </w:p>
        </w:tc>
        <w:tc>
          <w:tcPr>
            <w:tcW w:w="6769" w:type="dxa"/>
            <w:shd w:val="clear" w:color="auto" w:fill="auto"/>
          </w:tcPr>
          <w:p w:rsidR="00F37F57" w:rsidRPr="00F70A94" w:rsidRDefault="00F37F57" w:rsidP="00AE15F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55654" w:rsidRPr="00F70A94" w:rsidTr="00FA3248">
        <w:trPr>
          <w:trHeight w:val="277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155654" w:rsidRPr="00F70A94" w:rsidRDefault="00155654" w:rsidP="00AE430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>هاتف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Tel.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</w:t>
            </w:r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</w:p>
        </w:tc>
        <w:tc>
          <w:tcPr>
            <w:tcW w:w="6769" w:type="dxa"/>
            <w:vAlign w:val="center"/>
          </w:tcPr>
          <w:p w:rsidR="00155654" w:rsidRPr="006921EC" w:rsidRDefault="00155654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66" type="#_x0000_t75" style="width:25.2pt;height:21pt" o:ole="">
                  <v:imagedata r:id="rId65" o:title=""/>
                </v:shape>
                <w:control r:id="rId218" w:name="TextBox11011117" w:shapeid="_x0000_i156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68" type="#_x0000_t75" style="width:25.2pt;height:21pt" o:ole="">
                  <v:imagedata r:id="rId65" o:title=""/>
                </v:shape>
                <w:control r:id="rId219" w:name="TextBox1101124" w:shapeid="_x0000_i156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70" type="#_x0000_t75" style="width:25.2pt;height:21pt" o:ole="">
                  <v:imagedata r:id="rId65" o:title=""/>
                </v:shape>
                <w:control r:id="rId220" w:name="TextBox1101134" w:shapeid="_x0000_i157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72" type="#_x0000_t75" style="width:25.2pt;height:21pt" o:ole="">
                  <v:imagedata r:id="rId65" o:title=""/>
                </v:shape>
                <w:control r:id="rId221" w:name="TextBox1101144" w:shapeid="_x0000_i157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74" type="#_x0000_t75" style="width:25.2pt;height:21pt" o:ole="">
                  <v:imagedata r:id="rId65" o:title=""/>
                </v:shape>
                <w:control r:id="rId222" w:name="TextBox1101154" w:shapeid="_x0000_i157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76" type="#_x0000_t75" style="width:25.2pt;height:21pt" o:ole="">
                  <v:imagedata r:id="rId65" o:title=""/>
                </v:shape>
                <w:control r:id="rId223" w:name="TextBox1101164" w:shapeid="_x0000_i157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78" type="#_x0000_t75" style="width:25.2pt;height:21pt" o:ole="">
                  <v:imagedata r:id="rId65" o:title=""/>
                </v:shape>
                <w:control r:id="rId224" w:name="TextBox1101174" w:shapeid="_x0000_i157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80" type="#_x0000_t75" style="width:25.2pt;height:21pt" o:ole="">
                  <v:imagedata r:id="rId65" o:title=""/>
                </v:shape>
                <w:control r:id="rId225" w:name="TextBox1101184" w:shapeid="_x0000_i158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82" type="#_x0000_t75" style="width:25.2pt;height:21pt" o:ole="">
                  <v:imagedata r:id="rId65" o:title=""/>
                </v:shape>
                <w:control r:id="rId226" w:name="TextBox1101194" w:shapeid="_x0000_i158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84" type="#_x0000_t75" style="width:25.2pt;height:21pt" o:ole="">
                  <v:imagedata r:id="rId65" o:title=""/>
                </v:shape>
                <w:control r:id="rId227" w:name="TextBox11011104" w:shapeid="_x0000_i1584"/>
              </w:object>
            </w:r>
          </w:p>
        </w:tc>
      </w:tr>
      <w:tr w:rsidR="00155654" w:rsidRPr="00F70A94" w:rsidTr="0057042D">
        <w:trPr>
          <w:trHeight w:val="367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155654" w:rsidRPr="00F70A94" w:rsidRDefault="00155654" w:rsidP="00AE430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>جوال</w:t>
            </w:r>
            <w:r w:rsidRPr="00F70A94">
              <w:rPr>
                <w:rFonts w:ascii="Sakkal Majalla" w:hAnsi="Sakkal Majalla" w:cs="Sakkal Majalla"/>
                <w:b/>
                <w:bCs/>
              </w:rPr>
              <w:t xml:space="preserve">         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Mobile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</w:t>
            </w:r>
          </w:p>
        </w:tc>
        <w:tc>
          <w:tcPr>
            <w:tcW w:w="6769" w:type="dxa"/>
          </w:tcPr>
          <w:p w:rsidR="00155654" w:rsidRPr="006921EC" w:rsidRDefault="00155654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en-GB" w:eastAsia="en-GB"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86" type="#_x0000_t75" style="width:25.2pt;height:21pt" o:ole="">
                  <v:imagedata r:id="rId65" o:title=""/>
                </v:shape>
                <w:control r:id="rId228" w:name="TextBox11011116" w:shapeid="_x0000_i158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88" type="#_x0000_t75" style="width:25.2pt;height:21pt" o:ole="">
                  <v:imagedata r:id="rId65" o:title=""/>
                </v:shape>
                <w:control r:id="rId229" w:name="TextBox11011124" w:shapeid="_x0000_i158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90" type="#_x0000_t75" style="width:25.2pt;height:21pt" o:ole="">
                  <v:imagedata r:id="rId65" o:title=""/>
                </v:shape>
                <w:control r:id="rId230" w:name="TextBox11011134" w:shapeid="_x0000_i159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92" type="#_x0000_t75" style="width:25.2pt;height:21pt" o:ole="">
                  <v:imagedata r:id="rId65" o:title=""/>
                </v:shape>
                <w:control r:id="rId231" w:name="TextBox11011144" w:shapeid="_x0000_i159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94" type="#_x0000_t75" style="width:25.2pt;height:21pt" o:ole="">
                  <v:imagedata r:id="rId65" o:title=""/>
                </v:shape>
                <w:control r:id="rId232" w:name="TextBox11011154" w:shapeid="_x0000_i159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96" type="#_x0000_t75" style="width:25.2pt;height:21pt" o:ole="">
                  <v:imagedata r:id="rId65" o:title=""/>
                </v:shape>
                <w:control r:id="rId233" w:name="TextBox11011164" w:shapeid="_x0000_i159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598" type="#_x0000_t75" style="width:25.2pt;height:21pt" o:ole="">
                  <v:imagedata r:id="rId65" o:title=""/>
                </v:shape>
                <w:control r:id="rId234" w:name="TextBox11011174" w:shapeid="_x0000_i159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00" type="#_x0000_t75" style="width:25.2pt;height:21pt" o:ole="">
                  <v:imagedata r:id="rId65" o:title=""/>
                </v:shape>
                <w:control r:id="rId235" w:name="TextBox11011184" w:shapeid="_x0000_i160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02" type="#_x0000_t75" style="width:25.2pt;height:21pt" o:ole="">
                  <v:imagedata r:id="rId65" o:title=""/>
                </v:shape>
                <w:control r:id="rId236" w:name="TextBox11011194" w:shapeid="_x0000_i160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04" type="#_x0000_t75" style="width:25.2pt;height:21pt" o:ole="">
                  <v:imagedata r:id="rId65" o:title=""/>
                </v:shape>
                <w:control r:id="rId237" w:name="TextBox11011204" w:shapeid="_x0000_i1604"/>
              </w:object>
            </w:r>
          </w:p>
        </w:tc>
      </w:tr>
      <w:tr w:rsidR="00F37F57" w:rsidRPr="00F70A94" w:rsidTr="00155654">
        <w:trPr>
          <w:trHeight w:val="385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37F57" w:rsidRPr="006921EC" w:rsidRDefault="00F37F57" w:rsidP="00385CD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>
              <w:rPr>
                <w:rFonts w:ascii="Sakkal Majalla" w:hAnsi="Sakkal Majalla" w:cs="Sakkal Majalla"/>
                <w:b/>
                <w:bCs/>
                <w:rtl/>
              </w:rPr>
              <w:t>بريد</w:t>
            </w:r>
            <w:proofErr w:type="gramEnd"/>
            <w:r>
              <w:rPr>
                <w:rFonts w:ascii="Sakkal Majalla" w:hAnsi="Sakkal Majalla" w:cs="Sakkal Majalla"/>
                <w:b/>
                <w:bCs/>
                <w:rtl/>
              </w:rPr>
              <w:t xml:space="preserve"> ا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>لكتروني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Pr="006921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921EC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6921EC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641229" w:rsidRPr="006921EC">
              <w:rPr>
                <w:rFonts w:ascii="Sakkal Majalla" w:hAnsi="Sakkal Majalla" w:cs="Sakkal Majalla"/>
                <w:b/>
                <w:bCs/>
                <w:lang w:bidi="ar-AE"/>
              </w:rPr>
              <w:t xml:space="preserve">E-mail 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F37F57" w:rsidRPr="00F82259" w:rsidRDefault="00F37F57" w:rsidP="00385CD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      </w:t>
            </w:r>
            <w:r w:rsidRPr="00F82259">
              <w:rPr>
                <w:rFonts w:ascii="Sakkal Majalla" w:hAnsi="Sakkal Majalla" w:cs="Sakkal Majalla"/>
                <w:b/>
                <w:bCs/>
              </w:rPr>
              <w:t xml:space="preserve">                               </w:t>
            </w:r>
            <w:r w:rsidRPr="00F82259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</w:t>
            </w:r>
            <w:r w:rsidRPr="00F82259">
              <w:rPr>
                <w:rFonts w:ascii="Sakkal Majalla" w:hAnsi="Sakkal Majalla" w:cs="Sakkal Majalla"/>
                <w:b/>
                <w:bCs/>
                <w:lang w:val="en-GB"/>
              </w:rPr>
              <w:t>@</w:t>
            </w:r>
          </w:p>
        </w:tc>
      </w:tr>
    </w:tbl>
    <w:p w:rsidR="009F6A0D" w:rsidRDefault="009F6A0D" w:rsidP="009F6A0D">
      <w:pPr>
        <w:bidi/>
      </w:pPr>
    </w:p>
    <w:tbl>
      <w:tblPr>
        <w:tblStyle w:val="TableGrid"/>
        <w:bidiVisual/>
        <w:tblW w:w="9095" w:type="dxa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8"/>
        <w:gridCol w:w="5457"/>
      </w:tblGrid>
      <w:tr w:rsidR="009F6A0D" w:rsidTr="00D05320">
        <w:trPr>
          <w:trHeight w:val="449"/>
        </w:trPr>
        <w:tc>
          <w:tcPr>
            <w:tcW w:w="3638" w:type="dxa"/>
          </w:tcPr>
          <w:p w:rsidR="009F6A0D" w:rsidRDefault="009F6A0D" w:rsidP="00D05320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8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  طلب ترشيح الطالب مساعد الباحث</w:t>
            </w:r>
            <w:r w:rsidRPr="000841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457" w:type="dxa"/>
          </w:tcPr>
          <w:p w:rsidR="009F6A0D" w:rsidRDefault="009F6A0D" w:rsidP="00D05320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6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. </w:t>
            </w:r>
            <w:r w:rsidRPr="00734054"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Book Antiqua" w:hAnsi="Book Antiqua" w:cstheme="majorBidi"/>
                <w:b/>
                <w:bCs/>
                <w:sz w:val="24"/>
                <w:szCs w:val="24"/>
                <w:lang w:val="en-GB"/>
              </w:rPr>
              <w:t xml:space="preserve">Requesting a </w:t>
            </w: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Student</w:t>
            </w:r>
            <w:r w:rsidRPr="004A0178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Research</w:t>
            </w: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</w:t>
            </w:r>
            <w:r w:rsidRPr="004A0178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Assistant</w:t>
            </w:r>
            <w:r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tbl>
      <w:tblPr>
        <w:bidiVisual/>
        <w:tblW w:w="9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750"/>
      </w:tblGrid>
      <w:tr w:rsidR="009F6A0D" w:rsidRPr="00F70A94" w:rsidTr="00D05320">
        <w:trPr>
          <w:trHeight w:val="650"/>
        </w:trPr>
        <w:tc>
          <w:tcPr>
            <w:tcW w:w="2792" w:type="dxa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9F6A0D" w:rsidRPr="00F70A94" w:rsidRDefault="009F6A0D" w:rsidP="00D0532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هل لديك </w:t>
            </w:r>
            <w:r w:rsidR="008D4A94">
              <w:rPr>
                <w:rFonts w:ascii="Sakkal Majalla" w:hAnsi="Sakkal Majalla" w:cs="Sakkal Majalla" w:hint="cs"/>
                <w:b/>
                <w:bCs/>
                <w:rtl/>
              </w:rPr>
              <w:t xml:space="preserve">طالب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</w:rPr>
              <w:t>مساعد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باحث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>؟</w:t>
            </w:r>
          </w:p>
          <w:p w:rsidR="009F6A0D" w:rsidRPr="00F70A94" w:rsidRDefault="009F6A0D" w:rsidP="00D05320">
            <w:pPr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Do you have a </w:t>
            </w:r>
            <w:r w:rsidRPr="009352D0">
              <w:rPr>
                <w:rFonts w:ascii="Sakkal Majalla" w:hAnsi="Sakkal Majalla" w:cs="Sakkal Majalla"/>
                <w:b/>
                <w:bCs/>
                <w:lang w:bidi="ar-AE"/>
              </w:rPr>
              <w:t>Student Research Assistant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 for your project?</w:t>
            </w:r>
          </w:p>
        </w:tc>
        <w:tc>
          <w:tcPr>
            <w:tcW w:w="6750" w:type="dxa"/>
            <w:tcBorders>
              <w:top w:val="single" w:sz="12" w:space="0" w:color="auto"/>
            </w:tcBorders>
            <w:vAlign w:val="center"/>
          </w:tcPr>
          <w:p w:rsidR="00203C84" w:rsidRPr="00073D68" w:rsidRDefault="009F6A0D" w:rsidP="00203C84">
            <w:pPr>
              <w:tabs>
                <w:tab w:val="left" w:pos="2604"/>
              </w:tabs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2"/>
                <w:szCs w:val="12"/>
                <w:lang w:bidi="ar-AE"/>
              </w:rPr>
            </w:pPr>
            <w:r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</w:p>
          <w:p w:rsidR="00203C84" w:rsidRPr="00073D68" w:rsidRDefault="00203C84" w:rsidP="00203C84">
            <w:pPr>
              <w:tabs>
                <w:tab w:val="left" w:pos="2604"/>
              </w:tabs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2"/>
                <w:szCs w:val="12"/>
                <w:lang w:bidi="ar-AE"/>
              </w:rPr>
            </w:pPr>
            <w:r w:rsidRPr="00DF5EE7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rtl/>
              </w:rPr>
              <w:object w:dxaOrig="225" w:dyaOrig="225">
                <v:shape id="_x0000_i1747" type="#_x0000_t75" style="width:66pt;height:20.4pt" o:ole="">
                  <v:imagedata r:id="rId238" o:title=""/>
                </v:shape>
                <w:control r:id="rId239" w:name="OptionButton113621122" w:shapeid="_x0000_i1747"/>
              </w:object>
            </w:r>
            <w:r w:rsidRPr="00AE6D53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AE6D53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AE6D53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742" type="#_x0000_t75" style="width:46.8pt;height:20.4pt" o:ole="">
                  <v:imagedata r:id="rId240" o:title=""/>
                </v:shape>
                <w:control r:id="rId241" w:name="OptionButton213621122" w:shapeid="_x0000_i1742"/>
              </w:object>
            </w:r>
          </w:p>
          <w:p w:rsidR="009F6A0D" w:rsidRPr="00F70A94" w:rsidRDefault="00203C84" w:rsidP="00203C8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E6D53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</w:t>
            </w:r>
          </w:p>
        </w:tc>
      </w:tr>
      <w:tr w:rsidR="009F6A0D" w:rsidRPr="00F70A94" w:rsidTr="00D05320">
        <w:trPr>
          <w:trHeight w:val="471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9F6A0D" w:rsidRPr="00F70A94" w:rsidRDefault="009F6A0D" w:rsidP="00D0532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هل ترغب من البرنامج في ترشيح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طالب مساعد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</w:rPr>
              <w:t>باحث</w:t>
            </w:r>
            <w:proofErr w:type="gramEnd"/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 لبحثك؟</w:t>
            </w:r>
          </w:p>
          <w:p w:rsidR="009F6A0D" w:rsidRPr="00F70A94" w:rsidRDefault="009F6A0D" w:rsidP="00D05320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Do you want the program to nominate </w:t>
            </w:r>
            <w:r w:rsidRPr="00F70A94">
              <w:rPr>
                <w:rFonts w:ascii="Sakkal Majalla" w:hAnsi="Sakkal Majalla" w:cs="Sakkal Majalla"/>
                <w:b/>
                <w:bCs/>
                <w:lang w:val="en-GB" w:bidi="ar-AE"/>
              </w:rPr>
              <w:t xml:space="preserve">a </w:t>
            </w:r>
            <w:r w:rsidR="000F4AE7" w:rsidRPr="009352D0">
              <w:rPr>
                <w:rFonts w:ascii="Sakkal Majalla" w:hAnsi="Sakkal Majalla" w:cs="Sakkal Majalla"/>
                <w:b/>
                <w:bCs/>
                <w:lang w:bidi="ar-AE"/>
              </w:rPr>
              <w:t>Student Research Assistant</w:t>
            </w:r>
            <w:r w:rsidR="000F4AE7"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>for your project?</w:t>
            </w:r>
          </w:p>
        </w:tc>
        <w:tc>
          <w:tcPr>
            <w:tcW w:w="6750" w:type="dxa"/>
            <w:vAlign w:val="center"/>
          </w:tcPr>
          <w:p w:rsidR="00203C84" w:rsidRPr="00073D68" w:rsidRDefault="00203C84" w:rsidP="00203C84">
            <w:pPr>
              <w:tabs>
                <w:tab w:val="left" w:pos="2604"/>
              </w:tabs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2"/>
                <w:szCs w:val="12"/>
                <w:lang w:bidi="ar-AE"/>
              </w:rPr>
            </w:pPr>
          </w:p>
          <w:p w:rsidR="009F6A0D" w:rsidRPr="00F70A94" w:rsidRDefault="00203C84" w:rsidP="00203C8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F5EE7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rtl/>
              </w:rPr>
              <w:object w:dxaOrig="225" w:dyaOrig="225">
                <v:shape id="_x0000_i1743" type="#_x0000_t75" style="width:66pt;height:20.4pt" o:ole="">
                  <v:imagedata r:id="rId242" o:title=""/>
                </v:shape>
                <w:control r:id="rId243" w:name="OptionButton113621123" w:shapeid="_x0000_i1743"/>
              </w:object>
            </w:r>
            <w:r w:rsidRPr="00AE6D53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AE6D53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AE6D53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745" type="#_x0000_t75" style="width:46.8pt;height:20.4pt" o:ole="">
                  <v:imagedata r:id="rId244" o:title=""/>
                </v:shape>
                <w:control r:id="rId245" w:name="OptionButton213621123" w:shapeid="_x0000_i1745"/>
              </w:object>
            </w:r>
            <w:r w:rsidR="009F6A0D" w:rsidRPr="006921EC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9F6A0D" w:rsidRPr="006921EC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</w:p>
        </w:tc>
      </w:tr>
    </w:tbl>
    <w:p w:rsidR="009F6A0D" w:rsidRDefault="009F6A0D" w:rsidP="009F6A0D">
      <w:pPr>
        <w:bidi/>
        <w:rPr>
          <w:rtl/>
        </w:rPr>
      </w:pPr>
    </w:p>
    <w:tbl>
      <w:tblPr>
        <w:tblStyle w:val="TableGrid"/>
        <w:bidiVisual/>
        <w:tblW w:w="9098" w:type="dxa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3785"/>
        <w:gridCol w:w="5313"/>
      </w:tblGrid>
      <w:tr w:rsidR="001F60EA" w:rsidTr="001B08C3">
        <w:trPr>
          <w:trHeight w:val="449"/>
        </w:trPr>
        <w:tc>
          <w:tcPr>
            <w:tcW w:w="3785" w:type="dxa"/>
            <w:shd w:val="clear" w:color="auto" w:fill="auto"/>
          </w:tcPr>
          <w:p w:rsidR="001F60EA" w:rsidRDefault="009F6A0D" w:rsidP="007559A5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9</w:t>
            </w:r>
            <w:r w:rsidR="001F60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  الطالب مساعد الباحث</w:t>
            </w:r>
            <w:r w:rsidR="001F60EA" w:rsidRPr="000841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(</w:t>
            </w:r>
            <w:r w:rsidR="001F60EA" w:rsidRPr="000841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إن وجد</w:t>
            </w:r>
            <w:r w:rsidR="001F60EA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(</w:t>
            </w:r>
          </w:p>
        </w:tc>
        <w:tc>
          <w:tcPr>
            <w:tcW w:w="5313" w:type="dxa"/>
            <w:shd w:val="clear" w:color="auto" w:fill="auto"/>
          </w:tcPr>
          <w:p w:rsidR="001F60EA" w:rsidRDefault="0078247D" w:rsidP="007559A5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8</w:t>
            </w:r>
            <w:r w:rsidR="001F60EA"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. </w:t>
            </w:r>
            <w:r w:rsidR="001F60EA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Student</w:t>
            </w:r>
            <w:r w:rsidR="001F60EA" w:rsidRPr="004A0178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Research</w:t>
            </w:r>
            <w:r w:rsidR="001F60EA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</w:t>
            </w:r>
            <w:r w:rsidR="001F60EA" w:rsidRPr="004A0178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Assistant </w:t>
            </w:r>
            <w:r w:rsidR="001F60EA" w:rsidRPr="0073405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(if available) </w:t>
            </w:r>
          </w:p>
        </w:tc>
      </w:tr>
    </w:tbl>
    <w:tbl>
      <w:tblPr>
        <w:bidiVisual/>
        <w:tblW w:w="9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6"/>
        <w:gridCol w:w="3099"/>
        <w:gridCol w:w="3580"/>
      </w:tblGrid>
      <w:tr w:rsidR="001F60EA" w:rsidRPr="002E5E86" w:rsidTr="000C13AF">
        <w:trPr>
          <w:trHeight w:val="681"/>
        </w:trPr>
        <w:tc>
          <w:tcPr>
            <w:tcW w:w="2616" w:type="dxa"/>
            <w:tcBorders>
              <w:top w:val="single" w:sz="12" w:space="0" w:color="auto"/>
            </w:tcBorders>
            <w:shd w:val="clear" w:color="auto" w:fill="FFFFE1"/>
            <w:vAlign w:val="center"/>
          </w:tcPr>
          <w:p w:rsidR="001F60EA" w:rsidRPr="00D05E7B" w:rsidRDefault="001F60EA" w:rsidP="00F44241">
            <w:pPr>
              <w:bidi/>
              <w:spacing w:before="120" w:after="12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05E7B">
              <w:rPr>
                <w:rFonts w:ascii="Sakkal Majalla" w:hAnsi="Sakkal Majalla" w:cs="Sakkal Majalla"/>
                <w:b/>
                <w:bCs/>
                <w:rtl/>
              </w:rPr>
              <w:t xml:space="preserve">الشروط </w:t>
            </w:r>
            <w:proofErr w:type="gramStart"/>
            <w:r w:rsidRPr="00D05E7B">
              <w:rPr>
                <w:rFonts w:ascii="Sakkal Majalla" w:hAnsi="Sakkal Majalla" w:cs="Sakkal Majalla"/>
                <w:b/>
                <w:bCs/>
                <w:rtl/>
              </w:rPr>
              <w:t>والضوابط</w:t>
            </w:r>
            <w:proofErr w:type="gramEnd"/>
          </w:p>
          <w:p w:rsidR="001F60EA" w:rsidRPr="001B08C3" w:rsidRDefault="00CD148C" w:rsidP="00F44241">
            <w:pPr>
              <w:bidi/>
              <w:spacing w:before="120" w:after="24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D05E7B">
              <w:rPr>
                <w:rFonts w:ascii="Sakkal Majalla" w:hAnsi="Sakkal Majalla" w:cs="Sakkal Majalla"/>
                <w:b/>
                <w:bCs/>
              </w:rPr>
              <w:t>Regulations &amp; Conditions</w:t>
            </w:r>
          </w:p>
        </w:tc>
        <w:tc>
          <w:tcPr>
            <w:tcW w:w="6679" w:type="dxa"/>
            <w:gridSpan w:val="2"/>
            <w:tcBorders>
              <w:top w:val="single" w:sz="12" w:space="0" w:color="auto"/>
            </w:tcBorders>
            <w:shd w:val="clear" w:color="auto" w:fill="FFFFE1"/>
          </w:tcPr>
          <w:p w:rsidR="00F05A82" w:rsidRPr="001B08C3" w:rsidRDefault="00A356B9" w:rsidP="00F05A82">
            <w:pPr>
              <w:pStyle w:val="ListParagraph"/>
              <w:numPr>
                <w:ilvl w:val="0"/>
                <w:numId w:val="29"/>
              </w:numPr>
              <w:bidi/>
              <w:spacing w:after="0" w:line="240" w:lineRule="auto"/>
              <w:ind w:left="247" w:hanging="247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1B08C3">
              <w:rPr>
                <w:rFonts w:ascii="Sakkal Majalla" w:hAnsi="Sakkal Majalla" w:cs="Sakkal Majalla"/>
                <w:rtl/>
              </w:rPr>
              <w:t>يتيح البرنامج الفرصة لطلبة البكالوريوس من جامعة الملك سعود وللطلبة الخريجين في مختلف التخصصات ا</w:t>
            </w:r>
            <w:r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 xml:space="preserve">لمشاركة كمساعد باحث في أحد المشاريع البحثية التابعة لبرنامج دعم أبحاث طلبة البكالوريوس </w:t>
            </w:r>
            <w:r w:rsidR="009A03AC">
              <w:rPr>
                <w:rFonts w:ascii="Sakkal Majalla" w:eastAsia="Times New Roman" w:hAnsi="Sakkal Majalla" w:cs="Sakkal Majalla" w:hint="cs"/>
                <w:color w:val="222222"/>
                <w:rtl/>
              </w:rPr>
              <w:t xml:space="preserve">وفق شروط وضوابط يشرف عليها البرنامج، </w:t>
            </w:r>
            <w:r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>بهدف صقل مهاراتهم البحثية وإكسابهم الخبرة في تعلم التقنيات المختلفة وإعطائهم الفرصة للمشاركة في العملية البحثية مما يثري سيرتهم الذاتية ونشرهم العلمي</w:t>
            </w:r>
            <w:r w:rsidR="00F05A82" w:rsidRPr="001B08C3">
              <w:rPr>
                <w:rFonts w:ascii="Sakkal Majalla" w:eastAsia="Times New Roman" w:hAnsi="Sakkal Majalla" w:cs="Sakkal Majalla" w:hint="cs"/>
                <w:color w:val="222222"/>
                <w:rtl/>
                <w:lang w:val="en-GB"/>
              </w:rPr>
              <w:t>.</w:t>
            </w:r>
            <w:r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 xml:space="preserve"> </w:t>
            </w:r>
          </w:p>
          <w:p w:rsidR="00F05A82" w:rsidRPr="001B08C3" w:rsidRDefault="00A556EF" w:rsidP="001B08C3">
            <w:pPr>
              <w:pStyle w:val="ListParagraph"/>
              <w:numPr>
                <w:ilvl w:val="0"/>
                <w:numId w:val="29"/>
              </w:numPr>
              <w:bidi/>
              <w:spacing w:after="0" w:line="240" w:lineRule="auto"/>
              <w:ind w:left="247" w:hanging="247"/>
              <w:jc w:val="both"/>
              <w:rPr>
                <w:rFonts w:ascii="Sakkal Majalla" w:hAnsi="Sakkal Majalla" w:cs="Sakkal Majalla"/>
                <w:b/>
                <w:bCs/>
              </w:rPr>
            </w:pPr>
            <w:proofErr w:type="gramStart"/>
            <w:r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>يحق</w:t>
            </w:r>
            <w:proofErr w:type="gramEnd"/>
            <w:r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 xml:space="preserve"> </w:t>
            </w:r>
            <w:r w:rsidR="00F05A82"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>للطالب مساعد الباحث</w:t>
            </w:r>
            <w:r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 xml:space="preserve"> الحصول على </w:t>
            </w:r>
            <w:r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 xml:space="preserve">شهادة </w:t>
            </w:r>
            <w:r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>مشاركة/</w:t>
            </w:r>
            <w:r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>خبرة</w:t>
            </w:r>
            <w:r w:rsidR="00A356B9"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 xml:space="preserve"> </w:t>
            </w:r>
            <w:r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 xml:space="preserve">من إدارة البرنامج </w:t>
            </w:r>
            <w:r w:rsidR="00A356B9"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>إضافة</w:t>
            </w:r>
            <w:r w:rsidR="00F05A82"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 xml:space="preserve"> إلى</w:t>
            </w:r>
            <w:r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 xml:space="preserve"> </w:t>
            </w:r>
            <w:r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>تقديم الشكر له</w:t>
            </w:r>
            <w:r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>/ا</w:t>
            </w:r>
            <w:r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 xml:space="preserve"> في البحث المنشور</w:t>
            </w:r>
            <w:r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>. كما يحق له/ا</w:t>
            </w:r>
            <w:r w:rsidR="005A3602"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 xml:space="preserve"> </w:t>
            </w:r>
            <w:r w:rsidR="00F05A82"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 xml:space="preserve">إدراج </w:t>
            </w:r>
            <w:proofErr w:type="spellStart"/>
            <w:r w:rsidR="00F05A82"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>إسمه</w:t>
            </w:r>
            <w:proofErr w:type="spellEnd"/>
            <w:r w:rsidR="00F05A82"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 xml:space="preserve">/ا </w:t>
            </w:r>
            <w:r w:rsidR="005A3602"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 xml:space="preserve">كمؤلف في </w:t>
            </w:r>
            <w:r w:rsidR="00A356B9"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 xml:space="preserve">ورقة النشر </w:t>
            </w:r>
            <w:r w:rsidR="005A3602"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 xml:space="preserve">وذلك </w:t>
            </w:r>
            <w:r w:rsidR="00A356B9"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 xml:space="preserve">تبعاً لمقدار المشاركة في إنجاز البحث </w:t>
            </w:r>
            <w:r w:rsidR="00612F08"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>بنسبة تصل إلى 25%</w:t>
            </w:r>
            <w:r w:rsidR="00612F08"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 xml:space="preserve"> </w:t>
            </w:r>
            <w:r w:rsidR="00612F08"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 xml:space="preserve"> كحد أدنى</w:t>
            </w:r>
            <w:r w:rsidR="00C1147A"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 xml:space="preserve"> </w:t>
            </w:r>
            <w:r w:rsidR="009A03AC">
              <w:rPr>
                <w:rFonts w:ascii="Sakkal Majalla" w:eastAsia="Times New Roman" w:hAnsi="Sakkal Majalla" w:cs="Sakkal Majalla" w:hint="cs"/>
                <w:color w:val="222222"/>
                <w:rtl/>
              </w:rPr>
              <w:t>وو</w:t>
            </w:r>
            <w:r w:rsidR="005719E6"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>فقاً ل</w:t>
            </w:r>
            <w:r w:rsidR="005719E6"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>ميثاق أخلاقيات البحث العلمي</w:t>
            </w:r>
            <w:r w:rsidR="005719E6" w:rsidRPr="001B08C3">
              <w:rPr>
                <w:rFonts w:ascii="Sakkal Majalla" w:eastAsia="Times New Roman" w:hAnsi="Sakkal Majalla" w:cs="Sakkal Majalla"/>
                <w:color w:val="222222"/>
              </w:rPr>
              <w:t xml:space="preserve"> </w:t>
            </w:r>
            <w:r w:rsidR="00A356B9"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 xml:space="preserve">وتبعاً لضوابط واتفاقيات مكتوبة تشرف عليها </w:t>
            </w:r>
            <w:proofErr w:type="spellStart"/>
            <w:r w:rsidR="00A356B9"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>إدراة</w:t>
            </w:r>
            <w:proofErr w:type="spellEnd"/>
            <w:r w:rsidR="00A356B9"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 xml:space="preserve"> البرنامج</w:t>
            </w:r>
            <w:r w:rsidR="00F05A82" w:rsidRPr="001B08C3">
              <w:rPr>
                <w:rFonts w:ascii="Sakkal Majalla" w:eastAsia="Times New Roman" w:hAnsi="Sakkal Majalla" w:cs="Sakkal Majalla" w:hint="cs"/>
                <w:color w:val="222222"/>
                <w:rtl/>
              </w:rPr>
              <w:t>.</w:t>
            </w:r>
            <w:r w:rsidR="00A356B9" w:rsidRPr="001B08C3">
              <w:rPr>
                <w:rFonts w:ascii="Sakkal Majalla" w:eastAsia="Times New Roman" w:hAnsi="Sakkal Majalla" w:cs="Sakkal Majalla"/>
                <w:color w:val="222222"/>
                <w:rtl/>
              </w:rPr>
              <w:t xml:space="preserve"> </w:t>
            </w:r>
          </w:p>
          <w:p w:rsidR="00C1147A" w:rsidRPr="001B08C3" w:rsidRDefault="005A3602" w:rsidP="005A3602">
            <w:pPr>
              <w:pStyle w:val="ListParagraph"/>
              <w:numPr>
                <w:ilvl w:val="0"/>
                <w:numId w:val="29"/>
              </w:numPr>
              <w:bidi/>
              <w:spacing w:after="0" w:line="240" w:lineRule="auto"/>
              <w:ind w:left="247" w:hanging="247"/>
              <w:jc w:val="both"/>
              <w:rPr>
                <w:rFonts w:ascii="Sakkal Majalla" w:hAnsi="Sakkal Majalla" w:cs="Sakkal Majalla"/>
              </w:rPr>
            </w:pPr>
            <w:proofErr w:type="gramStart"/>
            <w:r w:rsidRPr="001B08C3">
              <w:rPr>
                <w:rFonts w:ascii="Sakkal Majalla" w:hAnsi="Sakkal Majalla" w:cs="Sakkal Majalla"/>
                <w:rtl/>
              </w:rPr>
              <w:t>يتعهد</w:t>
            </w:r>
            <w:proofErr w:type="gramEnd"/>
            <w:r w:rsidRPr="001B08C3">
              <w:rPr>
                <w:rFonts w:ascii="Sakkal Majalla" w:hAnsi="Sakkal Majalla" w:cs="Sakkal Majalla"/>
                <w:rtl/>
              </w:rPr>
              <w:t xml:space="preserve"> الطالب مساعد الباحث بالتفرغ للعمل في هذا البحث والقيام بما يتطلب به لإنجاز العمل وفقاً لنوع المش</w:t>
            </w:r>
            <w:r w:rsidR="00C1147A" w:rsidRPr="001B08C3">
              <w:rPr>
                <w:rFonts w:ascii="Sakkal Majalla" w:hAnsi="Sakkal Majalla" w:cs="Sakkal Majalla"/>
                <w:rtl/>
              </w:rPr>
              <w:t>اركة البحثية المتفق عليها أعلاه</w:t>
            </w:r>
            <w:r w:rsidR="00C1147A" w:rsidRPr="001B08C3">
              <w:rPr>
                <w:rFonts w:ascii="Sakkal Majalla" w:hAnsi="Sakkal Majalla" w:cs="Sakkal Majalla" w:hint="cs"/>
                <w:rtl/>
              </w:rPr>
              <w:t>.</w:t>
            </w:r>
          </w:p>
          <w:p w:rsidR="005A3602" w:rsidRPr="001B08C3" w:rsidRDefault="00C1147A" w:rsidP="00C1147A">
            <w:pPr>
              <w:pStyle w:val="ListParagraph"/>
              <w:numPr>
                <w:ilvl w:val="0"/>
                <w:numId w:val="29"/>
              </w:numPr>
              <w:bidi/>
              <w:spacing w:after="0" w:line="240" w:lineRule="auto"/>
              <w:ind w:left="247" w:hanging="247"/>
              <w:jc w:val="both"/>
              <w:rPr>
                <w:rFonts w:ascii="Sakkal Majalla" w:hAnsi="Sakkal Majalla" w:cs="Sakkal Majalla"/>
              </w:rPr>
            </w:pPr>
            <w:r w:rsidRPr="001B08C3">
              <w:rPr>
                <w:rFonts w:ascii="Sakkal Majalla" w:hAnsi="Sakkal Majalla" w:cs="Sakkal Majalla"/>
                <w:rtl/>
              </w:rPr>
              <w:t xml:space="preserve">يوثق </w:t>
            </w:r>
            <w:r w:rsidRPr="001B08C3">
              <w:rPr>
                <w:rFonts w:ascii="Sakkal Majalla" w:hAnsi="Sakkal Majalla" w:cs="Sakkal Majalla" w:hint="cs"/>
                <w:rtl/>
              </w:rPr>
              <w:t xml:space="preserve">إنجاز الطالب </w:t>
            </w:r>
            <w:proofErr w:type="gramStart"/>
            <w:r w:rsidRPr="001B08C3">
              <w:rPr>
                <w:rFonts w:ascii="Sakkal Majalla" w:hAnsi="Sakkal Majalla" w:cs="Sakkal Majalla" w:hint="cs"/>
                <w:rtl/>
              </w:rPr>
              <w:t>مساعد</w:t>
            </w:r>
            <w:proofErr w:type="gramEnd"/>
            <w:r w:rsidRPr="001B08C3">
              <w:rPr>
                <w:rFonts w:ascii="Sakkal Majalla" w:hAnsi="Sakkal Majalla" w:cs="Sakkal Majalla" w:hint="cs"/>
                <w:rtl/>
              </w:rPr>
              <w:t xml:space="preserve"> الباحث</w:t>
            </w:r>
            <w:r w:rsidR="005A3602" w:rsidRPr="001B08C3">
              <w:rPr>
                <w:rFonts w:ascii="Sakkal Majalla" w:hAnsi="Sakkal Majalla" w:cs="Sakkal Majalla"/>
                <w:rtl/>
              </w:rPr>
              <w:t xml:space="preserve"> بالتقرير النصفي والنهائي للبحث</w:t>
            </w:r>
            <w:r w:rsidRPr="001B08C3">
              <w:rPr>
                <w:rFonts w:ascii="Sakkal Majalla" w:hAnsi="Sakkal Majalla" w:cs="Sakkal Majalla" w:hint="cs"/>
                <w:rtl/>
              </w:rPr>
              <w:t xml:space="preserve"> بشكل تفصيلي</w:t>
            </w:r>
            <w:r w:rsidR="005A3602" w:rsidRPr="001B08C3">
              <w:rPr>
                <w:rFonts w:ascii="Sakkal Majalla" w:hAnsi="Sakkal Majalla" w:cs="Sakkal Majalla" w:hint="cs"/>
                <w:rtl/>
              </w:rPr>
              <w:t>.</w:t>
            </w:r>
          </w:p>
          <w:p w:rsidR="00A356B9" w:rsidRPr="001B08C3" w:rsidRDefault="00F05A82" w:rsidP="00F05A82">
            <w:pPr>
              <w:pStyle w:val="ListParagraph"/>
              <w:numPr>
                <w:ilvl w:val="0"/>
                <w:numId w:val="29"/>
              </w:numPr>
              <w:bidi/>
              <w:spacing w:after="0" w:line="240" w:lineRule="auto"/>
              <w:ind w:left="247" w:hanging="247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1B08C3">
              <w:rPr>
                <w:rFonts w:ascii="Sakkal Majalla" w:hAnsi="Sakkal Majalla" w:cs="Sakkal Majalla" w:hint="cs"/>
                <w:rtl/>
              </w:rPr>
              <w:t>لا يت</w:t>
            </w:r>
            <w:r w:rsidR="00A356B9" w:rsidRPr="001B08C3">
              <w:rPr>
                <w:rFonts w:ascii="Sakkal Majalla" w:hAnsi="Sakkal Majalla" w:cs="Sakkal Majalla"/>
                <w:rtl/>
              </w:rPr>
              <w:t xml:space="preserve">حمل </w:t>
            </w:r>
            <w:r w:rsidRPr="001B08C3">
              <w:rPr>
                <w:rFonts w:ascii="Sakkal Majalla" w:hAnsi="Sakkal Majalla" w:cs="Sakkal Majalla"/>
                <w:rtl/>
              </w:rPr>
              <w:t xml:space="preserve">البرنامج أو عمادة البحث العلمي </w:t>
            </w:r>
            <w:r w:rsidR="00A356B9" w:rsidRPr="001B08C3">
              <w:rPr>
                <w:rFonts w:ascii="Sakkal Majalla" w:hAnsi="Sakkal Majalla" w:cs="Sakkal Majalla"/>
                <w:rtl/>
              </w:rPr>
              <w:t xml:space="preserve">أي تكاليف </w:t>
            </w:r>
            <w:r w:rsidR="00D05460" w:rsidRPr="001B08C3">
              <w:rPr>
                <w:rFonts w:ascii="Sakkal Majalla" w:hAnsi="Sakkal Majalla" w:cs="Sakkal Majalla"/>
                <w:rtl/>
              </w:rPr>
              <w:t xml:space="preserve">أو تبعات </w:t>
            </w:r>
            <w:r w:rsidR="00A356B9" w:rsidRPr="001B08C3">
              <w:rPr>
                <w:rFonts w:ascii="Sakkal Majalla" w:hAnsi="Sakkal Majalla" w:cs="Sakkal Majalla"/>
                <w:rtl/>
              </w:rPr>
              <w:t>مالية بهذا الخصوص</w:t>
            </w:r>
            <w:r w:rsidR="00D05460" w:rsidRPr="001B08C3">
              <w:rPr>
                <w:rFonts w:ascii="Sakkal Majalla" w:hAnsi="Sakkal Majalla" w:cs="Sakkal Majalla"/>
                <w:rtl/>
              </w:rPr>
              <w:t>.</w:t>
            </w:r>
          </w:p>
        </w:tc>
      </w:tr>
      <w:tr w:rsidR="001F60EA" w:rsidRPr="002E5E86" w:rsidTr="002E5E86">
        <w:trPr>
          <w:trHeight w:val="410"/>
        </w:trPr>
        <w:tc>
          <w:tcPr>
            <w:tcW w:w="9295" w:type="dxa"/>
            <w:gridSpan w:val="3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1F60EA" w:rsidRPr="002E5E86" w:rsidRDefault="001F60EA" w:rsidP="007559A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  <w:r w:rsidRPr="002E5E8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بيانات </w:t>
            </w:r>
            <w:proofErr w:type="gramStart"/>
            <w:r w:rsidRPr="002E5E8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الطالب</w:t>
            </w:r>
            <w:proofErr w:type="gramEnd"/>
            <w:r w:rsidRPr="002E5E8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مساعد الباحث</w:t>
            </w:r>
            <w:r w:rsidRPr="002E5E8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      </w:t>
            </w:r>
            <w:r w:rsidRPr="002E5E86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sz w:val="24"/>
                <w:szCs w:val="24"/>
                <w:lang w:val="en-GB"/>
              </w:rPr>
              <w:t>‘s Data</w:t>
            </w:r>
            <w:r w:rsidRPr="002E5E8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Research Assistant</w:t>
            </w:r>
          </w:p>
        </w:tc>
      </w:tr>
      <w:tr w:rsidR="001F60EA" w:rsidRPr="002E5E86" w:rsidTr="009A03AC">
        <w:trPr>
          <w:trHeight w:val="681"/>
        </w:trPr>
        <w:tc>
          <w:tcPr>
            <w:tcW w:w="2616" w:type="dxa"/>
            <w:vMerge w:val="restart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1F60EA" w:rsidRPr="002E5E86" w:rsidRDefault="001F60EA" w:rsidP="007559A5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proofErr w:type="spellStart"/>
            <w:r w:rsidRPr="002E5E86">
              <w:rPr>
                <w:rFonts w:ascii="Sakkal Majalla" w:hAnsi="Sakkal Majalla" w:cs="Sakkal Majalla"/>
                <w:b/>
                <w:bCs/>
                <w:rtl/>
              </w:rPr>
              <w:t>الإسم</w:t>
            </w:r>
            <w:proofErr w:type="spellEnd"/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رباعي</w:t>
            </w:r>
          </w:p>
          <w:p w:rsidR="001F60EA" w:rsidRPr="002E5E86" w:rsidRDefault="001F60EA" w:rsidP="007559A5">
            <w:pPr>
              <w:bidi/>
              <w:spacing w:before="120" w:after="240" w:line="240" w:lineRule="auto"/>
              <w:jc w:val="right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2E5E86">
              <w:rPr>
                <w:rFonts w:ascii="Sakkal Majalla" w:hAnsi="Sakkal Majalla" w:cs="Sakkal Majalla"/>
                <w:b/>
                <w:bCs/>
              </w:rPr>
              <w:lastRenderedPageBreak/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 xml:space="preserve">Full name                    </w:t>
            </w:r>
          </w:p>
        </w:tc>
        <w:tc>
          <w:tcPr>
            <w:tcW w:w="6679" w:type="dxa"/>
            <w:gridSpan w:val="2"/>
            <w:tcBorders>
              <w:top w:val="single" w:sz="12" w:space="0" w:color="auto"/>
            </w:tcBorders>
          </w:tcPr>
          <w:p w:rsidR="001F60EA" w:rsidRPr="002E5E86" w:rsidRDefault="001F60EA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lastRenderedPageBreak/>
              <w:t>(عربي</w:t>
            </w:r>
            <w:r w:rsidRPr="002E5E86">
              <w:rPr>
                <w:rFonts w:ascii="Sakkal Majalla" w:hAnsi="Sakkal Majalla" w:cs="Sakkal Majalla"/>
              </w:rPr>
              <w:t>Arabic</w:t>
            </w:r>
            <w:r w:rsidRPr="002E5E86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  <w:p w:rsidR="001F60EA" w:rsidRPr="002E5E86" w:rsidRDefault="001F60EA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F60EA" w:rsidRPr="002E5E86" w:rsidTr="009A03AC">
        <w:trPr>
          <w:trHeight w:val="711"/>
        </w:trPr>
        <w:tc>
          <w:tcPr>
            <w:tcW w:w="2616" w:type="dxa"/>
            <w:vMerge/>
            <w:shd w:val="clear" w:color="auto" w:fill="DBE5F1" w:themeFill="accent1" w:themeFillTint="33"/>
          </w:tcPr>
          <w:p w:rsidR="001F60EA" w:rsidRPr="002E5E86" w:rsidRDefault="001F60EA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79" w:type="dxa"/>
            <w:gridSpan w:val="2"/>
          </w:tcPr>
          <w:p w:rsidR="001F60EA" w:rsidRPr="002E5E86" w:rsidRDefault="001F60EA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(انجليزي</w:t>
            </w:r>
            <w:r w:rsidRPr="002E5E86">
              <w:rPr>
                <w:rFonts w:ascii="Sakkal Majalla" w:hAnsi="Sakkal Majalla" w:cs="Sakkal Majalla"/>
              </w:rPr>
              <w:t>English</w:t>
            </w:r>
            <w:r w:rsidRPr="002E5E86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  <w:p w:rsidR="001F60EA" w:rsidRPr="002E5E86" w:rsidRDefault="001F60EA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2E5E86" w:rsidTr="009A03AC">
        <w:trPr>
          <w:trHeight w:val="448"/>
        </w:trPr>
        <w:tc>
          <w:tcPr>
            <w:tcW w:w="2616" w:type="dxa"/>
            <w:shd w:val="clear" w:color="auto" w:fill="DBE5F1" w:themeFill="accent1" w:themeFillTint="33"/>
            <w:vAlign w:val="center"/>
          </w:tcPr>
          <w:p w:rsidR="00F37F57" w:rsidRPr="002E5E86" w:rsidRDefault="00F37F57" w:rsidP="00AE6D53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lastRenderedPageBreak/>
              <w:t>الجنس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 w:rsidRPr="00F70A94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      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GB" w:bidi="ar-AE"/>
              </w:rPr>
              <w:t xml:space="preserve"> </w:t>
            </w:r>
            <w:r w:rsidR="00AE6D53">
              <w:rPr>
                <w:rFonts w:ascii="Sakkal Majalla" w:hAnsi="Sakkal Majalla" w:cs="Sakkal Majalla"/>
                <w:b/>
                <w:bCs/>
                <w:lang w:val="en-GB"/>
              </w:rPr>
              <w:t xml:space="preserve">                </w:t>
            </w:r>
            <w:r w:rsidRPr="00F70A9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   </w:t>
            </w:r>
            <w:r w:rsidRPr="00F70A94">
              <w:rPr>
                <w:rFonts w:ascii="Sakkal Majalla" w:hAnsi="Sakkal Majalla" w:cs="Sakkal Majalla"/>
                <w:b/>
                <w:bCs/>
                <w:lang w:bidi="ar-AE"/>
              </w:rPr>
              <w:t>Gender</w:t>
            </w:r>
          </w:p>
        </w:tc>
        <w:tc>
          <w:tcPr>
            <w:tcW w:w="6679" w:type="dxa"/>
            <w:gridSpan w:val="2"/>
            <w:shd w:val="clear" w:color="auto" w:fill="FFFFFF" w:themeFill="background1"/>
            <w:vAlign w:val="center"/>
          </w:tcPr>
          <w:p w:rsidR="00F37F57" w:rsidRPr="006921EC" w:rsidRDefault="00F37F57" w:rsidP="003D7E89">
            <w:pPr>
              <w:bidi/>
              <w:spacing w:after="0" w:line="240" w:lineRule="auto"/>
              <w:ind w:firstLine="921"/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606" type="#_x0000_t75" style="width:73.8pt;height:20.4pt" o:ole="">
                  <v:imagedata r:id="rId246" o:title=""/>
                </v:shape>
                <w:control r:id="rId247" w:name="OptionButton414" w:shapeid="_x0000_i1606"/>
              </w:objec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object w:dxaOrig="225" w:dyaOrig="225">
                <v:shape id="_x0000_i1608" type="#_x0000_t75" style="width:108pt;height:20.4pt" o:ole="">
                  <v:imagedata r:id="rId248" o:title=""/>
                </v:shape>
                <w:control r:id="rId249" w:name="OptionButton514" w:shapeid="_x0000_i1608"/>
              </w:object>
            </w:r>
          </w:p>
        </w:tc>
      </w:tr>
      <w:tr w:rsidR="00F37F57" w:rsidRPr="002E5E86" w:rsidTr="009A03AC">
        <w:trPr>
          <w:trHeight w:val="416"/>
        </w:trPr>
        <w:tc>
          <w:tcPr>
            <w:tcW w:w="2616" w:type="dxa"/>
            <w:shd w:val="clear" w:color="auto" w:fill="DBE5F1" w:themeFill="accent1" w:themeFillTint="33"/>
            <w:vAlign w:val="center"/>
          </w:tcPr>
          <w:p w:rsidR="00F37F57" w:rsidRPr="002E5E86" w:rsidRDefault="00F37F57" w:rsidP="007559A5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هل سبق لك </w:t>
            </w:r>
            <w:proofErr w:type="gramStart"/>
            <w:r w:rsidRPr="002E5E86">
              <w:rPr>
                <w:rFonts w:ascii="Sakkal Majalla" w:hAnsi="Sakkal Majalla" w:cs="Sakkal Majalla"/>
                <w:b/>
                <w:bCs/>
                <w:rtl/>
              </w:rPr>
              <w:t>المشاركة</w:t>
            </w:r>
            <w:proofErr w:type="gramEnd"/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في البرنامج؟</w:t>
            </w:r>
          </w:p>
          <w:p w:rsidR="00F37F57" w:rsidRPr="002E5E86" w:rsidRDefault="00F37F57" w:rsidP="007559A5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>Have you previously participated in the program?</w:t>
            </w:r>
          </w:p>
        </w:tc>
        <w:tc>
          <w:tcPr>
            <w:tcW w:w="6679" w:type="dxa"/>
            <w:gridSpan w:val="2"/>
            <w:shd w:val="clear" w:color="auto" w:fill="auto"/>
          </w:tcPr>
          <w:p w:rsidR="00F37F57" w:rsidRPr="006921EC" w:rsidRDefault="00F37F57" w:rsidP="00FA324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DF5EE7" w:rsidRPr="002E5E86" w:rsidTr="009A03AC">
        <w:trPr>
          <w:trHeight w:val="619"/>
        </w:trPr>
        <w:tc>
          <w:tcPr>
            <w:tcW w:w="2616" w:type="dxa"/>
            <w:vMerge w:val="restart"/>
            <w:shd w:val="clear" w:color="auto" w:fill="DBE5F1" w:themeFill="accent1" w:themeFillTint="33"/>
            <w:vAlign w:val="center"/>
          </w:tcPr>
          <w:p w:rsidR="00DF5EE7" w:rsidRPr="002E5E86" w:rsidRDefault="00DF5EE7" w:rsidP="007559A5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هل لديك أبحاث منشورة ؟</w:t>
            </w:r>
          </w:p>
          <w:p w:rsidR="00DF5EE7" w:rsidRPr="002E5E86" w:rsidRDefault="00DF5EE7" w:rsidP="007559A5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>Do you have any published papers?</w:t>
            </w:r>
          </w:p>
        </w:tc>
        <w:tc>
          <w:tcPr>
            <w:tcW w:w="6679" w:type="dxa"/>
            <w:gridSpan w:val="2"/>
            <w:shd w:val="clear" w:color="auto" w:fill="auto"/>
            <w:vAlign w:val="center"/>
          </w:tcPr>
          <w:p w:rsidR="00DF5EE7" w:rsidRPr="00AE6D53" w:rsidRDefault="00DF5EE7" w:rsidP="003D7E89">
            <w:pPr>
              <w:pStyle w:val="ListParagraph"/>
              <w:shd w:val="clear" w:color="auto" w:fill="FFFFFF" w:themeFill="background1"/>
              <w:bidi/>
              <w:spacing w:after="0" w:line="240" w:lineRule="auto"/>
              <w:ind w:left="249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F5EE7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rtl/>
              </w:rPr>
              <w:object w:dxaOrig="225" w:dyaOrig="225">
                <v:shape id="_x0000_i1610" type="#_x0000_t75" style="width:66pt;height:20.4pt" o:ole="">
                  <v:imagedata r:id="rId250" o:title=""/>
                </v:shape>
                <w:control r:id="rId251" w:name="OptionButton1136211" w:shapeid="_x0000_i1610"/>
              </w:object>
            </w:r>
            <w:r w:rsidRPr="00AE6D53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AE6D53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AE6D53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612" type="#_x0000_t75" style="width:46.8pt;height:20.4pt" o:ole="">
                  <v:imagedata r:id="rId252" o:title=""/>
                </v:shape>
                <w:control r:id="rId253" w:name="OptionButton2136211" w:shapeid="_x0000_i1612"/>
              </w:object>
            </w:r>
          </w:p>
        </w:tc>
      </w:tr>
      <w:tr w:rsidR="00DF5EE7" w:rsidRPr="002E5E86" w:rsidTr="009A03AC">
        <w:trPr>
          <w:trHeight w:val="813"/>
        </w:trPr>
        <w:tc>
          <w:tcPr>
            <w:tcW w:w="2616" w:type="dxa"/>
            <w:vMerge/>
            <w:shd w:val="clear" w:color="auto" w:fill="DBE5F1" w:themeFill="accent1" w:themeFillTint="33"/>
            <w:vAlign w:val="center"/>
          </w:tcPr>
          <w:p w:rsidR="00DF5EE7" w:rsidRPr="002E5E86" w:rsidRDefault="00DF5EE7" w:rsidP="007559A5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79" w:type="dxa"/>
            <w:gridSpan w:val="2"/>
            <w:shd w:val="clear" w:color="auto" w:fill="auto"/>
            <w:vAlign w:val="center"/>
          </w:tcPr>
          <w:p w:rsidR="00DF5EE7" w:rsidRPr="002E5E86" w:rsidRDefault="00DF5EE7" w:rsidP="00DF5EE7">
            <w:pPr>
              <w:shd w:val="clear" w:color="auto" w:fill="FFFFFF" w:themeFill="background1"/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اذا كانت اجابتك بنعم، </w:t>
            </w:r>
          </w:p>
          <w:p w:rsidR="00DF5EE7" w:rsidRPr="00B50A25" w:rsidRDefault="00DF5EE7" w:rsidP="00324731">
            <w:pPr>
              <w:pStyle w:val="ListParagraph"/>
              <w:numPr>
                <w:ilvl w:val="0"/>
                <w:numId w:val="28"/>
              </w:numPr>
              <w:shd w:val="clear" w:color="auto" w:fill="FFFFFF" w:themeFill="background1"/>
              <w:bidi/>
              <w:spacing w:after="0" w:line="240" w:lineRule="auto"/>
              <w:ind w:left="249" w:hanging="249"/>
              <w:rPr>
                <w:rFonts w:ascii="Sakkal Majalla" w:hAnsi="Sakkal Majalla" w:cs="Sakkal Majalla"/>
                <w:b/>
                <w:bCs/>
              </w:rPr>
            </w:pPr>
            <w:r w:rsidRPr="00B50A25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rtl/>
              </w:rPr>
              <w:t xml:space="preserve">نرجو تحديد </w:t>
            </w:r>
            <w:proofErr w:type="gramStart"/>
            <w:r w:rsidRPr="00B50A25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rtl/>
              </w:rPr>
              <w:t>عدد</w:t>
            </w:r>
            <w:proofErr w:type="gramEnd"/>
            <w:r w:rsidRPr="00B50A25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rtl/>
              </w:rPr>
              <w:t xml:space="preserve"> الأبحاث المنشورة. </w:t>
            </w:r>
            <w:r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 xml:space="preserve">    </w:t>
            </w:r>
            <w:r w:rsidR="00324731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 xml:space="preserve">     </w:t>
            </w:r>
            <w:r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 xml:space="preserve">   </w:t>
            </w:r>
            <w:r w:rsidRPr="00B50A25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 xml:space="preserve"> </w:t>
            </w:r>
            <w:r w:rsidRPr="00B50A25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 xml:space="preserve">Please provide the </w:t>
            </w:r>
            <w:r w:rsidR="00324731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>number</w:t>
            </w:r>
            <w:r w:rsidRPr="00B50A25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</w:rPr>
              <w:t xml:space="preserve"> of published papers</w:t>
            </w:r>
          </w:p>
          <w:p w:rsidR="00DF5EE7" w:rsidRPr="002E5E86" w:rsidRDefault="00DF5EE7" w:rsidP="00B50A25">
            <w:pPr>
              <w:shd w:val="clear" w:color="auto" w:fill="FFFFFF" w:themeFill="background1"/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DF5EE7" w:rsidRPr="002E5E86" w:rsidTr="009A03AC">
        <w:trPr>
          <w:trHeight w:val="416"/>
        </w:trPr>
        <w:tc>
          <w:tcPr>
            <w:tcW w:w="2616" w:type="dxa"/>
            <w:vMerge/>
            <w:shd w:val="clear" w:color="auto" w:fill="DBE5F1" w:themeFill="accent1" w:themeFillTint="33"/>
          </w:tcPr>
          <w:p w:rsidR="00DF5EE7" w:rsidRPr="002E5E86" w:rsidRDefault="00DF5EE7" w:rsidP="007559A5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79" w:type="dxa"/>
            <w:gridSpan w:val="2"/>
            <w:shd w:val="clear" w:color="auto" w:fill="auto"/>
            <w:vAlign w:val="center"/>
          </w:tcPr>
          <w:p w:rsidR="00DF5EE7" w:rsidRPr="00B7093F" w:rsidRDefault="00DF5EE7" w:rsidP="00B7093F">
            <w:pPr>
              <w:pStyle w:val="ListParagraph"/>
              <w:numPr>
                <w:ilvl w:val="0"/>
                <w:numId w:val="28"/>
              </w:numPr>
              <w:bidi/>
              <w:spacing w:after="0" w:line="240" w:lineRule="auto"/>
              <w:ind w:left="249" w:hanging="249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 xml:space="preserve">نرجو إرفاق </w:t>
            </w:r>
            <w:proofErr w:type="gramStart"/>
            <w:r>
              <w:rPr>
                <w:rFonts w:ascii="Sakkal Majalla" w:hAnsi="Sakkal Majalla" w:cs="Sakkal Majalla"/>
                <w:b/>
                <w:bCs/>
                <w:rtl/>
              </w:rPr>
              <w:t>رابط</w:t>
            </w:r>
            <w:proofErr w:type="gramEnd"/>
            <w:r>
              <w:rPr>
                <w:rFonts w:ascii="Sakkal Majalla" w:hAnsi="Sakkal Majalla" w:cs="Sakkal Majalla"/>
                <w:b/>
                <w:bCs/>
                <w:rtl/>
              </w:rPr>
              <w:t xml:space="preserve"> النشر.</w:t>
            </w:r>
            <w:r w:rsidRPr="00DE7849">
              <w:rPr>
                <w:rFonts w:ascii="Sakkal Majalla" w:hAnsi="Sakkal Majalla" w:cs="Sakkal Majalla"/>
                <w:b/>
                <w:bCs/>
              </w:rPr>
              <w:t>Please provide the publication link.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                                                  </w:t>
            </w:r>
            <w:r w:rsidRPr="00DE7849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E7849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                       </w:t>
            </w:r>
            <w:r w:rsidRPr="00B7093F">
              <w:rPr>
                <w:rFonts w:ascii="Sakkal Majalla" w:hAnsi="Sakkal Majalla" w:cs="Sakkal Majalla"/>
                <w:b/>
                <w:bCs/>
                <w:rtl/>
              </w:rPr>
              <w:t xml:space="preserve">   </w:t>
            </w:r>
          </w:p>
        </w:tc>
      </w:tr>
      <w:tr w:rsidR="00F37F57" w:rsidRPr="002E5E86" w:rsidTr="000C4EC5">
        <w:trPr>
          <w:trHeight w:val="416"/>
        </w:trPr>
        <w:tc>
          <w:tcPr>
            <w:tcW w:w="9295" w:type="dxa"/>
            <w:gridSpan w:val="3"/>
            <w:shd w:val="clear" w:color="auto" w:fill="DBE5F1" w:themeFill="accent1" w:themeFillTint="33"/>
            <w:vAlign w:val="center"/>
          </w:tcPr>
          <w:p w:rsidR="00F37F57" w:rsidRPr="005A3602" w:rsidRDefault="00F37F57" w:rsidP="000C4EC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5A360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الوضع</w:t>
            </w:r>
            <w:proofErr w:type="gramEnd"/>
            <w:r w:rsidRPr="005A360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الأكاديمي</w:t>
            </w:r>
            <w:r w:rsidRPr="005A3602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       </w:t>
            </w:r>
            <w:r w:rsidRPr="005A360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  <w:r w:rsidRPr="005A3602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Academic Status</w:t>
            </w:r>
          </w:p>
        </w:tc>
      </w:tr>
      <w:tr w:rsidR="00F37F57" w:rsidRPr="002E5E86" w:rsidTr="009A03AC">
        <w:trPr>
          <w:trHeight w:val="416"/>
        </w:trPr>
        <w:tc>
          <w:tcPr>
            <w:tcW w:w="2616" w:type="dxa"/>
            <w:vMerge w:val="restart"/>
            <w:shd w:val="clear" w:color="auto" w:fill="DBE5F1" w:themeFill="accent1" w:themeFillTint="33"/>
            <w:vAlign w:val="center"/>
          </w:tcPr>
          <w:p w:rsidR="00F112D7" w:rsidRDefault="00F112D7" w:rsidP="004B7DB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F112D7" w:rsidRDefault="00F112D7" w:rsidP="00F112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F112D7" w:rsidRDefault="00F112D7" w:rsidP="00F112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5E10AA" w:rsidRDefault="00B7093F" w:rsidP="00F112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</w:rPr>
              <w:t xml:space="preserve">    </w:t>
            </w:r>
          </w:p>
          <w:p w:rsidR="00F112D7" w:rsidRDefault="00F112D7" w:rsidP="00F112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614" type="#_x0000_t75" style="width:10.2pt;height:14.4pt" o:ole="">
                  <v:imagedata r:id="rId254" o:title=""/>
                </v:shape>
                <w:control r:id="rId255" w:name="OptionButton9" w:shapeid="_x0000_i1614"/>
              </w:objec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 w:rsidRPr="00F112D7">
              <w:rPr>
                <w:rFonts w:ascii="Sakkal Majalla" w:hAnsi="Sakkal Majalla" w:cs="Sakkal Majalla" w:hint="cs"/>
                <w:b/>
                <w:bCs/>
                <w:rtl/>
              </w:rPr>
              <w:t>طالب</w:t>
            </w:r>
            <w:r w:rsidRPr="00F112D7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112D7">
              <w:rPr>
                <w:rFonts w:ascii="Sakkal Majalla" w:hAnsi="Sakkal Majalla" w:cs="Sakkal Majalla" w:hint="cs"/>
                <w:b/>
                <w:bCs/>
                <w:rtl/>
              </w:rPr>
              <w:t>بكالوريوس</w:t>
            </w:r>
            <w:r w:rsidRPr="00F112D7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112D7">
              <w:rPr>
                <w:rFonts w:ascii="Sakkal Majalla" w:hAnsi="Sakkal Majalla" w:cs="Sakkal Majalla" w:hint="cs"/>
                <w:b/>
                <w:bCs/>
                <w:rtl/>
              </w:rPr>
              <w:t>منتظم</w:t>
            </w:r>
            <w:r w:rsidRPr="00F112D7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112D7">
              <w:rPr>
                <w:rFonts w:ascii="Sakkal Majalla" w:hAnsi="Sakkal Majalla" w:cs="Sakkal Majalla" w:hint="cs"/>
                <w:b/>
                <w:bCs/>
                <w:rtl/>
              </w:rPr>
              <w:t>في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F112D7">
              <w:rPr>
                <w:rFonts w:ascii="Sakkal Majalla" w:hAnsi="Sakkal Majalla" w:cs="Sakkal Majalla" w:hint="cs"/>
                <w:b/>
                <w:bCs/>
                <w:rtl/>
              </w:rPr>
              <w:t>جامعة</w:t>
            </w:r>
            <w:r w:rsidRPr="00F112D7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112D7">
              <w:rPr>
                <w:rFonts w:ascii="Sakkal Majalla" w:hAnsi="Sakkal Majalla" w:cs="Sakkal Majalla" w:hint="cs"/>
                <w:b/>
                <w:bCs/>
                <w:rtl/>
              </w:rPr>
              <w:t>الملك</w:t>
            </w:r>
            <w:r w:rsidRPr="00F112D7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proofErr w:type="gramStart"/>
            <w:r w:rsidRPr="00F112D7">
              <w:rPr>
                <w:rFonts w:ascii="Sakkal Majalla" w:hAnsi="Sakkal Majalla" w:cs="Sakkal Majalla" w:hint="cs"/>
                <w:b/>
                <w:bCs/>
                <w:rtl/>
              </w:rPr>
              <w:t>سعود</w:t>
            </w:r>
            <w:proofErr w:type="gramEnd"/>
          </w:p>
          <w:p w:rsidR="005E10AA" w:rsidRDefault="00A43738" w:rsidP="00A43738">
            <w:pPr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</w:rPr>
              <w:t>Bachelor KSU s</w:t>
            </w:r>
            <w:r w:rsidR="00F112D7" w:rsidRPr="00F112D7">
              <w:rPr>
                <w:rFonts w:ascii="Sakkal Majalla" w:hAnsi="Sakkal Majalla" w:cs="Sakkal Majalla"/>
                <w:b/>
                <w:bCs/>
              </w:rPr>
              <w:t>tudent</w:t>
            </w:r>
          </w:p>
          <w:p w:rsidR="005E10AA" w:rsidRDefault="005E10AA" w:rsidP="005E10A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</w:p>
          <w:p w:rsidR="005E10AA" w:rsidRDefault="005E10AA" w:rsidP="005E10A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</w:p>
          <w:p w:rsidR="005E10AA" w:rsidRDefault="005E10AA" w:rsidP="005E10A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</w:p>
          <w:p w:rsidR="005E10AA" w:rsidRPr="005E10AA" w:rsidRDefault="005E10AA" w:rsidP="005E10A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3099" w:type="dxa"/>
            <w:vAlign w:val="center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5A3602">
              <w:rPr>
                <w:rFonts w:ascii="Sakkal Majalla" w:hAnsi="Sakkal Majalla" w:cs="Sakkal Majalla"/>
                <w:b/>
                <w:bCs/>
                <w:rtl/>
              </w:rPr>
              <w:t>الرقم</w:t>
            </w:r>
            <w:proofErr w:type="gramEnd"/>
            <w:r w:rsidRPr="005A3602">
              <w:rPr>
                <w:rFonts w:ascii="Sakkal Majalla" w:hAnsi="Sakkal Majalla" w:cs="Sakkal Majalla"/>
                <w:b/>
                <w:bCs/>
                <w:rtl/>
              </w:rPr>
              <w:t xml:space="preserve"> الجامعي</w:t>
            </w:r>
            <w:r w:rsidRPr="005A3602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5A3602">
              <w:rPr>
                <w:rFonts w:ascii="Sakkal Majalla" w:hAnsi="Sakkal Majalla" w:cs="Sakkal Majalla"/>
                <w:b/>
                <w:bCs/>
                <w:rtl/>
              </w:rPr>
              <w:t xml:space="preserve">            </w:t>
            </w:r>
            <w:r w:rsidRPr="005A3602"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 w:rsidRPr="005A3602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5A360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5A3602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5A3602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5A3602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5A3602">
              <w:rPr>
                <w:rFonts w:ascii="Sakkal Majalla" w:hAnsi="Sakkal Majalla" w:cs="Sakkal Majalla"/>
                <w:b/>
                <w:bCs/>
                <w:lang w:bidi="ar-AE"/>
              </w:rPr>
              <w:t>Univ. ID</w:t>
            </w: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</w:t>
            </w:r>
          </w:p>
        </w:tc>
        <w:tc>
          <w:tcPr>
            <w:tcW w:w="3580" w:type="dxa"/>
          </w:tcPr>
          <w:p w:rsidR="00F37F57" w:rsidRPr="002E5E86" w:rsidRDefault="00F37F57" w:rsidP="007559A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  <w:lang w:bidi="ar-AE"/>
              </w:rPr>
            </w:pPr>
          </w:p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2E5E86" w:rsidTr="009A03AC">
        <w:trPr>
          <w:trHeight w:val="416"/>
        </w:trPr>
        <w:tc>
          <w:tcPr>
            <w:tcW w:w="2616" w:type="dxa"/>
            <w:vMerge/>
            <w:shd w:val="clear" w:color="auto" w:fill="DBE5F1" w:themeFill="accent1" w:themeFillTint="33"/>
            <w:vAlign w:val="center"/>
          </w:tcPr>
          <w:p w:rsidR="00F37F57" w:rsidRPr="002E5E86" w:rsidRDefault="00F37F57" w:rsidP="007559A5">
            <w:pPr>
              <w:bidi/>
              <w:spacing w:after="240" w:line="240" w:lineRule="auto"/>
              <w:jc w:val="right"/>
              <w:rPr>
                <w:rFonts w:ascii="Sakkal Majalla" w:hAnsi="Sakkal Majalla" w:cs="Sakkal Majalla"/>
                <w:noProof/>
              </w:rPr>
            </w:pPr>
          </w:p>
        </w:tc>
        <w:tc>
          <w:tcPr>
            <w:tcW w:w="3099" w:type="dxa"/>
            <w:vAlign w:val="center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>College</w:t>
            </w:r>
          </w:p>
        </w:tc>
        <w:tc>
          <w:tcPr>
            <w:tcW w:w="3580" w:type="dxa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2E5E86" w:rsidTr="009A03AC">
        <w:trPr>
          <w:trHeight w:val="416"/>
        </w:trPr>
        <w:tc>
          <w:tcPr>
            <w:tcW w:w="2616" w:type="dxa"/>
            <w:vMerge/>
            <w:shd w:val="clear" w:color="auto" w:fill="DBE5F1" w:themeFill="accent1" w:themeFillTint="33"/>
            <w:vAlign w:val="center"/>
          </w:tcPr>
          <w:p w:rsidR="00F37F57" w:rsidRPr="002E5E86" w:rsidRDefault="00F37F57" w:rsidP="007559A5">
            <w:pPr>
              <w:bidi/>
              <w:spacing w:after="240" w:line="240" w:lineRule="auto"/>
              <w:jc w:val="right"/>
              <w:rPr>
                <w:rFonts w:ascii="Sakkal Majalla" w:hAnsi="Sakkal Majalla" w:cs="Sakkal Majalla"/>
                <w:noProof/>
              </w:rPr>
            </w:pPr>
          </w:p>
        </w:tc>
        <w:tc>
          <w:tcPr>
            <w:tcW w:w="3099" w:type="dxa"/>
            <w:vAlign w:val="center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القسم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    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 xml:space="preserve">Department </w:t>
            </w:r>
          </w:p>
        </w:tc>
        <w:tc>
          <w:tcPr>
            <w:tcW w:w="3580" w:type="dxa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2E5E86" w:rsidTr="009A03AC">
        <w:trPr>
          <w:trHeight w:val="416"/>
        </w:trPr>
        <w:tc>
          <w:tcPr>
            <w:tcW w:w="2616" w:type="dxa"/>
            <w:vMerge/>
            <w:shd w:val="clear" w:color="auto" w:fill="DBE5F1" w:themeFill="accent1" w:themeFillTint="33"/>
            <w:vAlign w:val="center"/>
          </w:tcPr>
          <w:p w:rsidR="00F37F57" w:rsidRPr="002E5E86" w:rsidRDefault="00F37F57" w:rsidP="007559A5">
            <w:pPr>
              <w:bidi/>
              <w:spacing w:after="240" w:line="240" w:lineRule="auto"/>
              <w:jc w:val="right"/>
              <w:rPr>
                <w:rFonts w:ascii="Sakkal Majalla" w:hAnsi="Sakkal Majalla" w:cs="Sakkal Majalla"/>
                <w:noProof/>
              </w:rPr>
            </w:pPr>
          </w:p>
        </w:tc>
        <w:tc>
          <w:tcPr>
            <w:tcW w:w="3099" w:type="dxa"/>
            <w:vAlign w:val="center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5A3602">
              <w:rPr>
                <w:rFonts w:ascii="Sakkal Majalla" w:hAnsi="Sakkal Majalla" w:cs="Sakkal Majalla"/>
                <w:b/>
                <w:bCs/>
                <w:rtl/>
              </w:rPr>
              <w:t>التخصص</w:t>
            </w:r>
            <w:r w:rsidRPr="005A3602">
              <w:rPr>
                <w:rFonts w:ascii="Sakkal Majalla" w:hAnsi="Sakkal Majalla" w:cs="Sakkal Majalla"/>
                <w:b/>
                <w:bCs/>
              </w:rPr>
              <w:t xml:space="preserve">                         </w:t>
            </w:r>
            <w:r w:rsidRPr="005A3602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5A3602">
              <w:rPr>
                <w:rFonts w:ascii="Sakkal Majalla" w:hAnsi="Sakkal Majalla" w:cs="Sakkal Majalla"/>
                <w:b/>
                <w:bCs/>
              </w:rPr>
              <w:t xml:space="preserve">         </w:t>
            </w:r>
            <w:r w:rsidRPr="005A3602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5A3602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5A3602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5A3602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5A3602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5A3602">
              <w:rPr>
                <w:rFonts w:ascii="Sakkal Majalla" w:hAnsi="Sakkal Majalla" w:cs="Sakkal Majalla"/>
                <w:b/>
                <w:bCs/>
                <w:lang w:bidi="ar-AE"/>
              </w:rPr>
              <w:t>Major</w:t>
            </w:r>
          </w:p>
        </w:tc>
        <w:tc>
          <w:tcPr>
            <w:tcW w:w="3580" w:type="dxa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2E5E86" w:rsidTr="009A03AC">
        <w:trPr>
          <w:trHeight w:val="416"/>
        </w:trPr>
        <w:tc>
          <w:tcPr>
            <w:tcW w:w="2616" w:type="dxa"/>
            <w:vMerge/>
            <w:shd w:val="clear" w:color="auto" w:fill="DBE5F1" w:themeFill="accent1" w:themeFillTint="33"/>
            <w:vAlign w:val="center"/>
          </w:tcPr>
          <w:p w:rsidR="00F37F57" w:rsidRPr="002E5E86" w:rsidRDefault="00F37F57" w:rsidP="007559A5">
            <w:pPr>
              <w:bidi/>
              <w:spacing w:after="240" w:line="240" w:lineRule="auto"/>
              <w:jc w:val="right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3099" w:type="dxa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2E5E86">
              <w:rPr>
                <w:rFonts w:ascii="Sakkal Majalla" w:hAnsi="Sakkal Majalla" w:cs="Sakkal Majalla"/>
                <w:b/>
                <w:bCs/>
                <w:rtl/>
              </w:rPr>
              <w:t>المستوى</w:t>
            </w:r>
            <w:proofErr w:type="gramEnd"/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الدراسي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            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 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>Level</w:t>
            </w:r>
          </w:p>
        </w:tc>
        <w:tc>
          <w:tcPr>
            <w:tcW w:w="3580" w:type="dxa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2E5E86" w:rsidTr="009A03AC">
        <w:trPr>
          <w:trHeight w:val="416"/>
        </w:trPr>
        <w:tc>
          <w:tcPr>
            <w:tcW w:w="2616" w:type="dxa"/>
            <w:vMerge/>
            <w:shd w:val="clear" w:color="auto" w:fill="DBE5F1" w:themeFill="accent1" w:themeFillTint="33"/>
            <w:vAlign w:val="center"/>
          </w:tcPr>
          <w:p w:rsidR="00F37F57" w:rsidRPr="002E5E86" w:rsidRDefault="00F37F57" w:rsidP="005A360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99" w:type="dxa"/>
            <w:shd w:val="clear" w:color="auto" w:fill="auto"/>
            <w:vAlign w:val="center"/>
          </w:tcPr>
          <w:p w:rsidR="00F37F57" w:rsidRPr="00155654" w:rsidRDefault="00F37F57" w:rsidP="005A360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15565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</w:t>
            </w:r>
            <w:r w:rsidRPr="00155654">
              <w:rPr>
                <w:rFonts w:ascii="Sakkal Majalla" w:hAnsi="Sakkal Majalla" w:cs="Sakkal Majalla"/>
                <w:b/>
                <w:bCs/>
                <w:rtl/>
              </w:rPr>
              <w:t>مستو</w:t>
            </w:r>
            <w:r w:rsidRPr="00155654">
              <w:rPr>
                <w:rFonts w:ascii="Sakkal Majalla" w:hAnsi="Sakkal Majalla" w:cs="Sakkal Majalla" w:hint="cs"/>
                <w:b/>
                <w:bCs/>
                <w:rtl/>
              </w:rPr>
              <w:t>يات</w:t>
            </w:r>
            <w:r w:rsidRPr="0015565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proofErr w:type="gramStart"/>
            <w:r w:rsidRPr="00155654"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155654">
              <w:rPr>
                <w:rFonts w:ascii="Sakkal Majalla" w:hAnsi="Sakkal Majalla" w:cs="Sakkal Majalla"/>
                <w:b/>
                <w:bCs/>
                <w:rtl/>
              </w:rPr>
              <w:t>دراسي</w:t>
            </w:r>
            <w:r w:rsidRPr="00155654">
              <w:rPr>
                <w:rFonts w:ascii="Sakkal Majalla" w:hAnsi="Sakkal Majalla" w:cs="Sakkal Majalla" w:hint="cs"/>
                <w:b/>
                <w:bCs/>
                <w:rtl/>
              </w:rPr>
              <w:t>ة</w:t>
            </w:r>
            <w:proofErr w:type="gramEnd"/>
            <w:r w:rsidRPr="0015565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155654">
              <w:rPr>
                <w:rFonts w:ascii="Sakkal Majalla" w:hAnsi="Sakkal Majalla" w:cs="Sakkal Majalla" w:hint="cs"/>
                <w:b/>
                <w:bCs/>
                <w:rtl/>
              </w:rPr>
              <w:t>المتبقية</w:t>
            </w:r>
            <w:r w:rsidRPr="0015565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155654">
              <w:rPr>
                <w:rFonts w:ascii="Sakkal Majalla" w:hAnsi="Sakkal Majalla" w:cs="Sakkal Majalla" w:hint="cs"/>
                <w:b/>
                <w:bCs/>
                <w:rtl/>
              </w:rPr>
              <w:t>ل</w:t>
            </w:r>
            <w:r w:rsidRPr="00155654">
              <w:rPr>
                <w:rFonts w:ascii="Sakkal Majalla" w:hAnsi="Sakkal Majalla" w:cs="Sakkal Majalla"/>
                <w:b/>
                <w:bCs/>
                <w:rtl/>
              </w:rPr>
              <w:t>لتخرج</w:t>
            </w:r>
          </w:p>
          <w:p w:rsidR="00F37F57" w:rsidRPr="00155654" w:rsidRDefault="00F37F57" w:rsidP="005A3602">
            <w:pPr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155654">
              <w:rPr>
                <w:rFonts w:ascii="Sakkal Majalla" w:hAnsi="Sakkal Majalla" w:cs="Sakkal Majalla"/>
                <w:b/>
                <w:bCs/>
                <w:lang w:bidi="ar-AE"/>
              </w:rPr>
              <w:t xml:space="preserve">Remaining levels for graduation </w:t>
            </w:r>
          </w:p>
        </w:tc>
        <w:tc>
          <w:tcPr>
            <w:tcW w:w="3580" w:type="dxa"/>
            <w:shd w:val="clear" w:color="auto" w:fill="auto"/>
          </w:tcPr>
          <w:p w:rsidR="00F37F57" w:rsidRPr="00155654" w:rsidRDefault="00F37F57" w:rsidP="005A360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2E5E86" w:rsidTr="009A03AC">
        <w:trPr>
          <w:trHeight w:val="416"/>
        </w:trPr>
        <w:tc>
          <w:tcPr>
            <w:tcW w:w="2616" w:type="dxa"/>
            <w:vMerge/>
            <w:shd w:val="clear" w:color="auto" w:fill="DBE5F1" w:themeFill="accent1" w:themeFillTint="33"/>
            <w:vAlign w:val="center"/>
          </w:tcPr>
          <w:p w:rsidR="00F37F57" w:rsidRPr="002E5E86" w:rsidRDefault="00F37F57" w:rsidP="005A360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99" w:type="dxa"/>
            <w:shd w:val="clear" w:color="auto" w:fill="auto"/>
            <w:vAlign w:val="center"/>
          </w:tcPr>
          <w:p w:rsidR="00F37F57" w:rsidRPr="00155654" w:rsidRDefault="00F37F57" w:rsidP="005A360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155654">
              <w:rPr>
                <w:rFonts w:ascii="Sakkal Majalla" w:hAnsi="Sakkal Majalla" w:cs="Sakkal Majalla"/>
                <w:b/>
                <w:bCs/>
                <w:rtl/>
              </w:rPr>
              <w:t>التاريخ المتوقع للتخرج</w:t>
            </w:r>
          </w:p>
          <w:p w:rsidR="00F37F57" w:rsidRPr="00155654" w:rsidRDefault="00F37F57" w:rsidP="005A3602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155654">
              <w:rPr>
                <w:rFonts w:ascii="Sakkal Majalla" w:hAnsi="Sakkal Majalla" w:cs="Sakkal Majalla"/>
                <w:b/>
                <w:bCs/>
                <w:lang w:bidi="ar-AE"/>
              </w:rPr>
              <w:t xml:space="preserve">Expected graduation date  </w:t>
            </w:r>
          </w:p>
        </w:tc>
        <w:tc>
          <w:tcPr>
            <w:tcW w:w="3580" w:type="dxa"/>
            <w:shd w:val="clear" w:color="auto" w:fill="auto"/>
            <w:vAlign w:val="center"/>
          </w:tcPr>
          <w:p w:rsidR="009A03AC" w:rsidRDefault="009A03AC" w:rsidP="005A360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</w:t>
            </w:r>
            <w:r w:rsidR="00F37F57" w:rsidRPr="00155654">
              <w:rPr>
                <w:rFonts w:ascii="Sakkal Majalla" w:hAnsi="Sakkal Majalla" w:cs="Sakkal Majalla"/>
                <w:b/>
                <w:bCs/>
                <w:rtl/>
              </w:rPr>
              <w:t xml:space="preserve">/            / </w:t>
            </w:r>
            <w:r w:rsidR="00F37F57" w:rsidRPr="0015565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F37F57" w:rsidRPr="0015565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F37F57" w:rsidRPr="00155654"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="00F37F57" w:rsidRPr="0015565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F37F57" w:rsidRPr="00155654">
              <w:rPr>
                <w:rFonts w:ascii="Sakkal Majalla" w:hAnsi="Sakkal Majalla" w:cs="Sakkal Majalla"/>
                <w:b/>
                <w:bCs/>
                <w:lang w:val="en-GB"/>
              </w:rPr>
              <w:t>14</w:t>
            </w:r>
            <w:r w:rsidR="00F37F57" w:rsidRPr="0015565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هـ   </w:t>
            </w:r>
          </w:p>
          <w:p w:rsidR="00F37F57" w:rsidRPr="00155654" w:rsidRDefault="00F37F57" w:rsidP="009A03A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5565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(الموافق              /            /  </w:t>
            </w:r>
            <w:r w:rsidRPr="00155654">
              <w:rPr>
                <w:rFonts w:ascii="Sakkal Majalla" w:hAnsi="Sakkal Majalla" w:cs="Sakkal Majalla"/>
                <w:b/>
                <w:bCs/>
                <w:lang w:val="en-GB"/>
              </w:rPr>
              <w:t xml:space="preserve">      </w:t>
            </w:r>
            <w:r w:rsidRPr="0015565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20 م)</w:t>
            </w:r>
          </w:p>
        </w:tc>
      </w:tr>
      <w:tr w:rsidR="00F37F57" w:rsidRPr="002E5E86" w:rsidTr="009A03AC">
        <w:trPr>
          <w:trHeight w:val="416"/>
        </w:trPr>
        <w:tc>
          <w:tcPr>
            <w:tcW w:w="2616" w:type="dxa"/>
            <w:vMerge w:val="restart"/>
            <w:shd w:val="clear" w:color="auto" w:fill="DBE5F1" w:themeFill="accent1" w:themeFillTint="33"/>
            <w:vAlign w:val="center"/>
          </w:tcPr>
          <w:p w:rsidR="00F112D7" w:rsidRDefault="00F112D7" w:rsidP="004B7DB5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F112D7" w:rsidRDefault="00F112D7" w:rsidP="004B7DB5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616" type="#_x0000_t75" style="width:10.2pt;height:14.4pt" o:ole="">
                  <v:imagedata r:id="rId254" o:title=""/>
                </v:shape>
                <w:control r:id="rId256" w:name="OptionButton91" w:shapeid="_x0000_i1616"/>
              </w:objec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</w:t>
            </w:r>
            <w:r w:rsidRPr="00F112D7">
              <w:rPr>
                <w:rFonts w:ascii="Sakkal Majalla" w:hAnsi="Sakkal Majalla" w:cs="Sakkal Majalla" w:hint="cs"/>
                <w:b/>
                <w:bCs/>
                <w:rtl/>
              </w:rPr>
              <w:t>طالب</w:t>
            </w:r>
            <w:r w:rsidRPr="00F112D7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112D7">
              <w:rPr>
                <w:rFonts w:ascii="Sakkal Majalla" w:hAnsi="Sakkal Majalla" w:cs="Sakkal Majalla" w:hint="cs"/>
                <w:b/>
                <w:bCs/>
                <w:rtl/>
              </w:rPr>
              <w:t>خريج</w:t>
            </w:r>
          </w:p>
          <w:p w:rsidR="00F37F57" w:rsidRPr="002E5E86" w:rsidRDefault="00F112D7" w:rsidP="00F112D7">
            <w:pPr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112D7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F112D7">
              <w:rPr>
                <w:rFonts w:ascii="Sakkal Majalla" w:hAnsi="Sakkal Majalla" w:cs="Sakkal Majalla"/>
                <w:b/>
                <w:bCs/>
              </w:rPr>
              <w:t>Graduate Student</w:t>
            </w:r>
          </w:p>
        </w:tc>
        <w:tc>
          <w:tcPr>
            <w:tcW w:w="3099" w:type="dxa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الجامعة المتخرج منها</w:t>
            </w:r>
          </w:p>
          <w:p w:rsidR="00F37F57" w:rsidRPr="002E5E86" w:rsidRDefault="00F37F57" w:rsidP="007559A5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</w:rPr>
            </w:pPr>
            <w:r w:rsidRPr="002E5E86">
              <w:rPr>
                <w:rFonts w:ascii="Sakkal Majalla" w:hAnsi="Sakkal Majalla" w:cs="Sakkal Majalla"/>
                <w:b/>
                <w:bCs/>
              </w:rPr>
              <w:t>Graduated University</w:t>
            </w:r>
          </w:p>
        </w:tc>
        <w:tc>
          <w:tcPr>
            <w:tcW w:w="3580" w:type="dxa"/>
          </w:tcPr>
          <w:p w:rsidR="00453D62" w:rsidRPr="00453D62" w:rsidRDefault="00453D62" w:rsidP="00FD413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:rsidR="00FD413B" w:rsidRDefault="00FD413B" w:rsidP="00453D6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618" type="#_x0000_t75" style="width:108pt;height:20.4pt" o:ole="">
                  <v:imagedata r:id="rId257" o:title=""/>
                </v:shape>
                <w:control r:id="rId258" w:name="OptionButton18" w:shapeid="_x0000_i1618"/>
              </w:object>
            </w:r>
          </w:p>
          <w:p w:rsidR="00F37F57" w:rsidRPr="002E5E86" w:rsidRDefault="00FD413B" w:rsidP="00FD413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620" type="#_x0000_t75" style="width:108pt;height:20.4pt" o:ole="">
                  <v:imagedata r:id="rId259" o:title=""/>
                </v:shape>
                <w:control r:id="rId260" w:name="OptionButton19" w:shapeid="_x0000_i1620"/>
              </w:object>
            </w:r>
          </w:p>
        </w:tc>
      </w:tr>
      <w:tr w:rsidR="00F37F57" w:rsidRPr="002E5E86" w:rsidTr="009A03AC">
        <w:trPr>
          <w:trHeight w:val="416"/>
        </w:trPr>
        <w:tc>
          <w:tcPr>
            <w:tcW w:w="2616" w:type="dxa"/>
            <w:vMerge/>
            <w:shd w:val="clear" w:color="auto" w:fill="DBE5F1" w:themeFill="accent1" w:themeFillTint="33"/>
            <w:vAlign w:val="center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99" w:type="dxa"/>
            <w:vAlign w:val="center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       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F44241">
              <w:rPr>
                <w:rFonts w:ascii="Sakkal Majalla" w:hAnsi="Sakkal Majalla" w:cs="Sakkal Majalla" w:hint="cs"/>
                <w:b/>
                <w:bCs/>
                <w:rtl/>
              </w:rPr>
              <w:t xml:space="preserve">  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>College</w:t>
            </w:r>
          </w:p>
        </w:tc>
        <w:tc>
          <w:tcPr>
            <w:tcW w:w="3580" w:type="dxa"/>
          </w:tcPr>
          <w:p w:rsidR="00FD413B" w:rsidRPr="002E5E86" w:rsidRDefault="00FD413B" w:rsidP="00FD413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2E5E86" w:rsidTr="009A03AC">
        <w:trPr>
          <w:trHeight w:val="416"/>
        </w:trPr>
        <w:tc>
          <w:tcPr>
            <w:tcW w:w="2616" w:type="dxa"/>
            <w:vMerge/>
            <w:shd w:val="clear" w:color="auto" w:fill="DBE5F1" w:themeFill="accent1" w:themeFillTint="33"/>
            <w:vAlign w:val="center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99" w:type="dxa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التخصص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                  </w:t>
            </w:r>
            <w:r w:rsidR="00F44241"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>Major</w:t>
            </w:r>
          </w:p>
        </w:tc>
        <w:tc>
          <w:tcPr>
            <w:tcW w:w="3580" w:type="dxa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37F57" w:rsidRPr="002E5E86" w:rsidTr="007559A5">
        <w:trPr>
          <w:trHeight w:val="419"/>
        </w:trPr>
        <w:tc>
          <w:tcPr>
            <w:tcW w:w="9295" w:type="dxa"/>
            <w:gridSpan w:val="3"/>
            <w:shd w:val="clear" w:color="auto" w:fill="DBE5F1" w:themeFill="accent1" w:themeFillTint="33"/>
            <w:vAlign w:val="center"/>
          </w:tcPr>
          <w:p w:rsidR="00F37F57" w:rsidRPr="002E5E86" w:rsidRDefault="00F37F57" w:rsidP="007559A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A360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نوع المشاركة البحثية </w:t>
            </w:r>
            <w:r w:rsidR="00DD3402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   </w:t>
            </w:r>
            <w:r w:rsidRPr="005A360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  <w:r w:rsidRPr="005A3602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Type of Research Participation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</w:p>
        </w:tc>
      </w:tr>
      <w:tr w:rsidR="00F37F57" w:rsidRPr="002E5E86" w:rsidTr="009A03AC">
        <w:trPr>
          <w:trHeight w:val="419"/>
        </w:trPr>
        <w:tc>
          <w:tcPr>
            <w:tcW w:w="2616" w:type="dxa"/>
            <w:shd w:val="clear" w:color="auto" w:fill="DBE5F1" w:themeFill="accent1" w:themeFillTint="33"/>
            <w:vAlign w:val="center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2E5E86">
              <w:rPr>
                <w:rFonts w:ascii="Sakkal Majalla" w:hAnsi="Sakkal Majalla" w:cs="Sakkal Majalla"/>
                <w:b/>
                <w:bCs/>
                <w:rtl/>
              </w:rPr>
              <w:t>مساعد</w:t>
            </w:r>
            <w:proofErr w:type="gramEnd"/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باحث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</w:t>
            </w:r>
          </w:p>
          <w:p w:rsidR="00F37F57" w:rsidRPr="002E5E86" w:rsidRDefault="00F37F57" w:rsidP="007559A5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</w:rPr>
              <w:t>Research Assistant</w:t>
            </w:r>
          </w:p>
        </w:tc>
        <w:tc>
          <w:tcPr>
            <w:tcW w:w="6679" w:type="dxa"/>
            <w:gridSpan w:val="2"/>
          </w:tcPr>
          <w:p w:rsidR="00F37F57" w:rsidRPr="00073D68" w:rsidRDefault="00F37F57" w:rsidP="007559A5">
            <w:pPr>
              <w:tabs>
                <w:tab w:val="left" w:pos="2604"/>
              </w:tabs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2"/>
                <w:szCs w:val="12"/>
                <w:lang w:bidi="ar-AE"/>
              </w:rPr>
            </w:pPr>
          </w:p>
          <w:p w:rsidR="00F37F57" w:rsidRPr="002E5E86" w:rsidRDefault="00E27434" w:rsidP="007559A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F5EE7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rtl/>
              </w:rPr>
              <w:object w:dxaOrig="225" w:dyaOrig="225">
                <v:shape id="_x0000_i1622" type="#_x0000_t75" style="width:66pt;height:20.4pt" o:ole="">
                  <v:imagedata r:id="rId261" o:title=""/>
                </v:shape>
                <w:control r:id="rId262" w:name="OptionButton11362111" w:shapeid="_x0000_i1622"/>
              </w:object>
            </w:r>
            <w:r w:rsidRPr="00AE6D53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AE6D53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AE6D53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624" type="#_x0000_t75" style="width:46.8pt;height:20.4pt" o:ole="">
                  <v:imagedata r:id="rId263" o:title=""/>
                </v:shape>
                <w:control r:id="rId264" w:name="OptionButton21362111" w:shapeid="_x0000_i1624"/>
              </w:object>
            </w:r>
          </w:p>
        </w:tc>
      </w:tr>
      <w:tr w:rsidR="00F37F57" w:rsidRPr="002E5E86" w:rsidTr="009A03AC">
        <w:trPr>
          <w:trHeight w:val="419"/>
        </w:trPr>
        <w:tc>
          <w:tcPr>
            <w:tcW w:w="2616" w:type="dxa"/>
            <w:shd w:val="clear" w:color="auto" w:fill="DBE5F1" w:themeFill="accent1" w:themeFillTint="33"/>
            <w:vAlign w:val="center"/>
          </w:tcPr>
          <w:p w:rsidR="00F37F57" w:rsidRPr="002E5E86" w:rsidRDefault="00F37F57" w:rsidP="007559A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proofErr w:type="gramStart"/>
            <w:r w:rsidRPr="002E5E86">
              <w:rPr>
                <w:rFonts w:ascii="Sakkal Majalla" w:hAnsi="Sakkal Majalla" w:cs="Sakkal Majalla"/>
                <w:b/>
                <w:bCs/>
                <w:rtl/>
              </w:rPr>
              <w:t>مؤلف</w:t>
            </w:r>
            <w:proofErr w:type="gramEnd"/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مشارك</w:t>
            </w:r>
          </w:p>
          <w:p w:rsidR="00F37F57" w:rsidRPr="002E5E86" w:rsidRDefault="00F37F57" w:rsidP="007559A5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</w:rPr>
              <w:t>Co-</w:t>
            </w:r>
            <w:r w:rsidR="00E84D8F" w:rsidRPr="002E5E86">
              <w:rPr>
                <w:rFonts w:ascii="Sakkal Majalla" w:hAnsi="Sakkal Majalla" w:cs="Sakkal Majalla"/>
                <w:b/>
                <w:bCs/>
              </w:rPr>
              <w:t>Investigator</w:t>
            </w:r>
          </w:p>
        </w:tc>
        <w:tc>
          <w:tcPr>
            <w:tcW w:w="6679" w:type="dxa"/>
            <w:gridSpan w:val="2"/>
          </w:tcPr>
          <w:p w:rsidR="00F37F57" w:rsidRPr="00073D68" w:rsidRDefault="00F37F57" w:rsidP="007559A5">
            <w:pPr>
              <w:tabs>
                <w:tab w:val="left" w:pos="2604"/>
              </w:tabs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2"/>
                <w:szCs w:val="12"/>
                <w:lang w:bidi="ar-AE"/>
              </w:rPr>
            </w:pPr>
          </w:p>
          <w:p w:rsidR="00F37F57" w:rsidRPr="002E5E86" w:rsidRDefault="00E27434" w:rsidP="007559A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F5EE7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rtl/>
              </w:rPr>
              <w:object w:dxaOrig="225" w:dyaOrig="225">
                <v:shape id="_x0000_i1626" type="#_x0000_t75" style="width:66pt;height:20.4pt" o:ole="">
                  <v:imagedata r:id="rId265" o:title=""/>
                </v:shape>
                <w:control r:id="rId266" w:name="OptionButton11362112" w:shapeid="_x0000_i1626"/>
              </w:object>
            </w:r>
            <w:r w:rsidRPr="00AE6D53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AE6D53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AE6D53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628" type="#_x0000_t75" style="width:46.8pt;height:20.4pt" o:ole="">
                  <v:imagedata r:id="rId267" o:title=""/>
                </v:shape>
                <w:control r:id="rId268" w:name="OptionButton21362112" w:shapeid="_x0000_i1628"/>
              </w:object>
            </w:r>
          </w:p>
        </w:tc>
      </w:tr>
      <w:tr w:rsidR="00F37F57" w:rsidRPr="002E5E86" w:rsidTr="00DB0D85">
        <w:trPr>
          <w:trHeight w:val="416"/>
        </w:trPr>
        <w:tc>
          <w:tcPr>
            <w:tcW w:w="9295" w:type="dxa"/>
            <w:gridSpan w:val="3"/>
            <w:shd w:val="clear" w:color="auto" w:fill="DBE5F1" w:themeFill="accent1" w:themeFillTint="33"/>
            <w:vAlign w:val="center"/>
          </w:tcPr>
          <w:p w:rsidR="00F37F57" w:rsidRPr="002E5E86" w:rsidRDefault="00DD3402" w:rsidP="00DB0D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lastRenderedPageBreak/>
              <w:t>ال</w:t>
            </w:r>
            <w:r w:rsidR="00F37F57" w:rsidRPr="005A360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تواصل    </w:t>
            </w:r>
            <w:r w:rsidR="0052078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       </w:t>
            </w:r>
            <w:r w:rsidR="00F37F57" w:rsidRPr="005A360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  <w:r w:rsidR="00F37F57" w:rsidRPr="005A3602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Contact</w:t>
            </w:r>
          </w:p>
        </w:tc>
      </w:tr>
      <w:tr w:rsidR="00155654" w:rsidRPr="002E5E86" w:rsidTr="009A03AC">
        <w:trPr>
          <w:trHeight w:val="142"/>
        </w:trPr>
        <w:tc>
          <w:tcPr>
            <w:tcW w:w="2616" w:type="dxa"/>
            <w:shd w:val="clear" w:color="auto" w:fill="DBE5F1" w:themeFill="accent1" w:themeFillTint="33"/>
            <w:vAlign w:val="center"/>
          </w:tcPr>
          <w:p w:rsidR="00155654" w:rsidRPr="002E5E86" w:rsidRDefault="00155654" w:rsidP="001A661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هاتف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 xml:space="preserve">Tel.         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</w:t>
            </w: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</w:t>
            </w:r>
            <w:r w:rsidRPr="002E5E86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</w:p>
        </w:tc>
        <w:tc>
          <w:tcPr>
            <w:tcW w:w="6679" w:type="dxa"/>
            <w:gridSpan w:val="2"/>
            <w:vAlign w:val="center"/>
          </w:tcPr>
          <w:p w:rsidR="00155654" w:rsidRPr="006921EC" w:rsidRDefault="00155654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30" type="#_x0000_t75" style="width:25.2pt;height:21pt" o:ole="">
                  <v:imagedata r:id="rId65" o:title=""/>
                </v:shape>
                <w:control r:id="rId269" w:name="TextBox11011119" w:shapeid="_x0000_i163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32" type="#_x0000_t75" style="width:25.2pt;height:21pt" o:ole="">
                  <v:imagedata r:id="rId65" o:title=""/>
                </v:shape>
                <w:control r:id="rId270" w:name="TextBox1101125" w:shapeid="_x0000_i163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34" type="#_x0000_t75" style="width:25.2pt;height:21pt" o:ole="">
                  <v:imagedata r:id="rId65" o:title=""/>
                </v:shape>
                <w:control r:id="rId271" w:name="TextBox1101135" w:shapeid="_x0000_i163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36" type="#_x0000_t75" style="width:25.2pt;height:21pt" o:ole="">
                  <v:imagedata r:id="rId65" o:title=""/>
                </v:shape>
                <w:control r:id="rId272" w:name="TextBox1101145" w:shapeid="_x0000_i163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38" type="#_x0000_t75" style="width:25.2pt;height:21pt" o:ole="">
                  <v:imagedata r:id="rId65" o:title=""/>
                </v:shape>
                <w:control r:id="rId273" w:name="TextBox1101155" w:shapeid="_x0000_i163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40" type="#_x0000_t75" style="width:25.2pt;height:21pt" o:ole="">
                  <v:imagedata r:id="rId65" o:title=""/>
                </v:shape>
                <w:control r:id="rId274" w:name="TextBox1101165" w:shapeid="_x0000_i164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42" type="#_x0000_t75" style="width:25.2pt;height:21pt" o:ole="">
                  <v:imagedata r:id="rId65" o:title=""/>
                </v:shape>
                <w:control r:id="rId275" w:name="TextBox1101175" w:shapeid="_x0000_i164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44" type="#_x0000_t75" style="width:25.2pt;height:21pt" o:ole="">
                  <v:imagedata r:id="rId65" o:title=""/>
                </v:shape>
                <w:control r:id="rId276" w:name="TextBox1101185" w:shapeid="_x0000_i164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46" type="#_x0000_t75" style="width:25.2pt;height:21pt" o:ole="">
                  <v:imagedata r:id="rId65" o:title=""/>
                </v:shape>
                <w:control r:id="rId277" w:name="TextBox1101195" w:shapeid="_x0000_i164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48" type="#_x0000_t75" style="width:25.2pt;height:21pt" o:ole="">
                  <v:imagedata r:id="rId65" o:title=""/>
                </v:shape>
                <w:control r:id="rId278" w:name="TextBox11011105" w:shapeid="_x0000_i1648"/>
              </w:object>
            </w:r>
          </w:p>
        </w:tc>
      </w:tr>
      <w:tr w:rsidR="00155654" w:rsidRPr="002E5E86" w:rsidTr="009A03AC">
        <w:trPr>
          <w:trHeight w:val="322"/>
        </w:trPr>
        <w:tc>
          <w:tcPr>
            <w:tcW w:w="2616" w:type="dxa"/>
            <w:shd w:val="clear" w:color="auto" w:fill="DBE5F1" w:themeFill="accent1" w:themeFillTint="33"/>
            <w:vAlign w:val="center"/>
          </w:tcPr>
          <w:p w:rsidR="00155654" w:rsidRPr="002E5E86" w:rsidRDefault="00155654" w:rsidP="001A661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جوال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 xml:space="preserve">Mobile   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</w:t>
            </w:r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</w:t>
            </w:r>
          </w:p>
        </w:tc>
        <w:tc>
          <w:tcPr>
            <w:tcW w:w="6679" w:type="dxa"/>
            <w:gridSpan w:val="2"/>
          </w:tcPr>
          <w:p w:rsidR="00155654" w:rsidRPr="006921EC" w:rsidRDefault="00155654" w:rsidP="00FA32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noProof/>
                <w:rtl/>
                <w:lang w:val="en-GB" w:eastAsia="en-GB"/>
              </w:rPr>
            </w:pP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50" type="#_x0000_t75" style="width:25.2pt;height:21pt" o:ole="">
                  <v:imagedata r:id="rId65" o:title=""/>
                </v:shape>
                <w:control r:id="rId279" w:name="TextBox11011118" w:shapeid="_x0000_i165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52" type="#_x0000_t75" style="width:25.2pt;height:21pt" o:ole="">
                  <v:imagedata r:id="rId65" o:title=""/>
                </v:shape>
                <w:control r:id="rId280" w:name="TextBox11011125" w:shapeid="_x0000_i165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54" type="#_x0000_t75" style="width:25.2pt;height:21pt" o:ole="">
                  <v:imagedata r:id="rId65" o:title=""/>
                </v:shape>
                <w:control r:id="rId281" w:name="TextBox11011135" w:shapeid="_x0000_i165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56" type="#_x0000_t75" style="width:25.2pt;height:21pt" o:ole="">
                  <v:imagedata r:id="rId65" o:title=""/>
                </v:shape>
                <w:control r:id="rId282" w:name="TextBox11011145" w:shapeid="_x0000_i165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58" type="#_x0000_t75" style="width:25.2pt;height:21pt" o:ole="">
                  <v:imagedata r:id="rId65" o:title=""/>
                </v:shape>
                <w:control r:id="rId283" w:name="TextBox11011155" w:shapeid="_x0000_i1658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60" type="#_x0000_t75" style="width:25.2pt;height:21pt" o:ole="">
                  <v:imagedata r:id="rId65" o:title=""/>
                </v:shape>
                <w:control r:id="rId284" w:name="TextBox11011165" w:shapeid="_x0000_i1660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62" type="#_x0000_t75" style="width:25.2pt;height:21pt" o:ole="">
                  <v:imagedata r:id="rId65" o:title=""/>
                </v:shape>
                <w:control r:id="rId285" w:name="TextBox11011175" w:shapeid="_x0000_i1662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64" type="#_x0000_t75" style="width:25.2pt;height:21pt" o:ole="">
                  <v:imagedata r:id="rId65" o:title=""/>
                </v:shape>
                <w:control r:id="rId286" w:name="TextBox11011185" w:shapeid="_x0000_i1664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66" type="#_x0000_t75" style="width:25.2pt;height:21pt" o:ole="">
                  <v:imagedata r:id="rId65" o:title=""/>
                </v:shape>
                <w:control r:id="rId287" w:name="TextBox11011195" w:shapeid="_x0000_i1666"/>
              </w:object>
            </w:r>
            <w:r w:rsidRPr="00FE765B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668" type="#_x0000_t75" style="width:25.2pt;height:21pt" o:ole="">
                  <v:imagedata r:id="rId65" o:title=""/>
                </v:shape>
                <w:control r:id="rId288" w:name="TextBox11011205" w:shapeid="_x0000_i1668"/>
              </w:object>
            </w:r>
          </w:p>
        </w:tc>
      </w:tr>
      <w:tr w:rsidR="00F37F57" w:rsidRPr="002E5E86" w:rsidTr="009A03AC">
        <w:trPr>
          <w:trHeight w:val="419"/>
        </w:trPr>
        <w:tc>
          <w:tcPr>
            <w:tcW w:w="2616" w:type="dxa"/>
            <w:shd w:val="clear" w:color="auto" w:fill="DBE5F1" w:themeFill="accent1" w:themeFillTint="33"/>
            <w:vAlign w:val="center"/>
          </w:tcPr>
          <w:p w:rsidR="00F37F57" w:rsidRPr="002E5E86" w:rsidRDefault="00F37F57" w:rsidP="001A661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بريد ا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>لكتروني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2E5E86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2E5E86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proofErr w:type="gramStart"/>
            <w:r w:rsidRPr="002E5E86">
              <w:rPr>
                <w:rFonts w:ascii="Sakkal Majalla" w:hAnsi="Sakkal Majalla" w:cs="Sakkal Majalla"/>
                <w:b/>
                <w:bCs/>
                <w:lang w:bidi="ar-AE"/>
              </w:rPr>
              <w:t xml:space="preserve">E-mail  </w:t>
            </w:r>
            <w:proofErr w:type="gramEnd"/>
          </w:p>
        </w:tc>
        <w:tc>
          <w:tcPr>
            <w:tcW w:w="6679" w:type="dxa"/>
            <w:gridSpan w:val="2"/>
            <w:vAlign w:val="center"/>
          </w:tcPr>
          <w:p w:rsidR="00F37F57" w:rsidRPr="002E5E86" w:rsidRDefault="00F37F57" w:rsidP="00DB0D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E5E86">
              <w:rPr>
                <w:rFonts w:ascii="Sakkal Majalla" w:hAnsi="Sakkal Majalla" w:cs="Sakkal Majalla"/>
                <w:b/>
                <w:bCs/>
                <w:lang w:val="en-GB"/>
              </w:rPr>
              <w:t>@</w:t>
            </w:r>
          </w:p>
        </w:tc>
      </w:tr>
    </w:tbl>
    <w:p w:rsidR="00F112D7" w:rsidRPr="001F60EA" w:rsidRDefault="00F112D7" w:rsidP="00F112D7">
      <w:pPr>
        <w:bidi/>
      </w:pPr>
      <w:bookmarkStart w:id="0" w:name="_GoBack"/>
      <w:bookmarkEnd w:id="0"/>
    </w:p>
    <w:tbl>
      <w:tblPr>
        <w:bidiVisual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8"/>
      </w:tblGrid>
      <w:tr w:rsidR="00BD7BC9" w:rsidRPr="00645943" w:rsidTr="00BD7BC9">
        <w:trPr>
          <w:trHeight w:hRule="exact" w:val="432"/>
        </w:trPr>
        <w:tc>
          <w:tcPr>
            <w:tcW w:w="9630" w:type="dxa"/>
            <w:tcBorders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BD7BC9" w:rsidRPr="00645943" w:rsidRDefault="00BD7BC9" w:rsidP="00BD7BC9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="Book Antiqua" w:hAnsi="Book Antiqua" w:cstheme="majorBidi"/>
                <w:b/>
                <w:bCs/>
                <w:sz w:val="24"/>
                <w:szCs w:val="24"/>
                <w:lang w:val="en-GB"/>
              </w:rPr>
              <w:t xml:space="preserve">Research 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Abstract</w:t>
            </w:r>
            <w:r w:rsidRPr="00645943"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>*</w:t>
            </w:r>
            <w:r w:rsidRPr="0064594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ملخص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البحث</w:t>
            </w:r>
            <w:r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*</w:t>
            </w:r>
            <w:r w:rsidRPr="0064594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</w:t>
            </w:r>
          </w:p>
        </w:tc>
      </w:tr>
      <w:tr w:rsidR="00BD7BC9" w:rsidRPr="00645943" w:rsidTr="00BD7BC9">
        <w:trPr>
          <w:trHeight w:val="8634"/>
        </w:trPr>
        <w:tc>
          <w:tcPr>
            <w:tcW w:w="9630" w:type="dxa"/>
            <w:tcBorders>
              <w:top w:val="single" w:sz="12" w:space="0" w:color="auto"/>
            </w:tcBorders>
          </w:tcPr>
          <w:p w:rsidR="00BD7BC9" w:rsidRPr="007559A5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  <w:p w:rsidR="005F207D" w:rsidRPr="002E5E86" w:rsidRDefault="005F207D" w:rsidP="005F207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 w:rsidRPr="002E5E86">
              <w:rPr>
                <w:rFonts w:ascii="Sakkal Majalla" w:hAnsi="Sakkal Majalla" w:cs="Sakkal Majalla"/>
                <w:b/>
                <w:bCs/>
                <w:rtl/>
              </w:rPr>
              <w:t>(عربي</w:t>
            </w:r>
            <w:r w:rsidRPr="002E5E86">
              <w:rPr>
                <w:rFonts w:ascii="Sakkal Majalla" w:hAnsi="Sakkal Majalla" w:cs="Sakkal Majalla"/>
              </w:rPr>
              <w:t>Arabic</w:t>
            </w:r>
            <w:r w:rsidRPr="002E5E86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2E5E86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F207D" w:rsidRPr="00F70A94" w:rsidRDefault="005F207D" w:rsidP="005F207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F70A94">
              <w:rPr>
                <w:rFonts w:ascii="Sakkal Majalla" w:hAnsi="Sakkal Majalla" w:cs="Sakkal Majalla"/>
                <w:b/>
                <w:bCs/>
                <w:rtl/>
              </w:rPr>
              <w:t>(انجليزي</w:t>
            </w:r>
            <w:r w:rsidRPr="00F70A94">
              <w:rPr>
                <w:rFonts w:ascii="Sakkal Majalla" w:hAnsi="Sakkal Majalla" w:cs="Sakkal Majalla"/>
              </w:rPr>
              <w:t>English</w:t>
            </w:r>
            <w:r w:rsidRPr="00F70A94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F70A94">
              <w:rPr>
                <w:rFonts w:ascii="Sakkal Majalla" w:hAnsi="Sakkal Majalla" w:cs="Sakkal Majalla"/>
                <w:b/>
                <w:bCs/>
                <w:rtl/>
              </w:rPr>
              <w:t xml:space="preserve">)  </w:t>
            </w:r>
          </w:p>
          <w:p w:rsidR="00BD7BC9" w:rsidRPr="00645943" w:rsidRDefault="00BD7BC9" w:rsidP="005F207D">
            <w:pPr>
              <w:spacing w:after="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BD7BC9" w:rsidRPr="00645943" w:rsidTr="00BD7BC9">
        <w:trPr>
          <w:trHeight w:hRule="exact" w:val="418"/>
        </w:trPr>
        <w:tc>
          <w:tcPr>
            <w:tcW w:w="9630" w:type="dxa"/>
            <w:vAlign w:val="center"/>
          </w:tcPr>
          <w:p w:rsidR="00BD7BC9" w:rsidRPr="00645943" w:rsidRDefault="00BD7BC9" w:rsidP="00BD7BC9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  <w:r w:rsidRPr="00E930E8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 </w:t>
            </w:r>
            <w:r w:rsidRPr="00E930E8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>* Not to exceed 350 words</w:t>
            </w:r>
            <w:r w:rsidRPr="00E930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E930E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لا يتجاوز 350 كلمة</w:t>
            </w:r>
            <w:r w:rsidRPr="00E930E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930E8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              </w:t>
            </w:r>
            <w:r w:rsidRPr="00E930E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                  </w:t>
            </w:r>
            <w:r w:rsidRPr="00E930E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  </w:t>
            </w:r>
            <w:r w:rsidRPr="00E930E8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</w:t>
            </w:r>
            <w:r w:rsidRPr="00E930E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                               </w:t>
            </w:r>
            <w:r w:rsidRPr="00E930E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*</w:t>
            </w:r>
          </w:p>
        </w:tc>
      </w:tr>
    </w:tbl>
    <w:p w:rsidR="00BD7BC9" w:rsidRDefault="00BD7BC9" w:rsidP="00BD7BC9">
      <w:pPr>
        <w:bidi/>
      </w:pPr>
    </w:p>
    <w:p w:rsidR="00BD7BC9" w:rsidRDefault="00BD7BC9" w:rsidP="00BD7BC9">
      <w:pPr>
        <w:bidi/>
      </w:pPr>
    </w:p>
    <w:p w:rsidR="00BE6993" w:rsidRDefault="00BE6993" w:rsidP="00BE6993">
      <w:pPr>
        <w:bidi/>
      </w:pPr>
    </w:p>
    <w:p w:rsidR="00724CA9" w:rsidRPr="00645943" w:rsidRDefault="00724CA9" w:rsidP="00132602">
      <w:pPr>
        <w:spacing w:after="0" w:line="240" w:lineRule="auto"/>
      </w:pPr>
    </w:p>
    <w:tbl>
      <w:tblPr>
        <w:bidiVisual/>
        <w:tblW w:w="963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E837DB" w:rsidRPr="00645943" w:rsidTr="000A6164">
        <w:trPr>
          <w:trHeight w:hRule="exact" w:val="504"/>
        </w:trPr>
        <w:tc>
          <w:tcPr>
            <w:tcW w:w="9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837DB" w:rsidRPr="00645943" w:rsidRDefault="00E837DB" w:rsidP="00993425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5943">
              <w:rPr>
                <w:rFonts w:asciiTheme="majorBidi" w:hAnsiTheme="majorBidi" w:cstheme="majorBidi"/>
                <w:sz w:val="28"/>
                <w:szCs w:val="28"/>
                <w:rtl/>
              </w:rPr>
              <w:br w:type="page"/>
            </w:r>
            <w:r w:rsidR="0099342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Research Objectives</w:t>
            </w: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           </w:t>
            </w: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أهداف البحث            </w:t>
            </w:r>
            <w:r w:rsidR="001F75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</w:t>
            </w:r>
            <w:r w:rsidR="00BC27B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</w:t>
            </w:r>
            <w:r w:rsidR="005232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</w:t>
            </w:r>
            <w:r w:rsidR="004C5B46"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</w:t>
            </w: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</w:p>
        </w:tc>
      </w:tr>
      <w:tr w:rsidR="00E837DB" w:rsidRPr="00645943" w:rsidTr="005D1F6F">
        <w:trPr>
          <w:trHeight w:hRule="exact" w:val="3813"/>
        </w:trPr>
        <w:tc>
          <w:tcPr>
            <w:tcW w:w="9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4B7C58" w:rsidRPr="00645943" w:rsidRDefault="004B7C58">
      <w:pPr>
        <w:bidi/>
        <w:rPr>
          <w:rtl/>
        </w:rPr>
      </w:pPr>
    </w:p>
    <w:p w:rsidR="00132602" w:rsidRPr="00645943" w:rsidRDefault="00132602" w:rsidP="00132602">
      <w:pPr>
        <w:bidi/>
      </w:pPr>
    </w:p>
    <w:tbl>
      <w:tblPr>
        <w:bidiVisual/>
        <w:tblW w:w="963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E837DB" w:rsidRPr="00645943" w:rsidTr="000A6164">
        <w:trPr>
          <w:trHeight w:hRule="exact" w:val="504"/>
        </w:trPr>
        <w:tc>
          <w:tcPr>
            <w:tcW w:w="9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837DB" w:rsidRPr="00645943" w:rsidRDefault="00B16031" w:rsidP="00B16031">
            <w:pPr>
              <w:spacing w:after="0"/>
              <w:ind w:right="162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 xml:space="preserve">     </w:t>
            </w:r>
            <w:r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Literature </w:t>
            </w:r>
            <w:r w:rsidR="00316D64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Revie</w:t>
            </w:r>
            <w:r w:rsidR="00316D64">
              <w:rPr>
                <w:rFonts w:ascii="Book Antiqua" w:hAnsi="Book Antiqua" w:cstheme="majorBidi"/>
                <w:b/>
                <w:bCs/>
                <w:sz w:val="24"/>
                <w:szCs w:val="24"/>
                <w:lang w:val="en-GB"/>
              </w:rPr>
              <w:t>w</w:t>
            </w:r>
            <w:r w:rsidR="00CF7951" w:rsidRPr="00CF79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أدبيات البحث</w:t>
            </w:r>
            <w:r w:rsidR="00E837DB" w:rsidRPr="00CF795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                </w:t>
            </w:r>
            <w:r w:rsidR="00CF795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                         </w:t>
            </w:r>
            <w:r w:rsidR="00E837DB" w:rsidRPr="00CF795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                       </w:t>
            </w:r>
          </w:p>
        </w:tc>
      </w:tr>
      <w:tr w:rsidR="00E837DB" w:rsidRPr="00645943" w:rsidTr="00D2343D">
        <w:trPr>
          <w:trHeight w:hRule="exact" w:val="4977"/>
        </w:trPr>
        <w:tc>
          <w:tcPr>
            <w:tcW w:w="9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6FD2" w:rsidRPr="00645943" w:rsidRDefault="001B6FD2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6FD2" w:rsidRPr="00645943" w:rsidRDefault="001B6FD2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4B7C58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261383" w:rsidRDefault="00261383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261383" w:rsidRPr="00645943" w:rsidRDefault="00261383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7229CE" w:rsidRDefault="007229CE" w:rsidP="007229CE">
      <w:pPr>
        <w:bidi/>
      </w:pPr>
    </w:p>
    <w:p w:rsidR="00BE6993" w:rsidRPr="00645943" w:rsidRDefault="00BE6993" w:rsidP="00BE6993">
      <w:pPr>
        <w:bidi/>
      </w:pPr>
    </w:p>
    <w:tbl>
      <w:tblPr>
        <w:bidiVisual/>
        <w:tblW w:w="928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0"/>
      </w:tblGrid>
      <w:tr w:rsidR="00E837DB" w:rsidRPr="00645943" w:rsidTr="0080418A">
        <w:trPr>
          <w:trHeight w:hRule="exact" w:val="531"/>
        </w:trPr>
        <w:tc>
          <w:tcPr>
            <w:tcW w:w="92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837DB" w:rsidRPr="00645943" w:rsidRDefault="00B16031" w:rsidP="00B16031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E837DB"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Research Methodology</w:t>
            </w:r>
            <w:r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 xml:space="preserve">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منهجية البحث</w:t>
            </w:r>
            <w:r w:rsidR="007C794B"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="00CB5E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</w:t>
            </w:r>
            <w:r w:rsidR="002F189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</w:t>
            </w:r>
            <w:r w:rsidR="00D259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</w:t>
            </w:r>
            <w:r w:rsidR="007C794B"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</w:t>
            </w:r>
            <w:r w:rsidR="00E837DB"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                                 </w:t>
            </w:r>
          </w:p>
        </w:tc>
      </w:tr>
      <w:tr w:rsidR="00E837DB" w:rsidRPr="00645943" w:rsidTr="00685384">
        <w:trPr>
          <w:trHeight w:hRule="exact" w:val="4250"/>
        </w:trPr>
        <w:tc>
          <w:tcPr>
            <w:tcW w:w="92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CB5E45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4B7C58" w:rsidRPr="00645943" w:rsidRDefault="004B7C58">
      <w:pPr>
        <w:bidi/>
      </w:pPr>
    </w:p>
    <w:tbl>
      <w:tblPr>
        <w:bidiVisual/>
        <w:tblW w:w="929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97"/>
      </w:tblGrid>
      <w:tr w:rsidR="00E837DB" w:rsidRPr="00645943" w:rsidTr="00CB5E45">
        <w:trPr>
          <w:trHeight w:hRule="exact" w:val="516"/>
        </w:trPr>
        <w:tc>
          <w:tcPr>
            <w:tcW w:w="92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837DB" w:rsidRPr="00645943" w:rsidRDefault="00E42830" w:rsidP="00783DEF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E837DB"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المراجع</w:t>
            </w:r>
            <w:r w:rsidR="00724CA9"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24CA9"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</w:t>
            </w:r>
            <w:r w:rsidR="00783DE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 </w:t>
            </w:r>
            <w:r w:rsidR="00724CA9"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                 </w:t>
            </w:r>
            <w:r w:rsidR="007C794B"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</w:t>
            </w:r>
            <w:r w:rsidR="00724CA9"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</w:t>
            </w:r>
            <w:r w:rsidR="00E837DB"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E837DB"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References</w:t>
            </w:r>
            <w:r w:rsidR="00724CA9"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</w:p>
        </w:tc>
      </w:tr>
      <w:tr w:rsidR="00E837DB" w:rsidRPr="00645943" w:rsidTr="0007348E">
        <w:trPr>
          <w:trHeight w:hRule="exact" w:val="5501"/>
        </w:trPr>
        <w:tc>
          <w:tcPr>
            <w:tcW w:w="92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BD7BC9" w:rsidRDefault="00BD7BC9" w:rsidP="005D1F6F">
      <w:pPr>
        <w:spacing w:after="0"/>
        <w:rPr>
          <w:rFonts w:asciiTheme="majorBidi" w:hAnsiTheme="majorBidi" w:cstheme="majorBidi"/>
          <w:sz w:val="28"/>
          <w:szCs w:val="28"/>
        </w:rPr>
      </w:pPr>
    </w:p>
    <w:p w:rsidR="00BE6993" w:rsidRDefault="00BE6993" w:rsidP="005D1F6F">
      <w:pPr>
        <w:spacing w:after="0"/>
        <w:rPr>
          <w:rFonts w:asciiTheme="majorBidi" w:hAnsiTheme="majorBidi" w:cstheme="majorBidi"/>
          <w:sz w:val="28"/>
          <w:szCs w:val="28"/>
        </w:rPr>
      </w:pPr>
    </w:p>
    <w:tbl>
      <w:tblPr>
        <w:bidiVisual/>
        <w:tblW w:w="929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0"/>
        <w:gridCol w:w="2610"/>
        <w:gridCol w:w="2727"/>
      </w:tblGrid>
      <w:tr w:rsidR="000B6552" w:rsidRPr="00673305" w:rsidTr="00252545">
        <w:trPr>
          <w:trHeight w:hRule="exact" w:val="327"/>
        </w:trPr>
        <w:tc>
          <w:tcPr>
            <w:tcW w:w="9297" w:type="dxa"/>
            <w:gridSpan w:val="3"/>
            <w:tcBorders>
              <w:bottom w:val="single" w:sz="12" w:space="0" w:color="auto"/>
            </w:tcBorders>
            <w:shd w:val="clear" w:color="auto" w:fill="B8CCE4"/>
            <w:vAlign w:val="center"/>
          </w:tcPr>
          <w:p w:rsidR="000B6552" w:rsidRPr="00673305" w:rsidRDefault="000B6552" w:rsidP="00BD14D1">
            <w:pPr>
              <w:bidi/>
              <w:spacing w:after="0"/>
              <w:jc w:val="center"/>
              <w:rPr>
                <w:rFonts w:ascii="Sakkal Majalla" w:hAnsi="Sakkal Majalla" w:cs="Sakkal Majalla"/>
              </w:rPr>
            </w:pPr>
            <w:r w:rsidRPr="00673305">
              <w:rPr>
                <w:rFonts w:ascii="Sakkal Majalla" w:hAnsi="Sakkal Majalla" w:cs="Sakkal Majalla"/>
              </w:rPr>
              <w:br w:type="page"/>
            </w:r>
            <w:proofErr w:type="gramStart"/>
            <w:r w:rsidRPr="006733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الميزانية</w:t>
            </w:r>
            <w:proofErr w:type="gramEnd"/>
            <w:r w:rsidRPr="006733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المقترحة*</w:t>
            </w:r>
            <w:r w:rsidRPr="0067330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 </w:t>
            </w:r>
            <w:r w:rsidRPr="00673305">
              <w:rPr>
                <w:rFonts w:ascii="Sakkal Majalla" w:hAnsi="Sakkal Majalla" w:cs="Sakkal Majalla"/>
                <w:sz w:val="28"/>
                <w:szCs w:val="28"/>
              </w:rPr>
              <w:t xml:space="preserve">   </w:t>
            </w:r>
            <w:r w:rsidR="00316D64" w:rsidRPr="00673305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    </w:t>
            </w:r>
            <w:r w:rsidRPr="00673305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</w:t>
            </w:r>
            <w:r w:rsidR="001E6B6B" w:rsidRPr="006733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</w:t>
            </w:r>
            <w:r w:rsidRPr="00673305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  </w:t>
            </w:r>
            <w:r w:rsidR="007C794B" w:rsidRPr="006733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  <w:r w:rsidR="00673305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                                      </w:t>
            </w:r>
            <w:r w:rsidR="007C794B" w:rsidRPr="006733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</w:t>
            </w:r>
            <w:r w:rsidRPr="00673305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</w:t>
            </w:r>
            <w:r w:rsidRPr="006733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</w:t>
            </w:r>
            <w:r w:rsidRPr="00673305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Proposed Budget*</w:t>
            </w:r>
          </w:p>
        </w:tc>
      </w:tr>
      <w:tr w:rsidR="00036957" w:rsidRPr="00673305" w:rsidTr="00B24371">
        <w:trPr>
          <w:trHeight w:hRule="exact" w:val="659"/>
        </w:trPr>
        <w:tc>
          <w:tcPr>
            <w:tcW w:w="3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D5697" w:rsidRPr="00673305" w:rsidRDefault="005D5697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673305">
              <w:rPr>
                <w:rFonts w:ascii="Sakkal Majalla" w:hAnsi="Sakkal Majalla" w:cs="Sakkal Majalla"/>
                <w:b/>
                <w:bCs/>
                <w:rtl/>
              </w:rPr>
              <w:lastRenderedPageBreak/>
              <w:t>تفصيل</w:t>
            </w:r>
            <w:proofErr w:type="gramEnd"/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الميزانية</w:t>
            </w:r>
          </w:p>
          <w:p w:rsidR="00036957" w:rsidRPr="00673305" w:rsidRDefault="005D5697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</w:rPr>
              <w:t>Budget Details</w:t>
            </w:r>
          </w:p>
        </w:tc>
        <w:tc>
          <w:tcPr>
            <w:tcW w:w="26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36957" w:rsidRPr="00673305" w:rsidRDefault="00036957" w:rsidP="001E6B6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>المبلغ المطلوب (ريال)</w:t>
            </w:r>
          </w:p>
          <w:p w:rsidR="00036957" w:rsidRPr="00673305" w:rsidRDefault="00036957" w:rsidP="001E6B6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</w:rPr>
              <w:t>Required Amount</w:t>
            </w:r>
            <w:r w:rsidRPr="00673305"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</w:p>
        </w:tc>
        <w:tc>
          <w:tcPr>
            <w:tcW w:w="27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36957" w:rsidRPr="00673305" w:rsidRDefault="00036957" w:rsidP="001E6B6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proofErr w:type="gramStart"/>
            <w:r w:rsidRPr="00673305">
              <w:rPr>
                <w:rFonts w:ascii="Sakkal Majalla" w:hAnsi="Sakkal Majalla" w:cs="Sakkal Majalla"/>
                <w:b/>
                <w:bCs/>
                <w:rtl/>
              </w:rPr>
              <w:t>اعتماد</w:t>
            </w:r>
            <w:proofErr w:type="gramEnd"/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الصرف</w:t>
            </w:r>
          </w:p>
          <w:p w:rsidR="00036957" w:rsidRPr="00673305" w:rsidRDefault="001E6B6B" w:rsidP="001E6B6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</w:rPr>
              <w:t>U</w:t>
            </w:r>
            <w:r w:rsidR="00036957" w:rsidRPr="00673305">
              <w:rPr>
                <w:rFonts w:ascii="Sakkal Majalla" w:hAnsi="Sakkal Majalla" w:cs="Sakkal Majalla"/>
                <w:b/>
                <w:bCs/>
              </w:rPr>
              <w:t>RSP Approval</w:t>
            </w:r>
          </w:p>
        </w:tc>
      </w:tr>
      <w:tr w:rsidR="00036957" w:rsidRPr="00673305" w:rsidTr="0080418A">
        <w:trPr>
          <w:trHeight w:hRule="exact" w:val="380"/>
        </w:trPr>
        <w:tc>
          <w:tcPr>
            <w:tcW w:w="9297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036957" w:rsidRPr="00673305" w:rsidRDefault="00DF4FAA" w:rsidP="00E6576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أولاً: </w:t>
            </w:r>
            <w:proofErr w:type="gramStart"/>
            <w:r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</w:t>
            </w:r>
            <w:r w:rsidR="00036957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كافأة</w:t>
            </w:r>
            <w:proofErr w:type="gramEnd"/>
            <w:r w:rsidR="00036957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الطالب/ة</w:t>
            </w:r>
            <w:r w:rsidR="00036957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2E5D60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363825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</w:t>
            </w:r>
            <w:r w:rsidR="002E5D60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="00E65768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      </w:t>
            </w:r>
            <w:r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         </w:t>
            </w:r>
            <w:r w:rsidR="00E65768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  <w:r w:rsidR="00673305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                                                              </w:t>
            </w:r>
            <w:r w:rsidR="00E65768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</w:t>
            </w:r>
            <w:r w:rsidR="008A4B7F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</w:t>
            </w:r>
            <w:r w:rsidR="00E65768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C15C57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       </w:t>
            </w:r>
            <w:r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</w:t>
            </w:r>
            <w:r w:rsidR="00036957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E65768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First: Student’s Incentive </w:t>
            </w:r>
          </w:p>
        </w:tc>
      </w:tr>
      <w:tr w:rsidR="00036957" w:rsidRPr="00673305" w:rsidTr="007B6A8D">
        <w:trPr>
          <w:trHeight w:hRule="exact" w:val="425"/>
        </w:trPr>
        <w:tc>
          <w:tcPr>
            <w:tcW w:w="39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6957" w:rsidRPr="00673305" w:rsidRDefault="00036957" w:rsidP="00685E24">
            <w:pPr>
              <w:bidi/>
              <w:spacing w:after="0" w:line="240" w:lineRule="auto"/>
              <w:rPr>
                <w:rFonts w:ascii="Sakkal Majalla" w:hAnsi="Sakkal Majalla" w:cs="Sakkal Majalla"/>
                <w:lang w:val="en-GB"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>الطلبة الباحثون</w:t>
            </w:r>
            <w:r w:rsidR="00D14045" w:rsidRPr="00673305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="00D2343D" w:rsidRPr="00673305"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="00F96F0F">
              <w:rPr>
                <w:rFonts w:ascii="Sakkal Majalla" w:hAnsi="Sakkal Majalla" w:cs="Sakkal Majalla"/>
                <w:b/>
                <w:bCs/>
              </w:rPr>
              <w:t xml:space="preserve">                   </w:t>
            </w:r>
            <w:r w:rsidR="00D2343D"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D14045" w:rsidRPr="00673305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D14045" w:rsidRPr="00673305">
              <w:rPr>
                <w:rFonts w:ascii="Sakkal Majalla" w:hAnsi="Sakkal Majalla" w:cs="Sakkal Majalla"/>
                <w:b/>
                <w:bCs/>
              </w:rPr>
              <w:t>Student Investigators</w:t>
            </w:r>
          </w:p>
        </w:tc>
        <w:tc>
          <w:tcPr>
            <w:tcW w:w="2610" w:type="dxa"/>
            <w:tcBorders>
              <w:bottom w:val="single" w:sz="12" w:space="0" w:color="auto"/>
            </w:tcBorders>
            <w:vAlign w:val="center"/>
          </w:tcPr>
          <w:p w:rsidR="00036957" w:rsidRPr="00673305" w:rsidRDefault="006A2E4C" w:rsidP="001E6B6B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ريال</w:t>
            </w:r>
            <w:r w:rsidR="00F53322" w:rsidRPr="00673305">
              <w:rPr>
                <w:rFonts w:ascii="Sakkal Majalla" w:hAnsi="Sakkal Majalla" w:cs="Sakkal Majalla"/>
                <w:b/>
                <w:bCs/>
              </w:rPr>
              <w:t>3,000</w:t>
            </w:r>
            <w:r w:rsidR="00036957" w:rsidRPr="00673305">
              <w:rPr>
                <w:rFonts w:ascii="Sakkal Majalla" w:hAnsi="Sakkal Majalla" w:cs="Sakkal Majalla"/>
                <w:rtl/>
              </w:rPr>
              <w:t xml:space="preserve"> </w:t>
            </w:r>
          </w:p>
        </w:tc>
        <w:tc>
          <w:tcPr>
            <w:tcW w:w="2727" w:type="dxa"/>
            <w:tcBorders>
              <w:bottom w:val="single" w:sz="12" w:space="0" w:color="auto"/>
            </w:tcBorders>
            <w:vAlign w:val="center"/>
          </w:tcPr>
          <w:p w:rsidR="00036957" w:rsidRPr="00673305" w:rsidRDefault="00036957" w:rsidP="008A4B7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>معتمدة</w:t>
            </w:r>
            <w:r w:rsidR="00C15C57" w:rsidRPr="00673305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</w:t>
            </w:r>
            <w:r w:rsidR="00F96F0F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</w:t>
            </w:r>
            <w:r w:rsidR="000B791F" w:rsidRPr="00673305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</w:t>
            </w:r>
            <w:r w:rsidR="00C15C57" w:rsidRPr="00673305"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  <w:r w:rsidR="00C50A93" w:rsidRPr="00673305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</w:t>
            </w:r>
            <w:r w:rsidRPr="00673305"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  <w:r w:rsidR="001A6610" w:rsidRPr="00673305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</w:rPr>
              <w:t>Certified</w:t>
            </w:r>
          </w:p>
        </w:tc>
      </w:tr>
      <w:tr w:rsidR="00036957" w:rsidRPr="00673305" w:rsidTr="008731CC">
        <w:trPr>
          <w:trHeight w:hRule="exact" w:val="419"/>
        </w:trPr>
        <w:tc>
          <w:tcPr>
            <w:tcW w:w="9297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036957" w:rsidRPr="00673305" w:rsidRDefault="00036957" w:rsidP="00020317">
            <w:pPr>
              <w:bidi/>
              <w:spacing w:after="0" w:line="240" w:lineRule="auto"/>
              <w:rPr>
                <w:rFonts w:ascii="Sakkal Majalla" w:hAnsi="Sakkal Majalla" w:cs="Sakkal Majalla"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ثانياً: </w:t>
            </w:r>
            <w:r w:rsidR="00DF4FAA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بنود الميزانية</w:t>
            </w:r>
            <w:r w:rsidR="00BB5BE8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،</w:t>
            </w:r>
            <w:r w:rsidR="006A2E4C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6A2E4C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7</w:t>
            </w:r>
            <w:r w:rsidR="00A43738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, 000</w:t>
            </w:r>
            <w:r w:rsidR="006A2E4C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ريال</w:t>
            </w:r>
            <w:r w:rsidR="006E62C5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7015DD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2E5D60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="00020317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="00FC12EA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="007015DD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</w:t>
            </w:r>
            <w:r w:rsidR="0089767F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  <w:r w:rsidR="004C042E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      </w:t>
            </w:r>
            <w:r w:rsidR="00E65768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="004C042E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</w:t>
            </w:r>
            <w:r w:rsidR="00E65768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="00673305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                    </w:t>
            </w:r>
            <w:r w:rsid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="00673305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</w:t>
            </w:r>
            <w:r w:rsidR="00E65768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="004C042E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89767F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</w:t>
            </w:r>
            <w:r w:rsidR="007015DD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     </w:t>
            </w:r>
            <w:r w:rsidR="002E5D60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 </w:t>
            </w:r>
            <w:r w:rsidR="007015DD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</w:t>
            </w:r>
            <w:r w:rsidR="00E65768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Second: </w:t>
            </w:r>
            <w:r w:rsidR="0089767F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Budget Items</w:t>
            </w:r>
            <w:r w:rsidR="006A2E4C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 SR 7</w:t>
            </w:r>
            <w:proofErr w:type="gramStart"/>
            <w:r w:rsidR="006A2E4C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,000</w:t>
            </w:r>
            <w:proofErr w:type="gramEnd"/>
            <w:r w:rsidR="006A2E4C" w:rsidRPr="006733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DF4FAA" w:rsidRPr="00673305" w:rsidTr="007B6A8D">
        <w:trPr>
          <w:trHeight w:hRule="exact" w:val="398"/>
        </w:trPr>
        <w:tc>
          <w:tcPr>
            <w:tcW w:w="9297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F4FAA" w:rsidRPr="00673305" w:rsidRDefault="0089767F" w:rsidP="00B80CD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>أ.</w:t>
            </w:r>
            <w:r w:rsidR="00DF4FAA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A43738" w:rsidRPr="00673305">
              <w:rPr>
                <w:rFonts w:ascii="Sakkal Majalla" w:hAnsi="Sakkal Majalla" w:cs="Sakkal Majalla" w:hint="cs"/>
                <w:b/>
                <w:bCs/>
                <w:shd w:val="clear" w:color="auto" w:fill="F2F2F2" w:themeFill="background1" w:themeFillShade="F2"/>
                <w:rtl/>
              </w:rPr>
              <w:t>المستلزمات</w:t>
            </w:r>
            <w:r w:rsidR="00A43738" w:rsidRPr="00673305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</w:rPr>
              <w:t xml:space="preserve"> </w:t>
            </w:r>
            <w:proofErr w:type="gramStart"/>
            <w:r w:rsidR="00A43738" w:rsidRPr="00673305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  <w:rtl/>
              </w:rPr>
              <w:t>والمواد</w:t>
            </w:r>
            <w:proofErr w:type="gramEnd"/>
            <w:r w:rsidR="001F442B" w:rsidRPr="00673305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  <w:rtl/>
              </w:rPr>
              <w:t>،</w:t>
            </w:r>
            <w:r w:rsidR="00DF4FAA" w:rsidRPr="00673305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  <w:rtl/>
              </w:rPr>
              <w:t xml:space="preserve"> 60% </w:t>
            </w:r>
            <w:r w:rsidR="00DF4FAA" w:rsidRPr="00673305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</w:rPr>
              <w:t xml:space="preserve">   </w:t>
            </w:r>
            <w:r w:rsidR="008731CC" w:rsidRPr="00673305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  <w:rtl/>
              </w:rPr>
              <w:t xml:space="preserve">          </w:t>
            </w:r>
            <w:r w:rsidR="005F4CA0" w:rsidRPr="00673305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  <w:rtl/>
              </w:rPr>
              <w:t xml:space="preserve">  </w:t>
            </w:r>
            <w:r w:rsidR="00B80CD8" w:rsidRPr="00673305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</w:rPr>
              <w:t xml:space="preserve">            </w:t>
            </w:r>
            <w:r w:rsidR="00003666" w:rsidRPr="00673305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</w:rPr>
              <w:t xml:space="preserve">     </w:t>
            </w:r>
            <w:r w:rsidR="00016EB3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</w:rPr>
              <w:t xml:space="preserve">                           </w:t>
            </w:r>
            <w:r w:rsidR="00BC47BC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</w:rPr>
              <w:t xml:space="preserve">                  </w:t>
            </w:r>
            <w:r w:rsidR="00BF129D" w:rsidRPr="00673305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</w:rPr>
              <w:t xml:space="preserve"> </w:t>
            </w:r>
            <w:r w:rsidR="00003666" w:rsidRPr="00673305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</w:rPr>
              <w:t xml:space="preserve">            </w:t>
            </w:r>
            <w:r w:rsidR="00FC5793">
              <w:rPr>
                <w:rFonts w:ascii="Sakkal Majalla" w:hAnsi="Sakkal Majalla" w:cs="Sakkal Majalla"/>
                <w:b/>
                <w:bCs/>
                <w:shd w:val="clear" w:color="auto" w:fill="F2F2F2" w:themeFill="background1" w:themeFillShade="F2"/>
                <w:rtl/>
              </w:rPr>
              <w:t xml:space="preserve"> </w:t>
            </w:r>
            <w:r w:rsidR="00FC5793">
              <w:rPr>
                <w:rFonts w:ascii="Sakkal Majalla" w:hAnsi="Sakkal Majalla" w:cs="Sakkal Majalla" w:hint="cs"/>
                <w:b/>
                <w:bCs/>
                <w:shd w:val="clear" w:color="auto" w:fill="F2F2F2" w:themeFill="background1" w:themeFillShade="F2"/>
                <w:rtl/>
              </w:rPr>
              <w:t xml:space="preserve"> </w:t>
            </w:r>
            <w:r w:rsidR="002C5B47" w:rsidRPr="00673305"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="00DD3402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="00DF4FAA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        </w:t>
            </w:r>
            <w:r w:rsidR="004C042E" w:rsidRPr="00673305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="00DF4FAA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r w:rsidR="00971B90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C15C57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</w:t>
            </w:r>
            <w:r w:rsidR="00DF4FAA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    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</w:t>
            </w:r>
            <w:r w:rsidR="00DF4FAA"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4C042E" w:rsidRPr="00673305">
              <w:rPr>
                <w:rFonts w:ascii="Sakkal Majalla" w:hAnsi="Sakkal Majalla" w:cs="Sakkal Majalla"/>
                <w:b/>
                <w:bCs/>
              </w:rPr>
              <w:t xml:space="preserve">A. </w:t>
            </w:r>
            <w:r w:rsidR="00DF4FAA" w:rsidRPr="00673305">
              <w:rPr>
                <w:rFonts w:ascii="Sakkal Majalla" w:hAnsi="Sakkal Majalla" w:cs="Sakkal Majalla"/>
                <w:b/>
                <w:bCs/>
              </w:rPr>
              <w:t>Expenses &amp; Supplies</w:t>
            </w:r>
            <w:r w:rsidR="001F442B" w:rsidRPr="00673305">
              <w:rPr>
                <w:rFonts w:ascii="Sakkal Majalla" w:hAnsi="Sakkal Majalla" w:cs="Sakkal Majalla"/>
                <w:b/>
                <w:bCs/>
              </w:rPr>
              <w:t>,</w:t>
            </w:r>
            <w:r w:rsidR="00DF4FAA" w:rsidRPr="00673305">
              <w:rPr>
                <w:rFonts w:ascii="Sakkal Majalla" w:hAnsi="Sakkal Majalla" w:cs="Sakkal Majalla"/>
                <w:b/>
                <w:bCs/>
              </w:rPr>
              <w:t xml:space="preserve"> 60%</w:t>
            </w:r>
          </w:p>
        </w:tc>
      </w:tr>
      <w:tr w:rsidR="00036957" w:rsidRPr="00673305" w:rsidTr="0080418A">
        <w:trPr>
          <w:trHeight w:hRule="exact" w:val="273"/>
        </w:trPr>
        <w:tc>
          <w:tcPr>
            <w:tcW w:w="3960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36957" w:rsidRPr="00673305" w:rsidRDefault="009C6011" w:rsidP="009C6011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D75F1" w:rsidRPr="00673305">
              <w:rPr>
                <w:rFonts w:ascii="Sakkal Majalla" w:hAnsi="Sakkal Majalla" w:cs="Sakkal Majalla"/>
                <w:b/>
                <w:bCs/>
              </w:rPr>
              <w:t xml:space="preserve">Application/ </w:t>
            </w:r>
            <w:r w:rsidR="00766FBD" w:rsidRPr="00673305">
              <w:rPr>
                <w:rFonts w:ascii="Sakkal Majalla" w:hAnsi="Sakkal Majalla" w:cs="Sakkal Majalla"/>
                <w:b/>
                <w:bCs/>
              </w:rPr>
              <w:t>Equipment’s</w:t>
            </w:r>
            <w:r w:rsidR="001D75F1" w:rsidRPr="00673305">
              <w:rPr>
                <w:rFonts w:ascii="Sakkal Majalla" w:hAnsi="Sakkal Majalla" w:cs="Sakkal Majalla"/>
                <w:b/>
                <w:bCs/>
              </w:rPr>
              <w:t>/</w:t>
            </w:r>
            <w:r w:rsidR="001010AE"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D75F1" w:rsidRPr="00673305">
              <w:rPr>
                <w:rFonts w:ascii="Sakkal Majalla" w:hAnsi="Sakkal Majalla" w:cs="Sakkal Majalla"/>
                <w:b/>
                <w:bCs/>
              </w:rPr>
              <w:t>Tools</w:t>
            </w:r>
            <w:r w:rsidR="0017092C" w:rsidRPr="00673305">
              <w:rPr>
                <w:rFonts w:ascii="Sakkal Majalla" w:hAnsi="Sakkal Majalla" w:cs="Sakkal Majalla"/>
                <w:b/>
                <w:bCs/>
                <w:rtl/>
              </w:rPr>
              <w:t>**</w:t>
            </w:r>
            <w:r w:rsidR="0017092C"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664468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DF5B17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</w:t>
            </w:r>
            <w:r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664468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</w:t>
            </w:r>
            <w:r w:rsidR="0017092C"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D75F1"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7092C" w:rsidRPr="00673305">
              <w:rPr>
                <w:rFonts w:ascii="Sakkal Majalla" w:hAnsi="Sakkal Majalla" w:cs="Sakkal Majalla"/>
                <w:b/>
                <w:bCs/>
                <w:rtl/>
              </w:rPr>
              <w:t>**</w:t>
            </w:r>
            <w:r w:rsidR="001D75F1"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1D75F1" w:rsidRPr="00673305">
              <w:rPr>
                <w:rFonts w:ascii="Sakkal Majalla" w:hAnsi="Sakkal Majalla" w:cs="Sakkal Majalla"/>
                <w:b/>
                <w:bCs/>
                <w:rtl/>
              </w:rPr>
              <w:t>أجهز</w:t>
            </w:r>
            <w:r w:rsidR="00664468" w:rsidRPr="00673305">
              <w:rPr>
                <w:rFonts w:ascii="Sakkal Majalla" w:hAnsi="Sakkal Majalla" w:cs="Sakkal Majalla"/>
                <w:b/>
                <w:bCs/>
                <w:rtl/>
              </w:rPr>
              <w:t>ة</w:t>
            </w:r>
          </w:p>
          <w:p w:rsidR="001D75F1" w:rsidRPr="00673305" w:rsidRDefault="001D75F1" w:rsidP="001E6B6B">
            <w:pPr>
              <w:spacing w:after="0" w:line="240" w:lineRule="auto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610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36957" w:rsidRPr="00673305" w:rsidRDefault="00036957" w:rsidP="001E6B6B">
            <w:pPr>
              <w:bidi/>
              <w:spacing w:after="0" w:line="240" w:lineRule="auto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6957" w:rsidRPr="00673305" w:rsidRDefault="00036957" w:rsidP="001E6B6B">
            <w:pPr>
              <w:bidi/>
              <w:spacing w:after="0" w:line="240" w:lineRule="auto"/>
              <w:rPr>
                <w:rFonts w:ascii="Sakkal Majalla" w:hAnsi="Sakkal Majalla" w:cs="Sakkal Majalla"/>
                <w:rtl/>
              </w:rPr>
            </w:pPr>
          </w:p>
        </w:tc>
      </w:tr>
      <w:tr w:rsidR="001D75F1" w:rsidRPr="00673305" w:rsidTr="0080418A">
        <w:trPr>
          <w:trHeight w:hRule="exact" w:val="292"/>
        </w:trPr>
        <w:tc>
          <w:tcPr>
            <w:tcW w:w="39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D75F1" w:rsidRPr="00673305" w:rsidRDefault="001D75F1" w:rsidP="001E6B6B">
            <w:pPr>
              <w:pStyle w:val="ListParagraph"/>
              <w:numPr>
                <w:ilvl w:val="0"/>
                <w:numId w:val="7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1D75F1" w:rsidRPr="00673305" w:rsidRDefault="001D75F1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double" w:sz="4" w:space="0" w:color="auto"/>
              <w:bottom w:val="single" w:sz="4" w:space="0" w:color="auto"/>
            </w:tcBorders>
          </w:tcPr>
          <w:p w:rsidR="001D75F1" w:rsidRPr="00673305" w:rsidRDefault="001D75F1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61"/>
        </w:trPr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7B02" w:rsidRPr="00673305" w:rsidRDefault="00B24371" w:rsidP="001E6B6B">
            <w:pPr>
              <w:pStyle w:val="ListParagraph"/>
              <w:numPr>
                <w:ilvl w:val="0"/>
                <w:numId w:val="7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</w:rPr>
              <w:t xml:space="preserve">   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80"/>
        </w:trPr>
        <w:tc>
          <w:tcPr>
            <w:tcW w:w="396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7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308"/>
        </w:trPr>
        <w:tc>
          <w:tcPr>
            <w:tcW w:w="3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rPr>
                <w:rFonts w:ascii="Sakkal Majalla" w:hAnsi="Sakkal Majalla" w:cs="Sakkal Majalla"/>
                <w:lang w:bidi="ar-AE"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>برمجيات</w:t>
            </w:r>
            <w:r w:rsidRPr="00673305">
              <w:rPr>
                <w:rFonts w:ascii="Sakkal Majalla" w:hAnsi="Sakkal Majalla" w:cs="Sakkal Majalla"/>
              </w:rPr>
              <w:t xml:space="preserve"> </w:t>
            </w:r>
            <w:r w:rsidRPr="00673305">
              <w:rPr>
                <w:rFonts w:ascii="Sakkal Majalla" w:hAnsi="Sakkal Majalla" w:cs="Sakkal Majalla"/>
                <w:rtl/>
              </w:rPr>
              <w:t xml:space="preserve">   </w:t>
            </w:r>
            <w:r w:rsidRPr="00673305">
              <w:rPr>
                <w:rFonts w:ascii="Sakkal Majalla" w:hAnsi="Sakkal Majalla" w:cs="Sakkal Majalla"/>
                <w:rtl/>
                <w:lang w:bidi="ar-AE"/>
              </w:rPr>
              <w:t xml:space="preserve">       </w:t>
            </w:r>
            <w:r w:rsidR="009C6011" w:rsidRPr="00673305">
              <w:rPr>
                <w:rFonts w:ascii="Sakkal Majalla" w:hAnsi="Sakkal Majalla" w:cs="Sakkal Majalla"/>
                <w:lang w:bidi="ar-AE"/>
              </w:rPr>
              <w:t xml:space="preserve">  </w:t>
            </w:r>
            <w:r w:rsidRPr="00673305">
              <w:rPr>
                <w:rFonts w:ascii="Sakkal Majalla" w:hAnsi="Sakkal Majalla" w:cs="Sakkal Majalla"/>
                <w:rtl/>
                <w:lang w:bidi="ar-AE"/>
              </w:rPr>
              <w:t xml:space="preserve"> </w:t>
            </w:r>
            <w:r w:rsidRPr="00673305">
              <w:rPr>
                <w:rFonts w:ascii="Sakkal Majalla" w:hAnsi="Sakkal Majalla" w:cs="Sakkal Majalla"/>
                <w:lang w:bidi="ar-AE"/>
              </w:rPr>
              <w:t xml:space="preserve">  </w:t>
            </w:r>
            <w:r w:rsidRPr="00673305">
              <w:rPr>
                <w:rFonts w:ascii="Sakkal Majalla" w:hAnsi="Sakkal Majalla" w:cs="Sakkal Majalla"/>
                <w:rtl/>
                <w:lang w:bidi="ar-AE"/>
              </w:rPr>
              <w:t xml:space="preserve">  </w:t>
            </w:r>
            <w:r w:rsidR="00C26D9A" w:rsidRPr="00673305">
              <w:rPr>
                <w:rFonts w:ascii="Sakkal Majalla" w:hAnsi="Sakkal Majalla" w:cs="Sakkal Majalla"/>
                <w:rtl/>
                <w:lang w:bidi="ar-AE"/>
              </w:rPr>
              <w:t xml:space="preserve"> </w:t>
            </w:r>
            <w:r w:rsidRPr="00673305">
              <w:rPr>
                <w:rFonts w:ascii="Sakkal Majalla" w:hAnsi="Sakkal Majalla" w:cs="Sakkal Majalla"/>
                <w:rtl/>
                <w:lang w:bidi="ar-AE"/>
              </w:rPr>
              <w:t xml:space="preserve">  </w:t>
            </w:r>
            <w:r w:rsidR="00B24371">
              <w:rPr>
                <w:rFonts w:ascii="Sakkal Majalla" w:hAnsi="Sakkal Majalla" w:cs="Sakkal Majalla"/>
                <w:lang w:val="en-GB" w:bidi="ar-AE"/>
              </w:rPr>
              <w:t xml:space="preserve">                                       </w:t>
            </w:r>
            <w:r w:rsidRPr="00673305">
              <w:rPr>
                <w:rFonts w:ascii="Sakkal Majalla" w:hAnsi="Sakkal Majalla" w:cs="Sakkal Majalla"/>
                <w:rtl/>
                <w:lang w:bidi="ar-AE"/>
              </w:rPr>
              <w:t xml:space="preserve">             </w:t>
            </w:r>
            <w:proofErr w:type="spellStart"/>
            <w:r w:rsidRPr="00673305">
              <w:rPr>
                <w:rFonts w:ascii="Sakkal Majalla" w:hAnsi="Sakkal Majalla" w:cs="Sakkal Majalla"/>
                <w:b/>
                <w:bCs/>
              </w:rPr>
              <w:t>Software</w:t>
            </w:r>
            <w:r w:rsidR="009C6011" w:rsidRPr="00673305">
              <w:rPr>
                <w:rFonts w:ascii="Sakkal Majalla" w:hAnsi="Sakkal Majalla" w:cs="Sakkal Majalla"/>
                <w:b/>
                <w:bCs/>
              </w:rPr>
              <w:t>s</w:t>
            </w:r>
            <w:proofErr w:type="spellEnd"/>
          </w:p>
        </w:tc>
        <w:tc>
          <w:tcPr>
            <w:tcW w:w="26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66"/>
        </w:trPr>
        <w:tc>
          <w:tcPr>
            <w:tcW w:w="396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doub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63"/>
        </w:trPr>
        <w:tc>
          <w:tcPr>
            <w:tcW w:w="3960" w:type="dxa"/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68"/>
        </w:trPr>
        <w:tc>
          <w:tcPr>
            <w:tcW w:w="39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bottom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bottom w:val="doub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85"/>
        </w:trPr>
        <w:tc>
          <w:tcPr>
            <w:tcW w:w="3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17B02" w:rsidRPr="00673305" w:rsidRDefault="009C6011" w:rsidP="009C6011">
            <w:pPr>
              <w:bidi/>
              <w:spacing w:after="0" w:line="240" w:lineRule="auto"/>
              <w:rPr>
                <w:rFonts w:ascii="Sakkal Majalla" w:hAnsi="Sakkal Majalla" w:cs="Sakkal Majalla"/>
                <w:lang w:bidi="ar-AE"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>م</w:t>
            </w:r>
            <w:r w:rsidR="00817B02" w:rsidRPr="00673305">
              <w:rPr>
                <w:rFonts w:ascii="Sakkal Majalla" w:hAnsi="Sakkal Majalla" w:cs="Sakkal Majalla"/>
                <w:b/>
                <w:bCs/>
                <w:rtl/>
              </w:rPr>
              <w:t>واد</w:t>
            </w:r>
            <w:r w:rsidR="00817B02" w:rsidRPr="00673305">
              <w:rPr>
                <w:rFonts w:ascii="Sakkal Majalla" w:hAnsi="Sakkal Majalla" w:cs="Sakkal Majalla"/>
                <w:rtl/>
              </w:rPr>
              <w:t xml:space="preserve">             </w:t>
            </w:r>
            <w:r w:rsidR="00DF5B17" w:rsidRPr="00673305">
              <w:rPr>
                <w:rFonts w:ascii="Sakkal Majalla" w:hAnsi="Sakkal Majalla" w:cs="Sakkal Majalla"/>
                <w:rtl/>
              </w:rPr>
              <w:t xml:space="preserve">   </w:t>
            </w:r>
            <w:r w:rsidR="00817B02" w:rsidRPr="00673305">
              <w:rPr>
                <w:rFonts w:ascii="Sakkal Majalla" w:hAnsi="Sakkal Majalla" w:cs="Sakkal Majalla"/>
                <w:rtl/>
              </w:rPr>
              <w:t xml:space="preserve"> </w:t>
            </w:r>
            <w:r w:rsidR="00817B02" w:rsidRPr="00673305">
              <w:rPr>
                <w:rFonts w:ascii="Sakkal Majalla" w:hAnsi="Sakkal Majalla" w:cs="Sakkal Majalla"/>
              </w:rPr>
              <w:t xml:space="preserve">   </w:t>
            </w:r>
            <w:r w:rsidR="00817B02" w:rsidRPr="00673305">
              <w:rPr>
                <w:rFonts w:ascii="Sakkal Majalla" w:hAnsi="Sakkal Majalla" w:cs="Sakkal Majalla"/>
                <w:rtl/>
              </w:rPr>
              <w:t xml:space="preserve">       </w:t>
            </w:r>
            <w:r w:rsidR="00817B02" w:rsidRPr="00673305">
              <w:rPr>
                <w:rFonts w:ascii="Sakkal Majalla" w:hAnsi="Sakkal Majalla" w:cs="Sakkal Majalla"/>
              </w:rPr>
              <w:t xml:space="preserve"> </w:t>
            </w:r>
            <w:r w:rsidR="00B24371">
              <w:rPr>
                <w:rFonts w:ascii="Sakkal Majalla" w:hAnsi="Sakkal Majalla" w:cs="Sakkal Majalla"/>
              </w:rPr>
              <w:t xml:space="preserve">                                            </w:t>
            </w:r>
            <w:r w:rsidR="00817B02" w:rsidRPr="00673305">
              <w:rPr>
                <w:rFonts w:ascii="Sakkal Majalla" w:hAnsi="Sakkal Majalla" w:cs="Sakkal Majalla"/>
              </w:rPr>
              <w:t xml:space="preserve"> </w:t>
            </w:r>
            <w:r w:rsidR="00817B02" w:rsidRPr="00673305">
              <w:rPr>
                <w:rFonts w:ascii="Sakkal Majalla" w:hAnsi="Sakkal Majalla" w:cs="Sakkal Majalla"/>
                <w:rtl/>
              </w:rPr>
              <w:t xml:space="preserve">        </w:t>
            </w:r>
            <w:r w:rsidR="00817B02" w:rsidRPr="00673305">
              <w:rPr>
                <w:rFonts w:ascii="Sakkal Majalla" w:hAnsi="Sakkal Majalla" w:cs="Sakkal Majalla"/>
                <w:rtl/>
                <w:lang w:bidi="ar-AE"/>
              </w:rPr>
              <w:t xml:space="preserve"> </w:t>
            </w:r>
            <w:r w:rsidR="00817B02" w:rsidRPr="00673305">
              <w:rPr>
                <w:rFonts w:ascii="Sakkal Majalla" w:hAnsi="Sakkal Majalla" w:cs="Sakkal Majalla"/>
                <w:b/>
                <w:bCs/>
              </w:rPr>
              <w:t>Materials</w:t>
            </w:r>
          </w:p>
        </w:tc>
        <w:tc>
          <w:tcPr>
            <w:tcW w:w="26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310"/>
        </w:trPr>
        <w:tc>
          <w:tcPr>
            <w:tcW w:w="39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double" w:sz="4" w:space="0" w:color="auto"/>
              <w:bottom w:val="sing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51"/>
        </w:trPr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single" w:sz="4" w:space="0" w:color="auto"/>
              <w:bottom w:val="sing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84"/>
        </w:trPr>
        <w:tc>
          <w:tcPr>
            <w:tcW w:w="396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single" w:sz="4" w:space="0" w:color="auto"/>
              <w:bottom w:val="doub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92"/>
        </w:trPr>
        <w:tc>
          <w:tcPr>
            <w:tcW w:w="3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17B02" w:rsidRPr="00673305" w:rsidRDefault="00817B02" w:rsidP="00A7145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>أدوات قياس</w:t>
            </w:r>
            <w:r w:rsidR="00A7145C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        </w:t>
            </w:r>
            <w:r w:rsidR="00B24371">
              <w:rPr>
                <w:rFonts w:ascii="Sakkal Majalla" w:hAnsi="Sakkal Majalla" w:cs="Sakkal Majalla"/>
                <w:b/>
                <w:bCs/>
              </w:rPr>
              <w:t xml:space="preserve">          </w:t>
            </w:r>
            <w:r w:rsidR="00E56E16"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 w:rsidR="00E56E16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07348E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  </w:t>
            </w:r>
            <w:r w:rsidR="00A7145C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</w:rPr>
              <w:t xml:space="preserve">Instruments       </w:t>
            </w:r>
            <w:r w:rsidR="00E56E16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A7145C" w:rsidRPr="00673305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proofErr w:type="gramStart"/>
            <w:r w:rsidRPr="00673305">
              <w:rPr>
                <w:rFonts w:ascii="Sakkal Majalla" w:hAnsi="Sakkal Majalla" w:cs="Sakkal Majalla"/>
                <w:b/>
                <w:bCs/>
              </w:rPr>
              <w:t>Research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proofErr w:type="gramEnd"/>
          </w:p>
        </w:tc>
        <w:tc>
          <w:tcPr>
            <w:tcW w:w="26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84"/>
        </w:trPr>
        <w:tc>
          <w:tcPr>
            <w:tcW w:w="39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62" w:hanging="90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double" w:sz="4" w:space="0" w:color="auto"/>
              <w:bottom w:val="sing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67"/>
        </w:trPr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62" w:hanging="90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single" w:sz="4" w:space="0" w:color="auto"/>
              <w:bottom w:val="sing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72"/>
        </w:trPr>
        <w:tc>
          <w:tcPr>
            <w:tcW w:w="396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62" w:hanging="90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single" w:sz="4" w:space="0" w:color="auto"/>
              <w:bottom w:val="doub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9C6011">
        <w:trPr>
          <w:trHeight w:hRule="exact" w:val="297"/>
        </w:trPr>
        <w:tc>
          <w:tcPr>
            <w:tcW w:w="3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33106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proofErr w:type="gramStart"/>
            <w:r w:rsidRPr="00673305">
              <w:rPr>
                <w:rFonts w:ascii="Sakkal Majalla" w:hAnsi="Sakkal Majalla" w:cs="Sakkal Majalla"/>
                <w:b/>
                <w:bCs/>
                <w:rtl/>
              </w:rPr>
              <w:t>أدوات</w:t>
            </w:r>
            <w:proofErr w:type="gramEnd"/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مكتبية</w:t>
            </w:r>
            <w:r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>***</w:t>
            </w:r>
            <w:r w:rsidRPr="00673305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 </w:t>
            </w:r>
            <w:r w:rsidR="00331063" w:rsidRPr="00673305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30436E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07348E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 </w:t>
            </w:r>
            <w:r w:rsidR="0030436E"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331063" w:rsidRPr="00673305"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 </w:t>
            </w:r>
            <w:r w:rsidR="006F0CF9" w:rsidRPr="00673305">
              <w:rPr>
                <w:rFonts w:ascii="Sakkal Majalla" w:hAnsi="Sakkal Majalla" w:cs="Sakkal Majalla"/>
                <w:b/>
                <w:bCs/>
              </w:rPr>
              <w:t xml:space="preserve">*** </w:t>
            </w:r>
            <w:r w:rsidR="006F0CF9" w:rsidRPr="00673305">
              <w:rPr>
                <w:rFonts w:ascii="Sakkal Majalla" w:hAnsi="Sakkal Majalla" w:cs="Sakkal Majalla" w:hint="cs"/>
                <w:b/>
                <w:bCs/>
              </w:rPr>
              <w:t>Office</w:t>
            </w:r>
            <w:r w:rsidRPr="00673305">
              <w:rPr>
                <w:rFonts w:ascii="Sakkal Majalla" w:hAnsi="Sakkal Majalla" w:cs="Sakkal Majalla"/>
                <w:b/>
                <w:bCs/>
              </w:rPr>
              <w:t xml:space="preserve"> Supplie</w:t>
            </w:r>
            <w:r w:rsidR="00331063" w:rsidRPr="00673305">
              <w:rPr>
                <w:rFonts w:ascii="Sakkal Majalla" w:hAnsi="Sakkal Majalla" w:cs="Sakkal Majalla"/>
                <w:b/>
                <w:bCs/>
              </w:rPr>
              <w:t>s</w:t>
            </w:r>
          </w:p>
        </w:tc>
        <w:tc>
          <w:tcPr>
            <w:tcW w:w="26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44"/>
        </w:trPr>
        <w:tc>
          <w:tcPr>
            <w:tcW w:w="39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20"/>
              </w:numPr>
              <w:bidi/>
              <w:spacing w:after="0" w:line="240" w:lineRule="auto"/>
              <w:ind w:left="72" w:firstLine="0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double" w:sz="4" w:space="0" w:color="auto"/>
              <w:bottom w:val="sing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69"/>
        </w:trPr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20"/>
              </w:numPr>
              <w:bidi/>
              <w:spacing w:after="0" w:line="240" w:lineRule="auto"/>
              <w:ind w:left="72" w:firstLine="0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single" w:sz="4" w:space="0" w:color="auto"/>
              <w:bottom w:val="sing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288"/>
        </w:trPr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20"/>
              </w:numPr>
              <w:bidi/>
              <w:spacing w:after="0" w:line="240" w:lineRule="auto"/>
              <w:ind w:left="72" w:firstLine="0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single" w:sz="4" w:space="0" w:color="auto"/>
              <w:bottom w:val="single" w:sz="4" w:space="0" w:color="auto"/>
            </w:tcBorders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362"/>
        </w:trPr>
        <w:tc>
          <w:tcPr>
            <w:tcW w:w="9297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17B02" w:rsidRPr="00673305" w:rsidRDefault="00817B02" w:rsidP="00A3431B">
            <w:pPr>
              <w:bidi/>
              <w:spacing w:after="0" w:line="240" w:lineRule="auto"/>
              <w:rPr>
                <w:rFonts w:ascii="Sakkal Majalla" w:hAnsi="Sakkal Majalla" w:cs="Sakkal Majalla"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ب. </w:t>
            </w:r>
            <w:proofErr w:type="gramStart"/>
            <w:r w:rsidRPr="00673305">
              <w:rPr>
                <w:rFonts w:ascii="Sakkal Majalla" w:hAnsi="Sakkal Majalla" w:cs="Sakkal Majalla"/>
                <w:b/>
                <w:bCs/>
                <w:rtl/>
              </w:rPr>
              <w:t>القوى</w:t>
            </w:r>
            <w:proofErr w:type="gramEnd"/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البشرية، </w:t>
            </w:r>
            <w:r w:rsidRPr="00673305">
              <w:rPr>
                <w:rFonts w:ascii="Sakkal Majalla" w:hAnsi="Sakkal Majalla" w:cs="Sakkal Majalla"/>
                <w:b/>
                <w:bCs/>
              </w:rPr>
              <w:t>40%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             </w:t>
            </w:r>
            <w:r w:rsidR="001406A4" w:rsidRPr="00673305">
              <w:rPr>
                <w:rFonts w:ascii="Sakkal Majalla" w:hAnsi="Sakkal Majalla" w:cs="Sakkal Majalla"/>
                <w:b/>
                <w:bCs/>
              </w:rPr>
              <w:t xml:space="preserve">      </w:t>
            </w:r>
            <w:r w:rsidR="002E7C1C" w:rsidRPr="00673305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="00016EB3">
              <w:rPr>
                <w:rFonts w:ascii="Sakkal Majalla" w:hAnsi="Sakkal Majalla" w:cs="Sakkal Majalla"/>
                <w:b/>
                <w:bCs/>
              </w:rPr>
              <w:t xml:space="preserve">                              </w:t>
            </w:r>
            <w:r w:rsidR="00A3431B">
              <w:rPr>
                <w:rFonts w:ascii="Sakkal Majalla" w:hAnsi="Sakkal Majalla" w:cs="Sakkal Majalla" w:hint="cs"/>
                <w:b/>
                <w:bCs/>
                <w:rtl/>
              </w:rPr>
              <w:t xml:space="preserve">      </w:t>
            </w:r>
            <w:r w:rsidR="00DD3402">
              <w:rPr>
                <w:rFonts w:ascii="Sakkal Majalla" w:hAnsi="Sakkal Majalla" w:cs="Sakkal Majalla"/>
                <w:b/>
                <w:bCs/>
              </w:rPr>
              <w:t xml:space="preserve">                 </w:t>
            </w:r>
            <w:r w:rsidR="00A3431B">
              <w:rPr>
                <w:rFonts w:ascii="Sakkal Majalla" w:hAnsi="Sakkal Majalla" w:cs="Sakkal Majalla" w:hint="cs"/>
                <w:b/>
                <w:bCs/>
                <w:rtl/>
              </w:rPr>
              <w:t xml:space="preserve">    </w:t>
            </w:r>
            <w:r w:rsidR="00016EB3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73305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          </w:t>
            </w:r>
            <w:r w:rsidR="00701127" w:rsidRPr="00673305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="00DD3402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701127" w:rsidRPr="00673305">
              <w:rPr>
                <w:rFonts w:ascii="Sakkal Majalla" w:hAnsi="Sakkal Majalla" w:cs="Sakkal Majalla"/>
                <w:b/>
                <w:bCs/>
              </w:rPr>
              <w:t xml:space="preserve">         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                                 </w:t>
            </w:r>
            <w:r w:rsidRPr="00673305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73305">
              <w:rPr>
                <w:rFonts w:ascii="Sakkal Majalla" w:hAnsi="Sakkal Majalla" w:cs="Sakkal Majalla"/>
                <w:b/>
                <w:bCs/>
                <w:lang w:bidi="ar-AE"/>
              </w:rPr>
              <w:t xml:space="preserve"> B. Manpower, 40%</w:t>
            </w:r>
          </w:p>
        </w:tc>
      </w:tr>
      <w:tr w:rsidR="00817B02" w:rsidRPr="00673305" w:rsidTr="0080418A">
        <w:trPr>
          <w:trHeight w:hRule="exact" w:val="373"/>
        </w:trPr>
        <w:tc>
          <w:tcPr>
            <w:tcW w:w="396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270" w:hanging="180"/>
              <w:rPr>
                <w:rFonts w:ascii="Sakkal Majalla" w:hAnsi="Sakkal Majalla" w:cs="Sakkal Majalla"/>
                <w:b/>
                <w:bCs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>مكافآت</w:t>
            </w:r>
          </w:p>
        </w:tc>
        <w:tc>
          <w:tcPr>
            <w:tcW w:w="261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tcBorders>
              <w:top w:val="single" w:sz="12" w:space="0" w:color="auto"/>
            </w:tcBorders>
            <w:shd w:val="clear" w:color="auto" w:fill="auto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402"/>
        </w:trPr>
        <w:tc>
          <w:tcPr>
            <w:tcW w:w="3960" w:type="dxa"/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270" w:hanging="180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673305">
              <w:rPr>
                <w:rFonts w:ascii="Sakkal Majalla" w:hAnsi="Sakkal Majalla" w:cs="Sakkal Majalla"/>
                <w:b/>
                <w:bCs/>
                <w:rtl/>
              </w:rPr>
              <w:t>أجور</w:t>
            </w:r>
            <w:proofErr w:type="gramEnd"/>
            <w:r w:rsidRPr="00673305">
              <w:rPr>
                <w:rFonts w:ascii="Sakkal Majalla" w:hAnsi="Sakkal Majalla" w:cs="Sakkal Majalla"/>
                <w:b/>
                <w:bCs/>
                <w:rtl/>
              </w:rPr>
              <w:t xml:space="preserve"> عمالة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shd w:val="clear" w:color="auto" w:fill="auto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817B02" w:rsidRPr="00673305" w:rsidTr="0080418A">
        <w:trPr>
          <w:trHeight w:hRule="exact" w:val="421"/>
        </w:trPr>
        <w:tc>
          <w:tcPr>
            <w:tcW w:w="3960" w:type="dxa"/>
            <w:shd w:val="clear" w:color="auto" w:fill="auto"/>
            <w:vAlign w:val="center"/>
          </w:tcPr>
          <w:p w:rsidR="00817B02" w:rsidRPr="00673305" w:rsidRDefault="00817B02" w:rsidP="001E6B6B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270" w:hanging="180"/>
              <w:rPr>
                <w:rFonts w:ascii="Sakkal Majalla" w:hAnsi="Sakkal Majalla" w:cs="Sakkal Majalla"/>
                <w:b/>
                <w:bCs/>
                <w:rtl/>
              </w:rPr>
            </w:pPr>
            <w:r w:rsidRPr="00673305">
              <w:rPr>
                <w:rFonts w:ascii="Sakkal Majalla" w:hAnsi="Sakkal Majalla" w:cs="Sakkal Majalla"/>
                <w:b/>
                <w:bCs/>
                <w:rtl/>
              </w:rPr>
              <w:t>أخرى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727" w:type="dxa"/>
            <w:shd w:val="clear" w:color="auto" w:fill="auto"/>
          </w:tcPr>
          <w:p w:rsidR="00817B02" w:rsidRPr="00673305" w:rsidRDefault="00817B02" w:rsidP="001E6B6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</w:tbl>
    <w:p w:rsidR="007051EE" w:rsidRPr="007B6A8D" w:rsidRDefault="007051EE" w:rsidP="007051EE">
      <w:pPr>
        <w:bidi/>
        <w:spacing w:after="0" w:line="240" w:lineRule="auto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:rsidR="001A6610" w:rsidRDefault="001A6610" w:rsidP="00E56E16">
      <w:pPr>
        <w:spacing w:after="0"/>
        <w:jc w:val="right"/>
        <w:rPr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XSpec="center" w:tblpY="3609"/>
        <w:bidiVisual/>
        <w:tblW w:w="9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6"/>
        <w:gridCol w:w="5333"/>
      </w:tblGrid>
      <w:tr w:rsidR="002A64CB" w:rsidRPr="0029306C" w:rsidTr="00252545">
        <w:trPr>
          <w:trHeight w:val="206"/>
        </w:trPr>
        <w:tc>
          <w:tcPr>
            <w:tcW w:w="4346" w:type="dxa"/>
            <w:shd w:val="clear" w:color="auto" w:fill="B8CCE4"/>
          </w:tcPr>
          <w:p w:rsidR="002A64CB" w:rsidRPr="00FA7000" w:rsidRDefault="002A64CB" w:rsidP="00E84D8F">
            <w:pPr>
              <w:pStyle w:val="ListParagraph"/>
              <w:numPr>
                <w:ilvl w:val="0"/>
                <w:numId w:val="24"/>
              </w:numPr>
              <w:bidi/>
              <w:spacing w:after="0" w:line="240" w:lineRule="auto"/>
              <w:ind w:left="288" w:hanging="288"/>
              <w:contextualSpacing w:val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A700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 xml:space="preserve">ملاحظات </w:t>
            </w:r>
            <w:proofErr w:type="gramStart"/>
            <w:r w:rsidRPr="00FA700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هامة</w:t>
            </w:r>
            <w:proofErr w:type="gramEnd"/>
            <w:r w:rsidRPr="00FA700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بخصوص بنود صرف الميزانية</w:t>
            </w:r>
          </w:p>
        </w:tc>
        <w:tc>
          <w:tcPr>
            <w:tcW w:w="5333" w:type="dxa"/>
            <w:shd w:val="clear" w:color="auto" w:fill="B8CCE4"/>
          </w:tcPr>
          <w:p w:rsidR="002A64CB" w:rsidRPr="00FA7000" w:rsidRDefault="002A64CB" w:rsidP="00E84D8F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84" w:hanging="284"/>
              <w:contextualSpacing w:val="0"/>
              <w:rPr>
                <w:rFonts w:ascii="Sakkal Majalla" w:hAnsi="Sakkal Majalla" w:cs="Sakkal Majalla"/>
                <w:b/>
                <w:bCs/>
                <w:sz w:val="24"/>
                <w:szCs w:val="24"/>
                <w:lang w:val="en-GB"/>
              </w:rPr>
            </w:pPr>
            <w:r w:rsidRPr="00FA7000">
              <w:rPr>
                <w:rFonts w:ascii="Sakkal Majalla" w:hAnsi="Sakkal Majalla" w:cs="Sakkal Majalla"/>
                <w:b/>
                <w:bCs/>
                <w:sz w:val="24"/>
                <w:szCs w:val="24"/>
                <w:lang w:val="en-GB"/>
              </w:rPr>
              <w:t xml:space="preserve">Important Notes in regards of </w:t>
            </w:r>
            <w:r w:rsidRPr="00FA700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Budget Items</w:t>
            </w:r>
          </w:p>
        </w:tc>
      </w:tr>
      <w:tr w:rsidR="002A64CB" w:rsidRPr="0029306C" w:rsidTr="000C13AF">
        <w:trPr>
          <w:trHeight w:val="520"/>
        </w:trPr>
        <w:tc>
          <w:tcPr>
            <w:tcW w:w="4346" w:type="dxa"/>
            <w:shd w:val="clear" w:color="auto" w:fill="FFFFE1"/>
          </w:tcPr>
          <w:p w:rsidR="002A64CB" w:rsidRPr="00F26214" w:rsidRDefault="002A64CB" w:rsidP="00E84D8F">
            <w:pPr>
              <w:bidi/>
              <w:spacing w:after="0" w:line="240" w:lineRule="auto"/>
              <w:ind w:left="144" w:hanging="144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*لا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يزيد إجمالي الميزانية عن مبلغ 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10</w:t>
            </w:r>
            <w:r w:rsidR="00A43738"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, 000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ريال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(شاملة 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3</w:t>
            </w:r>
            <w:r w:rsidR="00A43738"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, </w:t>
            </w:r>
            <w:proofErr w:type="gramStart"/>
            <w:r w:rsidR="00A43738"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000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ريال</w:t>
            </w:r>
            <w:proofErr w:type="gramEnd"/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مكافأة الطالب/ة</w:t>
            </w:r>
            <w:r w:rsidRPr="00F26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المشروطة بالنشر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).</w:t>
            </w:r>
          </w:p>
        </w:tc>
        <w:tc>
          <w:tcPr>
            <w:tcW w:w="5333" w:type="dxa"/>
            <w:shd w:val="clear" w:color="auto" w:fill="FFFFE1"/>
          </w:tcPr>
          <w:p w:rsidR="002A64CB" w:rsidRPr="00F26214" w:rsidRDefault="002A64CB" w:rsidP="00E84D8F">
            <w:pPr>
              <w:spacing w:after="0" w:line="240" w:lineRule="auto"/>
              <w:ind w:left="144" w:hanging="144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*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Total budget NOT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to exceed SR 10,000 (including SR 3,000 incentive for researcher’s student which is linked to research publication.)</w:t>
            </w:r>
          </w:p>
        </w:tc>
      </w:tr>
      <w:tr w:rsidR="002A64CB" w:rsidRPr="0029306C" w:rsidTr="000C13AF">
        <w:trPr>
          <w:trHeight w:val="174"/>
        </w:trPr>
        <w:tc>
          <w:tcPr>
            <w:tcW w:w="4346" w:type="dxa"/>
            <w:shd w:val="clear" w:color="auto" w:fill="FFFFE1"/>
          </w:tcPr>
          <w:p w:rsidR="002A64CB" w:rsidRPr="00F26214" w:rsidRDefault="002A64CB" w:rsidP="00E84D8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**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لا</w:t>
            </w:r>
            <w:r w:rsidR="00A4373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تشمل الأجهزة شراء أجهزة الحاسب الآلي </w:t>
            </w:r>
            <w:proofErr w:type="spellStart"/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والآيباد</w:t>
            </w:r>
            <w:proofErr w:type="spellEnd"/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وشاشات العرض.</w:t>
            </w:r>
          </w:p>
        </w:tc>
        <w:tc>
          <w:tcPr>
            <w:tcW w:w="5333" w:type="dxa"/>
            <w:shd w:val="clear" w:color="auto" w:fill="FFFFE1"/>
          </w:tcPr>
          <w:p w:rsidR="002A64CB" w:rsidRPr="00F26214" w:rsidRDefault="002A64CB" w:rsidP="00E84D8F">
            <w:pPr>
              <w:spacing w:after="0" w:line="240" w:lineRule="auto"/>
              <w:ind w:left="142" w:hanging="142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*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*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Equipment must 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N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OT include the purchase of computers, IPads, or Screens.</w:t>
            </w:r>
          </w:p>
        </w:tc>
      </w:tr>
      <w:tr w:rsidR="002A64CB" w:rsidRPr="0029306C" w:rsidTr="000C13AF">
        <w:tc>
          <w:tcPr>
            <w:tcW w:w="4346" w:type="dxa"/>
            <w:shd w:val="clear" w:color="auto" w:fill="FFFFE1"/>
          </w:tcPr>
          <w:p w:rsidR="002A64CB" w:rsidRPr="00F26214" w:rsidRDefault="002A64CB" w:rsidP="00E84D8F">
            <w:pPr>
              <w:bidi/>
              <w:spacing w:after="0" w:line="240" w:lineRule="auto"/>
              <w:ind w:left="4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***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لا</w:t>
            </w:r>
            <w:r w:rsidR="00A4373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تشمل الأدوات المكتبية شراء المكاتب وملحقاتها.</w:t>
            </w:r>
          </w:p>
        </w:tc>
        <w:tc>
          <w:tcPr>
            <w:tcW w:w="5333" w:type="dxa"/>
            <w:shd w:val="clear" w:color="auto" w:fill="FFFFE1"/>
          </w:tcPr>
          <w:p w:rsidR="002A64CB" w:rsidRPr="00F26214" w:rsidRDefault="002A64CB" w:rsidP="00E84D8F">
            <w:pPr>
              <w:spacing w:after="0" w:line="240" w:lineRule="auto"/>
              <w:ind w:left="144" w:hanging="144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**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*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Office supplies must 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N</w:t>
            </w: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OT include the purchase of office furniture and accessories.</w:t>
            </w:r>
          </w:p>
        </w:tc>
      </w:tr>
      <w:tr w:rsidR="002A64CB" w:rsidRPr="0029306C" w:rsidTr="000C13AF">
        <w:tc>
          <w:tcPr>
            <w:tcW w:w="4346" w:type="dxa"/>
            <w:shd w:val="clear" w:color="auto" w:fill="FFFFE1"/>
          </w:tcPr>
          <w:p w:rsidR="002A64CB" w:rsidRPr="00F26214" w:rsidRDefault="002A64CB" w:rsidP="00E84D8F">
            <w:pPr>
              <w:bidi/>
              <w:spacing w:after="0" w:line="240" w:lineRule="auto"/>
              <w:ind w:left="4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F26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 xml:space="preserve">يتعين إرفاق الفواتير مختومة </w:t>
            </w:r>
            <w:proofErr w:type="gramStart"/>
            <w:r w:rsidRPr="00F26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ومعتمدة</w:t>
            </w:r>
            <w:proofErr w:type="gramEnd"/>
            <w:r w:rsidRPr="00F262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 xml:space="preserve"> بتوقيع المشرف/ة ومرفقة بسند استلام من جهة الشراء.</w:t>
            </w:r>
          </w:p>
        </w:tc>
        <w:tc>
          <w:tcPr>
            <w:tcW w:w="5333" w:type="dxa"/>
            <w:shd w:val="clear" w:color="auto" w:fill="FFFFE1"/>
          </w:tcPr>
          <w:p w:rsidR="002A64CB" w:rsidRPr="00F26214" w:rsidRDefault="002A64CB" w:rsidP="00E84D8F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262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Invoices must be stamped and certified by the supervisor and accompanied by a receipt from the place of purchase.</w:t>
            </w:r>
          </w:p>
        </w:tc>
      </w:tr>
    </w:tbl>
    <w:p w:rsidR="00E56E16" w:rsidRDefault="00E56E16" w:rsidP="00E56E16">
      <w:pPr>
        <w:spacing w:after="0"/>
        <w:jc w:val="right"/>
        <w:rPr>
          <w:rFonts w:asciiTheme="majorBidi" w:hAnsiTheme="majorBidi" w:cstheme="majorBidi"/>
          <w:sz w:val="28"/>
          <w:szCs w:val="28"/>
          <w:rtl/>
        </w:rPr>
      </w:pPr>
    </w:p>
    <w:tbl>
      <w:tblPr>
        <w:bidiVisual/>
        <w:tblW w:w="9630" w:type="dxa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3240"/>
        <w:gridCol w:w="540"/>
        <w:gridCol w:w="450"/>
        <w:gridCol w:w="540"/>
        <w:gridCol w:w="450"/>
        <w:gridCol w:w="540"/>
        <w:gridCol w:w="540"/>
        <w:gridCol w:w="450"/>
        <w:gridCol w:w="450"/>
        <w:gridCol w:w="486"/>
        <w:gridCol w:w="504"/>
        <w:gridCol w:w="540"/>
        <w:gridCol w:w="450"/>
      </w:tblGrid>
      <w:tr w:rsidR="001A6610" w:rsidRPr="00E56E16" w:rsidTr="001A6610">
        <w:trPr>
          <w:trHeight w:hRule="exact" w:val="469"/>
        </w:trPr>
        <w:tc>
          <w:tcPr>
            <w:tcW w:w="9630" w:type="dxa"/>
            <w:gridSpan w:val="14"/>
            <w:tcBorders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1A6610" w:rsidRPr="00E56E16" w:rsidRDefault="001A6610" w:rsidP="00E56E16">
            <w:pPr>
              <w:bidi/>
              <w:spacing w:after="0"/>
              <w:ind w:left="192"/>
              <w:rPr>
                <w:rFonts w:ascii="Sakkal Majalla" w:hAnsi="Sakkal Majalla" w:cs="Sakkal Majalla"/>
                <w:lang w:bidi="ar-AE"/>
              </w:rPr>
            </w:pPr>
            <w:proofErr w:type="gramStart"/>
            <w:r w:rsidRPr="00E56E1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جدول</w:t>
            </w:r>
            <w:proofErr w:type="gramEnd"/>
            <w:r w:rsidRPr="00E56E1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مدة إجراء مشروع</w:t>
            </w:r>
            <w:r w:rsidRPr="00E56E1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E56E1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البحث                            </w:t>
            </w:r>
            <w:r w:rsidRPr="00E56E16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                                      </w:t>
            </w:r>
            <w:r w:rsidRPr="00E56E1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</w:t>
            </w:r>
            <w:r w:rsidRPr="00E56E16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Research Project Timetable </w:t>
            </w:r>
            <w:r w:rsidRPr="00E56E1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56E16">
              <w:rPr>
                <w:rFonts w:ascii="Sakkal Majalla" w:hAnsi="Sakkal Majalla" w:cs="Sakkal Majalla"/>
                <w:sz w:val="28"/>
                <w:szCs w:val="28"/>
              </w:rPr>
              <w:t xml:space="preserve">     </w:t>
            </w:r>
            <w:r w:rsidRPr="00E56E16">
              <w:rPr>
                <w:rFonts w:ascii="Sakkal Majalla" w:hAnsi="Sakkal Majalla" w:cs="Sakkal Majalla"/>
              </w:rPr>
              <w:t xml:space="preserve">               </w:t>
            </w:r>
          </w:p>
        </w:tc>
      </w:tr>
      <w:tr w:rsidR="001A6610" w:rsidRPr="00E56E16" w:rsidTr="001A6610">
        <w:trPr>
          <w:trHeight w:hRule="exact" w:val="439"/>
        </w:trPr>
        <w:tc>
          <w:tcPr>
            <w:tcW w:w="450" w:type="dxa"/>
            <w:vMerge w:val="restart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240" w:type="dxa"/>
            <w:vMerge w:val="restart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bidi/>
              <w:spacing w:after="0"/>
              <w:jc w:val="center"/>
              <w:rPr>
                <w:rFonts w:ascii="Sakkal Majalla" w:hAnsi="Sakkal Majalla" w:cs="Sakkal Majalla"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المهمة</w:t>
            </w:r>
            <w:r w:rsidRPr="00E56E16">
              <w:rPr>
                <w:rFonts w:ascii="Sakkal Majalla" w:hAnsi="Sakkal Majalla" w:cs="Sakkal Majalla"/>
              </w:rPr>
              <w:t xml:space="preserve"> </w:t>
            </w:r>
            <w:r w:rsidRPr="00E56E16">
              <w:rPr>
                <w:rFonts w:ascii="Sakkal Majalla" w:hAnsi="Sakkal Majalla" w:cs="Sakkal Majalla"/>
                <w:b/>
                <w:bCs/>
              </w:rPr>
              <w:t>Task</w:t>
            </w:r>
            <w:r w:rsidRPr="00E56E16">
              <w:rPr>
                <w:rFonts w:ascii="Sakkal Majalla" w:hAnsi="Sakkal Majalla" w:cs="Sakkal Majalla"/>
              </w:rPr>
              <w:t xml:space="preserve">                  </w:t>
            </w:r>
            <w:r w:rsidR="00BE6E9B">
              <w:rPr>
                <w:rFonts w:ascii="Sakkal Majalla" w:hAnsi="Sakkal Majalla" w:cs="Sakkal Majalla"/>
              </w:rPr>
              <w:t xml:space="preserve">                              </w:t>
            </w:r>
            <w:r w:rsidRPr="00E56E16">
              <w:rPr>
                <w:rFonts w:ascii="Sakkal Majalla" w:hAnsi="Sakkal Majalla" w:cs="Sakkal Majalla"/>
              </w:rPr>
              <w:t xml:space="preserve">            </w:t>
            </w:r>
          </w:p>
        </w:tc>
        <w:tc>
          <w:tcPr>
            <w:tcW w:w="5940" w:type="dxa"/>
            <w:gridSpan w:val="12"/>
            <w:tcBorders>
              <w:top w:val="single" w:sz="12" w:space="0" w:color="auto"/>
            </w:tcBorders>
          </w:tcPr>
          <w:p w:rsidR="001A6610" w:rsidRPr="00E56E16" w:rsidRDefault="001A6610" w:rsidP="001A6610">
            <w:pPr>
              <w:bidi/>
              <w:spacing w:after="0"/>
              <w:ind w:left="66"/>
              <w:jc w:val="both"/>
              <w:rPr>
                <w:rFonts w:ascii="Sakkal Majalla" w:hAnsi="Sakkal Majalla" w:cs="Sakkal Majalla"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تقدم البحث بالشهور</w:t>
            </w:r>
            <w:r w:rsidRPr="00E56E16">
              <w:rPr>
                <w:rFonts w:ascii="Sakkal Majalla" w:hAnsi="Sakkal Majalla" w:cs="Sakkal Majalla"/>
                <w:rtl/>
              </w:rPr>
              <w:t xml:space="preserve">            </w:t>
            </w:r>
            <w:r w:rsidR="00CE6A9B">
              <w:rPr>
                <w:rFonts w:ascii="Sakkal Majalla" w:hAnsi="Sakkal Majalla" w:cs="Sakkal Majalla" w:hint="cs"/>
                <w:rtl/>
              </w:rPr>
              <w:t xml:space="preserve">                  </w:t>
            </w:r>
            <w:r w:rsidRPr="00E56E16">
              <w:rPr>
                <w:rFonts w:ascii="Sakkal Majalla" w:hAnsi="Sakkal Majalla" w:cs="Sakkal Majalla"/>
                <w:rtl/>
              </w:rPr>
              <w:t xml:space="preserve">   </w:t>
            </w:r>
            <w:r w:rsidR="00E56E16" w:rsidRPr="00E56E16">
              <w:rPr>
                <w:rFonts w:ascii="Sakkal Majalla" w:hAnsi="Sakkal Majalla" w:cs="Sakkal Majalla"/>
              </w:rPr>
              <w:t xml:space="preserve">   </w:t>
            </w:r>
            <w:r w:rsidRPr="00E56E16">
              <w:rPr>
                <w:rFonts w:ascii="Sakkal Majalla" w:hAnsi="Sakkal Majalla" w:cs="Sakkal Majalla"/>
                <w:rtl/>
              </w:rPr>
              <w:t xml:space="preserve">   </w:t>
            </w:r>
            <w:r w:rsidRPr="00E56E16">
              <w:rPr>
                <w:rFonts w:ascii="Sakkal Majalla" w:hAnsi="Sakkal Majalla" w:cs="Sakkal Majalla"/>
                <w:b/>
                <w:bCs/>
                <w:rtl/>
              </w:rPr>
              <w:t xml:space="preserve">       </w:t>
            </w:r>
            <w:r w:rsidRPr="00E56E16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E56E16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E56E16">
              <w:rPr>
                <w:rFonts w:ascii="Sakkal Majalla" w:hAnsi="Sakkal Majalla" w:cs="Sakkal Majalla"/>
                <w:b/>
                <w:bCs/>
              </w:rPr>
              <w:t xml:space="preserve"> Progress in months</w:t>
            </w:r>
            <w:r w:rsidRPr="00E56E16">
              <w:rPr>
                <w:rFonts w:ascii="Sakkal Majalla" w:hAnsi="Sakkal Majalla" w:cs="Sakkal Majalla"/>
              </w:rPr>
              <w:t xml:space="preserve"> </w:t>
            </w:r>
            <w:r w:rsidRPr="00E56E16">
              <w:rPr>
                <w:rFonts w:ascii="Sakkal Majalla" w:hAnsi="Sakkal Majalla" w:cs="Sakkal Majalla"/>
                <w:rtl/>
              </w:rPr>
              <w:t xml:space="preserve">   </w:t>
            </w:r>
            <w:r w:rsidRPr="00E56E16">
              <w:rPr>
                <w:rFonts w:ascii="Sakkal Majalla" w:hAnsi="Sakkal Majalla" w:cs="Sakkal Majalla"/>
              </w:rPr>
              <w:t xml:space="preserve">     </w:t>
            </w:r>
          </w:p>
        </w:tc>
      </w:tr>
      <w:tr w:rsidR="001A6610" w:rsidRPr="00E56E16" w:rsidTr="001A6610">
        <w:trPr>
          <w:trHeight w:hRule="exact" w:val="369"/>
        </w:trPr>
        <w:tc>
          <w:tcPr>
            <w:tcW w:w="450" w:type="dxa"/>
            <w:vMerge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240" w:type="dxa"/>
            <w:vMerge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1</w:t>
            </w:r>
          </w:p>
        </w:tc>
        <w:tc>
          <w:tcPr>
            <w:tcW w:w="45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2</w:t>
            </w:r>
          </w:p>
        </w:tc>
        <w:tc>
          <w:tcPr>
            <w:tcW w:w="54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3</w:t>
            </w:r>
          </w:p>
        </w:tc>
        <w:tc>
          <w:tcPr>
            <w:tcW w:w="45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4</w:t>
            </w:r>
          </w:p>
        </w:tc>
        <w:tc>
          <w:tcPr>
            <w:tcW w:w="54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5</w:t>
            </w:r>
          </w:p>
        </w:tc>
        <w:tc>
          <w:tcPr>
            <w:tcW w:w="54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6</w:t>
            </w:r>
          </w:p>
        </w:tc>
        <w:tc>
          <w:tcPr>
            <w:tcW w:w="45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7</w:t>
            </w:r>
          </w:p>
        </w:tc>
        <w:tc>
          <w:tcPr>
            <w:tcW w:w="45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8</w:t>
            </w:r>
          </w:p>
        </w:tc>
        <w:tc>
          <w:tcPr>
            <w:tcW w:w="486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9</w:t>
            </w:r>
          </w:p>
        </w:tc>
        <w:tc>
          <w:tcPr>
            <w:tcW w:w="504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10</w:t>
            </w:r>
          </w:p>
        </w:tc>
        <w:tc>
          <w:tcPr>
            <w:tcW w:w="54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11</w:t>
            </w:r>
          </w:p>
        </w:tc>
        <w:tc>
          <w:tcPr>
            <w:tcW w:w="45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12</w:t>
            </w:r>
          </w:p>
        </w:tc>
      </w:tr>
      <w:tr w:rsidR="001A6610" w:rsidRPr="00E56E16" w:rsidTr="001A6610">
        <w:trPr>
          <w:trHeight w:hRule="exact" w:val="460"/>
        </w:trPr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1</w:t>
            </w:r>
          </w:p>
        </w:tc>
        <w:tc>
          <w:tcPr>
            <w:tcW w:w="32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A6610" w:rsidRPr="00E56E16" w:rsidTr="001A6610">
        <w:trPr>
          <w:trHeight w:hRule="exact" w:val="410"/>
        </w:trPr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2</w:t>
            </w:r>
          </w:p>
        </w:tc>
        <w:tc>
          <w:tcPr>
            <w:tcW w:w="32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A6610" w:rsidRPr="00E56E16" w:rsidTr="001A6610">
        <w:trPr>
          <w:trHeight w:hRule="exact" w:val="443"/>
        </w:trPr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3</w:t>
            </w:r>
          </w:p>
        </w:tc>
        <w:tc>
          <w:tcPr>
            <w:tcW w:w="32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A6610" w:rsidRPr="00E56E16" w:rsidTr="001A6610">
        <w:trPr>
          <w:trHeight w:hRule="exact" w:val="421"/>
        </w:trPr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4</w:t>
            </w:r>
          </w:p>
        </w:tc>
        <w:tc>
          <w:tcPr>
            <w:tcW w:w="32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rPr>
                <w:rFonts w:ascii="Sakkal Majalla" w:hAnsi="Sakkal Majalla" w:cs="Sakkal Majalla"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A6610" w:rsidRPr="00E56E16" w:rsidTr="001A6610">
        <w:trPr>
          <w:trHeight w:hRule="exact" w:val="427"/>
        </w:trPr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5</w:t>
            </w:r>
          </w:p>
        </w:tc>
        <w:tc>
          <w:tcPr>
            <w:tcW w:w="32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1A6610" w:rsidRPr="00E56E16" w:rsidRDefault="001A6610" w:rsidP="001A6610">
            <w:pPr>
              <w:spacing w:after="0" w:line="240" w:lineRule="auto"/>
              <w:ind w:left="32" w:hanging="67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 w:line="240" w:lineRule="auto"/>
              <w:ind w:left="32" w:hanging="67"/>
              <w:rPr>
                <w:rFonts w:ascii="Sakkal Majalla" w:hAnsi="Sakkal Majalla" w:cs="Sakkal Majalla"/>
                <w:rtl/>
              </w:rPr>
            </w:pPr>
          </w:p>
        </w:tc>
      </w:tr>
      <w:tr w:rsidR="001A6610" w:rsidRPr="00E56E16" w:rsidTr="00F26214">
        <w:trPr>
          <w:trHeight w:hRule="exact" w:val="1283"/>
        </w:trPr>
        <w:tc>
          <w:tcPr>
            <w:tcW w:w="45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6</w:t>
            </w:r>
          </w:p>
        </w:tc>
        <w:tc>
          <w:tcPr>
            <w:tcW w:w="324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pStyle w:val="ListParagraph"/>
              <w:numPr>
                <w:ilvl w:val="0"/>
                <w:numId w:val="22"/>
              </w:numPr>
              <w:shd w:val="clear" w:color="auto" w:fill="DBE5F1" w:themeFill="accent1" w:themeFillTint="33"/>
              <w:bidi/>
              <w:spacing w:after="0" w:line="240" w:lineRule="auto"/>
              <w:ind w:left="245" w:hanging="245"/>
              <w:contextualSpacing w:val="0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تسليم </w:t>
            </w:r>
            <w:r w:rsidRPr="00E56E16">
              <w:rPr>
                <w:rFonts w:ascii="Sakkal Majalla" w:hAnsi="Sakkal Majalla" w:cs="Sakkal Majalla"/>
                <w:b/>
                <w:bCs/>
                <w:rtl/>
              </w:rPr>
              <w:t>التقرير النصفي للمشرف على البحث</w:t>
            </w:r>
          </w:p>
          <w:p w:rsidR="001A6610" w:rsidRPr="00E56E16" w:rsidRDefault="001A6610" w:rsidP="001A6610">
            <w:pPr>
              <w:pStyle w:val="ListParagraph"/>
              <w:numPr>
                <w:ilvl w:val="0"/>
                <w:numId w:val="22"/>
              </w:numPr>
              <w:shd w:val="clear" w:color="auto" w:fill="DBE5F1" w:themeFill="accent1" w:themeFillTint="33"/>
              <w:spacing w:after="0" w:line="240" w:lineRule="auto"/>
              <w:ind w:left="228" w:hanging="228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</w:rPr>
              <w:t xml:space="preserve">Submission of Supervisor’s </w:t>
            </w:r>
            <w:r w:rsidRPr="00E56E1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E56E16">
              <w:rPr>
                <w:rFonts w:ascii="Sakkal Majalla" w:hAnsi="Sakkal Majalla" w:cs="Sakkal Majalla"/>
                <w:b/>
                <w:bCs/>
              </w:rPr>
              <w:t>Mid</w:t>
            </w:r>
            <w:r w:rsidRPr="00E56E16">
              <w:rPr>
                <w:rFonts w:ascii="Sakkal Majalla" w:hAnsi="Sakkal Majalla" w:cs="Sakkal Majalla"/>
                <w:b/>
                <w:bCs/>
                <w:rtl/>
              </w:rPr>
              <w:t>-</w:t>
            </w:r>
            <w:r w:rsidRPr="00E56E16">
              <w:rPr>
                <w:rFonts w:ascii="Sakkal Majalla" w:hAnsi="Sakkal Majalla" w:cs="Sakkal Majalla"/>
                <w:b/>
                <w:bCs/>
              </w:rPr>
              <w:t>Project Report</w:t>
            </w: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1A6610" w:rsidRPr="00E56E16" w:rsidRDefault="001A6610" w:rsidP="001A6610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ind w:left="32" w:hanging="67"/>
              <w:rPr>
                <w:rFonts w:ascii="Sakkal Majalla" w:hAnsi="Sakkal Majalla" w:cs="Sakkal Majalla"/>
                <w:rtl/>
              </w:rPr>
            </w:pPr>
          </w:p>
        </w:tc>
      </w:tr>
      <w:tr w:rsidR="001A6610" w:rsidRPr="00E56E16" w:rsidTr="001A6610">
        <w:trPr>
          <w:trHeight w:hRule="exact" w:val="497"/>
        </w:trPr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7</w:t>
            </w:r>
          </w:p>
        </w:tc>
        <w:tc>
          <w:tcPr>
            <w:tcW w:w="32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1A6610" w:rsidRPr="00E56E16" w:rsidRDefault="001A6610" w:rsidP="001A6610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ind w:left="32" w:hanging="67"/>
              <w:rPr>
                <w:rFonts w:ascii="Sakkal Majalla" w:hAnsi="Sakkal Majalla" w:cs="Sakkal Majalla"/>
                <w:rtl/>
              </w:rPr>
            </w:pPr>
          </w:p>
        </w:tc>
      </w:tr>
      <w:tr w:rsidR="001A6610" w:rsidRPr="00E56E16" w:rsidTr="001A6610">
        <w:trPr>
          <w:trHeight w:hRule="exact" w:val="432"/>
        </w:trPr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8</w:t>
            </w:r>
          </w:p>
        </w:tc>
        <w:tc>
          <w:tcPr>
            <w:tcW w:w="32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ind w:left="32" w:hanging="67"/>
              <w:rPr>
                <w:rFonts w:ascii="Sakkal Majalla" w:hAnsi="Sakkal Majalla" w:cs="Sakkal Majalla"/>
                <w:rtl/>
              </w:rPr>
            </w:pPr>
          </w:p>
        </w:tc>
      </w:tr>
      <w:tr w:rsidR="001A6610" w:rsidRPr="00E56E16" w:rsidTr="001A6610">
        <w:trPr>
          <w:trHeight w:hRule="exact" w:val="426"/>
        </w:trPr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9</w:t>
            </w:r>
          </w:p>
        </w:tc>
        <w:tc>
          <w:tcPr>
            <w:tcW w:w="32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ind w:left="32" w:hanging="67"/>
              <w:rPr>
                <w:rFonts w:ascii="Sakkal Majalla" w:hAnsi="Sakkal Majalla" w:cs="Sakkal Majalla"/>
                <w:rtl/>
              </w:rPr>
            </w:pPr>
          </w:p>
        </w:tc>
      </w:tr>
      <w:tr w:rsidR="001A6610" w:rsidRPr="00E56E16" w:rsidTr="001A6610">
        <w:trPr>
          <w:trHeight w:hRule="exact" w:val="431"/>
        </w:trPr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10</w:t>
            </w:r>
          </w:p>
        </w:tc>
        <w:tc>
          <w:tcPr>
            <w:tcW w:w="32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ind w:left="32" w:hanging="67"/>
              <w:rPr>
                <w:rFonts w:ascii="Sakkal Majalla" w:hAnsi="Sakkal Majalla" w:cs="Sakkal Majalla"/>
                <w:rtl/>
              </w:rPr>
            </w:pPr>
          </w:p>
        </w:tc>
      </w:tr>
      <w:tr w:rsidR="001A6610" w:rsidRPr="00E56E16" w:rsidTr="001A6610">
        <w:trPr>
          <w:trHeight w:hRule="exact" w:val="423"/>
        </w:trPr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t>11</w:t>
            </w:r>
          </w:p>
        </w:tc>
        <w:tc>
          <w:tcPr>
            <w:tcW w:w="3240" w:type="dxa"/>
            <w:vAlign w:val="center"/>
          </w:tcPr>
          <w:p w:rsidR="001A6610" w:rsidRPr="00E56E16" w:rsidRDefault="001A6610" w:rsidP="001A6610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ind w:left="32" w:hanging="67"/>
              <w:rPr>
                <w:rFonts w:ascii="Sakkal Majalla" w:hAnsi="Sakkal Majalla" w:cs="Sakkal Majalla"/>
                <w:rtl/>
              </w:rPr>
            </w:pPr>
          </w:p>
        </w:tc>
      </w:tr>
      <w:tr w:rsidR="001A6610" w:rsidRPr="00E56E16" w:rsidTr="00F26214">
        <w:trPr>
          <w:trHeight w:hRule="exact" w:val="1745"/>
        </w:trPr>
        <w:tc>
          <w:tcPr>
            <w:tcW w:w="45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</w:rPr>
              <w:lastRenderedPageBreak/>
              <w:t>12</w:t>
            </w:r>
          </w:p>
        </w:tc>
        <w:tc>
          <w:tcPr>
            <w:tcW w:w="3240" w:type="dxa"/>
            <w:shd w:val="clear" w:color="auto" w:fill="DBE5F1" w:themeFill="accent1" w:themeFillTint="33"/>
            <w:vAlign w:val="center"/>
          </w:tcPr>
          <w:p w:rsidR="001A6610" w:rsidRPr="00E56E16" w:rsidRDefault="001A6610" w:rsidP="001A6610">
            <w:pPr>
              <w:pStyle w:val="ListParagraph"/>
              <w:numPr>
                <w:ilvl w:val="0"/>
                <w:numId w:val="23"/>
              </w:numPr>
              <w:bidi/>
              <w:spacing w:after="0" w:line="240" w:lineRule="auto"/>
              <w:ind w:left="244" w:hanging="244"/>
              <w:contextualSpacing w:val="0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proofErr w:type="gramStart"/>
            <w:r w:rsidRPr="00E56E16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تسليم</w:t>
            </w:r>
            <w:proofErr w:type="gramEnd"/>
            <w:r w:rsidRPr="00E56E16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 البحث</w:t>
            </w:r>
          </w:p>
          <w:p w:rsidR="001A6610" w:rsidRPr="00E56E16" w:rsidRDefault="001A6610" w:rsidP="001A6610">
            <w:pPr>
              <w:pStyle w:val="ListParagraph"/>
              <w:numPr>
                <w:ilvl w:val="0"/>
                <w:numId w:val="23"/>
              </w:numPr>
              <w:bidi/>
              <w:spacing w:after="0" w:line="240" w:lineRule="auto"/>
              <w:ind w:left="245" w:hanging="245"/>
              <w:contextualSpacing w:val="0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E56E16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تسليم التقرير النهائي للمشرف على البحث</w:t>
            </w:r>
          </w:p>
          <w:p w:rsidR="001A6610" w:rsidRPr="00E56E16" w:rsidRDefault="001A6610" w:rsidP="001A661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28" w:hanging="228"/>
              <w:contextualSpacing w:val="0"/>
              <w:rPr>
                <w:rFonts w:ascii="Sakkal Majalla" w:hAnsi="Sakkal Majalla" w:cs="Sakkal Majalla"/>
                <w:b/>
                <w:bCs/>
              </w:rPr>
            </w:pPr>
            <w:r w:rsidRPr="00E56E16">
              <w:rPr>
                <w:rFonts w:ascii="Sakkal Majalla" w:hAnsi="Sakkal Majalla" w:cs="Sakkal Majalla"/>
                <w:b/>
                <w:bCs/>
              </w:rPr>
              <w:t>Project Submission</w:t>
            </w:r>
          </w:p>
          <w:p w:rsidR="001A6610" w:rsidRPr="00E56E16" w:rsidRDefault="001A6610" w:rsidP="001A661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28" w:hanging="228"/>
              <w:contextualSpacing w:val="0"/>
              <w:rPr>
                <w:rFonts w:ascii="Sakkal Majalla" w:hAnsi="Sakkal Majalla" w:cs="Sakkal Majalla"/>
                <w:rtl/>
              </w:rPr>
            </w:pPr>
            <w:r w:rsidRPr="00E56E16">
              <w:rPr>
                <w:rFonts w:ascii="Sakkal Majalla" w:hAnsi="Sakkal Majalla" w:cs="Sakkal Majalla"/>
                <w:b/>
                <w:bCs/>
              </w:rPr>
              <w:t>Submission of Supervisor’s Final Project Report</w:t>
            </w: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86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04" w:type="dxa"/>
            <w:vAlign w:val="center"/>
          </w:tcPr>
          <w:p w:rsidR="001A6610" w:rsidRPr="00E56E16" w:rsidRDefault="001A6610" w:rsidP="001A6610">
            <w:pPr>
              <w:spacing w:after="0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1A6610" w:rsidRPr="00E56E16" w:rsidRDefault="001A6610" w:rsidP="001A6610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450" w:type="dxa"/>
            <w:shd w:val="clear" w:color="auto" w:fill="DBE5F1" w:themeFill="accent1" w:themeFillTint="33"/>
          </w:tcPr>
          <w:p w:rsidR="001A6610" w:rsidRPr="00E56E16" w:rsidRDefault="001A6610" w:rsidP="001A6610">
            <w:pPr>
              <w:spacing w:after="0"/>
              <w:ind w:left="32" w:hanging="67"/>
              <w:rPr>
                <w:rFonts w:ascii="Sakkal Majalla" w:hAnsi="Sakkal Majalla" w:cs="Sakkal Majalla"/>
                <w:rtl/>
              </w:rPr>
            </w:pPr>
          </w:p>
        </w:tc>
      </w:tr>
    </w:tbl>
    <w:p w:rsidR="007B6A8D" w:rsidRDefault="007B6A8D" w:rsidP="00653A24">
      <w:pPr>
        <w:spacing w:after="0"/>
        <w:rPr>
          <w:rFonts w:asciiTheme="majorBidi" w:hAnsiTheme="majorBidi" w:cstheme="majorBidi"/>
          <w:sz w:val="28"/>
          <w:szCs w:val="28"/>
          <w:rtl/>
        </w:rPr>
      </w:pPr>
    </w:p>
    <w:p w:rsidR="00821C92" w:rsidRPr="00C33254" w:rsidRDefault="00CC356B" w:rsidP="0092571D">
      <w:pPr>
        <w:pStyle w:val="ListParagraph"/>
        <w:shd w:val="clear" w:color="auto" w:fill="FFFFE1"/>
        <w:bidi/>
        <w:spacing w:before="120" w:after="120" w:line="240" w:lineRule="auto"/>
        <w:ind w:left="0"/>
        <w:contextualSpacing w:val="0"/>
        <w:jc w:val="both"/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</w:rPr>
        <w:object w:dxaOrig="225" w:dyaOrig="225">
          <v:shape id="_x0000_i1670" type="#_x0000_t75" style="width:18.6pt;height:20.4pt" o:ole="">
            <v:imagedata r:id="rId289" o:title=""/>
          </v:shape>
          <w:control r:id="rId290" w:name="CheckBox11" w:shapeid="_x0000_i1670"/>
        </w:object>
      </w:r>
      <w:r w:rsidR="005922C9" w:rsidRPr="00C33254">
        <w:rPr>
          <w:rFonts w:ascii="Sakkal Majalla" w:hAnsi="Sakkal Majalla" w:cs="Sakkal Majalla" w:hint="cs"/>
          <w:b/>
          <w:bCs/>
          <w:sz w:val="24"/>
          <w:szCs w:val="24"/>
          <w:rtl/>
        </w:rPr>
        <w:t>أقر</w:t>
      </w:r>
      <w:r w:rsidR="004548DF" w:rsidRPr="00C33254">
        <w:rPr>
          <w:rFonts w:ascii="Sakkal Majalla" w:hAnsi="Sakkal Majalla" w:cs="Sakkal Majalla"/>
          <w:b/>
          <w:bCs/>
          <w:sz w:val="24"/>
          <w:szCs w:val="24"/>
        </w:rPr>
        <w:t xml:space="preserve"> </w:t>
      </w:r>
      <w:r w:rsidR="005922C9" w:rsidRPr="00C33254">
        <w:rPr>
          <w:rFonts w:ascii="Sakkal Majalla" w:hAnsi="Sakkal Majalla" w:cs="Sakkal Majalla" w:hint="cs"/>
          <w:b/>
          <w:bCs/>
          <w:sz w:val="24"/>
          <w:szCs w:val="24"/>
          <w:rtl/>
        </w:rPr>
        <w:t>بأن</w:t>
      </w:r>
      <w:r w:rsidR="004548DF" w:rsidRPr="00C33254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5922C9" w:rsidRPr="00C33254">
        <w:rPr>
          <w:rFonts w:ascii="Sakkal Majalla" w:hAnsi="Sakkal Majalla" w:cs="Sakkal Majalla" w:hint="cs"/>
          <w:b/>
          <w:bCs/>
          <w:sz w:val="24"/>
          <w:szCs w:val="24"/>
          <w:rtl/>
        </w:rPr>
        <w:t>جميع المعلومات المدونة</w:t>
      </w:r>
      <w:r w:rsidR="004548DF" w:rsidRPr="00C33254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594647" w:rsidRPr="00C33254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صحيحة </w:t>
      </w:r>
      <w:r w:rsidR="00184EE1" w:rsidRPr="00C33254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كما أقر باطلاعي على الشروط والضوابط الخاصة بالبرنامج </w:t>
      </w:r>
      <w:r w:rsidR="00C33254">
        <w:rPr>
          <w:rFonts w:ascii="Sakkal Majalla" w:hAnsi="Sakkal Majalla" w:cs="Sakkal Majalla" w:hint="cs"/>
          <w:b/>
          <w:bCs/>
          <w:sz w:val="24"/>
          <w:szCs w:val="24"/>
          <w:rtl/>
        </w:rPr>
        <w:t>و</w:t>
      </w:r>
      <w:r w:rsidR="00594647" w:rsidRPr="00C33254">
        <w:rPr>
          <w:rFonts w:ascii="Sakkal Majalla" w:hAnsi="Sakkal Majalla" w:cs="Sakkal Majalla" w:hint="cs"/>
          <w:b/>
          <w:bCs/>
          <w:sz w:val="24"/>
          <w:szCs w:val="24"/>
          <w:rtl/>
        </w:rPr>
        <w:t>أن ألتزم بمعايير وأ</w:t>
      </w:r>
      <w:r w:rsidR="005922C9" w:rsidRPr="00C33254">
        <w:rPr>
          <w:rFonts w:ascii="Sakkal Majalla" w:hAnsi="Sakkal Majalla" w:cs="Sakkal Majalla" w:hint="cs"/>
          <w:b/>
          <w:bCs/>
          <w:sz w:val="24"/>
          <w:szCs w:val="24"/>
          <w:rtl/>
        </w:rPr>
        <w:t>خلاقيات البحث العلم</w:t>
      </w:r>
      <w:r w:rsidR="002E52C3">
        <w:rPr>
          <w:rFonts w:ascii="Sakkal Majalla" w:hAnsi="Sakkal Majalla" w:cs="Sakkal Majalla" w:hint="cs"/>
          <w:b/>
          <w:bCs/>
          <w:sz w:val="24"/>
          <w:szCs w:val="24"/>
          <w:rtl/>
        </w:rPr>
        <w:t>ي</w:t>
      </w:r>
      <w:r w:rsidR="004548DF" w:rsidRPr="00C33254">
        <w:rPr>
          <w:rFonts w:ascii="Sakkal Majalla" w:hAnsi="Sakkal Majalla" w:cs="Sakkal Majalla"/>
          <w:b/>
          <w:bCs/>
          <w:sz w:val="24"/>
          <w:szCs w:val="24"/>
        </w:rPr>
        <w:t>.</w:t>
      </w:r>
    </w:p>
    <w:p w:rsidR="004548DF" w:rsidRPr="00AD019F" w:rsidRDefault="00422FFE" w:rsidP="00AD019F">
      <w:pPr>
        <w:pStyle w:val="ListParagraph"/>
        <w:shd w:val="clear" w:color="auto" w:fill="FFFFE1"/>
        <w:spacing w:before="120" w:after="120" w:line="240" w:lineRule="auto"/>
        <w:ind w:left="0"/>
        <w:contextualSpacing w:val="0"/>
        <w:jc w:val="both"/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</w:rPr>
        <w:object w:dxaOrig="225" w:dyaOrig="225">
          <v:shape id="_x0000_i1672" type="#_x0000_t75" style="width:18.6pt;height:20.4pt" o:ole="">
            <v:imagedata r:id="rId289" o:title=""/>
          </v:shape>
          <w:control r:id="rId291" w:name="CheckBox111" w:shapeid="_x0000_i1672"/>
        </w:object>
      </w:r>
      <w:r w:rsidR="005922C9" w:rsidRPr="00594647">
        <w:rPr>
          <w:rFonts w:ascii="Sakkal Majalla" w:hAnsi="Sakkal Majalla" w:cs="Sakkal Majalla"/>
          <w:b/>
          <w:bCs/>
          <w:sz w:val="24"/>
          <w:szCs w:val="24"/>
        </w:rPr>
        <w:t>I certify that all the</w:t>
      </w:r>
      <w:r w:rsidR="006836A8" w:rsidRPr="00594647">
        <w:rPr>
          <w:rFonts w:ascii="Sakkal Majalla" w:hAnsi="Sakkal Majalla" w:cs="Sakkal Majalla"/>
          <w:b/>
          <w:bCs/>
          <w:sz w:val="24"/>
          <w:szCs w:val="24"/>
        </w:rPr>
        <w:t xml:space="preserve"> given </w:t>
      </w:r>
      <w:r w:rsidR="00433295" w:rsidRPr="00594647">
        <w:rPr>
          <w:rFonts w:ascii="Sakkal Majalla" w:hAnsi="Sakkal Majalla" w:cs="Sakkal Majalla"/>
          <w:b/>
          <w:bCs/>
          <w:sz w:val="24"/>
          <w:szCs w:val="24"/>
        </w:rPr>
        <w:t>information</w:t>
      </w:r>
      <w:r w:rsidR="00A54DA9">
        <w:rPr>
          <w:rFonts w:ascii="Sakkal Majalla" w:hAnsi="Sakkal Majalla" w:cs="Sakkal Majalla"/>
          <w:b/>
          <w:bCs/>
          <w:sz w:val="24"/>
          <w:szCs w:val="24"/>
        </w:rPr>
        <w:t xml:space="preserve"> is</w:t>
      </w:r>
      <w:r w:rsidR="006836A8" w:rsidRPr="00594647">
        <w:rPr>
          <w:rFonts w:ascii="Sakkal Majalla" w:hAnsi="Sakkal Majalla" w:cs="Sakkal Majalla"/>
          <w:b/>
          <w:bCs/>
          <w:sz w:val="24"/>
          <w:szCs w:val="24"/>
        </w:rPr>
        <w:t xml:space="preserve"> </w:t>
      </w:r>
      <w:r w:rsidR="00AD019F">
        <w:rPr>
          <w:rFonts w:ascii="Sakkal Majalla" w:hAnsi="Sakkal Majalla" w:cs="Sakkal Majalla"/>
          <w:b/>
          <w:bCs/>
          <w:sz w:val="24"/>
          <w:szCs w:val="24"/>
        </w:rPr>
        <w:t xml:space="preserve">correct, </w:t>
      </w:r>
      <w:r w:rsidR="00AD019F" w:rsidRPr="00AD019F">
        <w:rPr>
          <w:rFonts w:ascii="Sakkal Majalla" w:hAnsi="Sakkal Majalla" w:cs="Sakkal Majalla"/>
          <w:b/>
          <w:bCs/>
          <w:sz w:val="24"/>
          <w:szCs w:val="24"/>
        </w:rPr>
        <w:t xml:space="preserve">and I have read the regulations &amp; conditions </w:t>
      </w:r>
      <w:r w:rsidR="00C33254">
        <w:rPr>
          <w:rFonts w:ascii="Sakkal Majalla" w:hAnsi="Sakkal Majalla" w:cs="Sakkal Majalla"/>
          <w:b/>
          <w:bCs/>
          <w:sz w:val="24"/>
          <w:szCs w:val="24"/>
        </w:rPr>
        <w:t xml:space="preserve">provided </w:t>
      </w:r>
      <w:r w:rsidR="00AD019F" w:rsidRPr="00AD019F">
        <w:rPr>
          <w:rFonts w:ascii="Sakkal Majalla" w:hAnsi="Sakkal Majalla" w:cs="Sakkal Majalla"/>
          <w:b/>
          <w:bCs/>
          <w:sz w:val="24"/>
          <w:szCs w:val="24"/>
        </w:rPr>
        <w:t>by the Undergraduate Research Support Program for participation</w:t>
      </w:r>
      <w:r w:rsidR="00C33254">
        <w:rPr>
          <w:rFonts w:ascii="Sakkal Majalla" w:hAnsi="Sakkal Majalla" w:cs="Sakkal Majalla"/>
          <w:b/>
          <w:bCs/>
          <w:sz w:val="24"/>
          <w:szCs w:val="24"/>
        </w:rPr>
        <w:t xml:space="preserve"> in the program</w:t>
      </w:r>
      <w:r w:rsidR="00AD019F" w:rsidRPr="00AD019F">
        <w:rPr>
          <w:rFonts w:ascii="Sakkal Majalla" w:hAnsi="Sakkal Majalla" w:cs="Sakkal Majalla"/>
          <w:b/>
          <w:bCs/>
          <w:sz w:val="24"/>
          <w:szCs w:val="24"/>
        </w:rPr>
        <w:t xml:space="preserve">, and </w:t>
      </w:r>
      <w:r w:rsidR="00C33254">
        <w:rPr>
          <w:rFonts w:ascii="Sakkal Majalla" w:hAnsi="Sakkal Majalla" w:cs="Sakkal Majalla"/>
          <w:b/>
          <w:bCs/>
          <w:sz w:val="24"/>
          <w:szCs w:val="24"/>
        </w:rPr>
        <w:t xml:space="preserve">I will be </w:t>
      </w:r>
      <w:r w:rsidR="00AD019F" w:rsidRPr="00AD019F">
        <w:rPr>
          <w:rFonts w:ascii="Sakkal Majalla" w:hAnsi="Sakkal Majalla" w:cs="Sakkal Majalla"/>
          <w:b/>
          <w:bCs/>
          <w:sz w:val="24"/>
          <w:szCs w:val="24"/>
        </w:rPr>
        <w:t xml:space="preserve">committed to </w:t>
      </w:r>
      <w:r w:rsidR="00FF0F16">
        <w:rPr>
          <w:rFonts w:ascii="Sakkal Majalla" w:hAnsi="Sakkal Majalla" w:cs="Sakkal Majalla"/>
          <w:b/>
          <w:bCs/>
          <w:sz w:val="24"/>
          <w:szCs w:val="24"/>
        </w:rPr>
        <w:t xml:space="preserve">the standards and ethics of </w:t>
      </w:r>
      <w:r w:rsidR="00AD019F" w:rsidRPr="00AD019F">
        <w:rPr>
          <w:rFonts w:ascii="Sakkal Majalla" w:hAnsi="Sakkal Majalla" w:cs="Sakkal Majalla"/>
          <w:b/>
          <w:bCs/>
          <w:sz w:val="24"/>
          <w:szCs w:val="24"/>
        </w:rPr>
        <w:t>scientific research.</w:t>
      </w:r>
    </w:p>
    <w:tbl>
      <w:tblPr>
        <w:bidiVisual/>
        <w:tblW w:w="931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74"/>
        <w:gridCol w:w="3325"/>
        <w:gridCol w:w="3412"/>
      </w:tblGrid>
      <w:tr w:rsidR="0055575C" w:rsidRPr="00052F1F" w:rsidTr="0001357D">
        <w:trPr>
          <w:trHeight w:val="766"/>
          <w:jc w:val="center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5575C" w:rsidRPr="00052F1F" w:rsidRDefault="0055575C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البيانات</w:t>
            </w:r>
          </w:p>
          <w:p w:rsidR="0019406C" w:rsidRPr="00052F1F" w:rsidRDefault="0019406C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>Data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55575C" w:rsidRPr="00052F1F" w:rsidRDefault="0055575C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proofErr w:type="gramStart"/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الطالب</w:t>
            </w:r>
            <w:proofErr w:type="gramEnd"/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الباحث الرئيس</w:t>
            </w:r>
          </w:p>
          <w:p w:rsidR="0055575C" w:rsidRPr="00052F1F" w:rsidRDefault="0055575C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sz w:val="22"/>
                <w:szCs w:val="22"/>
              </w:rPr>
              <w:t>Principal Student Investigator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55575C" w:rsidRPr="00052F1F" w:rsidRDefault="0055575C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الطالب الباحث الثاني (</w:t>
            </w:r>
            <w:proofErr w:type="gramStart"/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إن</w:t>
            </w:r>
            <w:proofErr w:type="gramEnd"/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وجد)</w:t>
            </w:r>
          </w:p>
          <w:p w:rsidR="003E7508" w:rsidRDefault="0055575C" w:rsidP="003E7508">
            <w:pPr>
              <w:pStyle w:val="BodyText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sz w:val="22"/>
                <w:szCs w:val="22"/>
              </w:rPr>
              <w:t>Second Student</w:t>
            </w:r>
            <w:r w:rsidR="0001357D">
              <w:rPr>
                <w:rFonts w:ascii="Sakkal Majalla" w:hAnsi="Sakkal Majalla" w:cs="Sakkal Majalla"/>
                <w:sz w:val="22"/>
                <w:szCs w:val="22"/>
              </w:rPr>
              <w:t xml:space="preserve"> </w:t>
            </w:r>
            <w:r w:rsidR="00333BFA" w:rsidRPr="00052F1F">
              <w:rPr>
                <w:rFonts w:ascii="Sakkal Majalla" w:hAnsi="Sakkal Majalla" w:cs="Sakkal Majalla"/>
                <w:sz w:val="22"/>
                <w:szCs w:val="22"/>
              </w:rPr>
              <w:t>Co-I</w:t>
            </w:r>
            <w:r w:rsidRPr="00052F1F">
              <w:rPr>
                <w:rFonts w:ascii="Sakkal Majalla" w:hAnsi="Sakkal Majalla" w:cs="Sakkal Majalla"/>
                <w:sz w:val="22"/>
                <w:szCs w:val="22"/>
              </w:rPr>
              <w:t>nvestigator</w:t>
            </w:r>
            <w:r w:rsidR="0001357D">
              <w:rPr>
                <w:rFonts w:ascii="Sakkal Majalla" w:hAnsi="Sakkal Majalla" w:cs="Sakkal Majalla"/>
                <w:sz w:val="22"/>
                <w:szCs w:val="22"/>
              </w:rPr>
              <w:t xml:space="preserve"> </w:t>
            </w:r>
          </w:p>
          <w:p w:rsidR="0055575C" w:rsidRPr="00052F1F" w:rsidRDefault="0055575C" w:rsidP="003E7508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sz w:val="22"/>
                <w:szCs w:val="22"/>
              </w:rPr>
              <w:t xml:space="preserve">(If </w:t>
            </w:r>
            <w:r w:rsidR="00333BFA" w:rsidRPr="00052F1F">
              <w:rPr>
                <w:rFonts w:ascii="Sakkal Majalla" w:hAnsi="Sakkal Majalla" w:cs="Sakkal Majalla"/>
                <w:sz w:val="22"/>
                <w:szCs w:val="22"/>
              </w:rPr>
              <w:t>available</w:t>
            </w:r>
            <w:r w:rsidRPr="00052F1F">
              <w:rPr>
                <w:rFonts w:ascii="Sakkal Majalla" w:hAnsi="Sakkal Majalla" w:cs="Sakkal Majalla"/>
                <w:sz w:val="22"/>
                <w:szCs w:val="22"/>
              </w:rPr>
              <w:t>)</w:t>
            </w:r>
          </w:p>
        </w:tc>
      </w:tr>
      <w:tr w:rsidR="0055575C" w:rsidRPr="00052F1F" w:rsidTr="0001357D">
        <w:trPr>
          <w:trHeight w:val="620"/>
          <w:jc w:val="center"/>
        </w:trPr>
        <w:tc>
          <w:tcPr>
            <w:tcW w:w="2382" w:type="dxa"/>
            <w:tcBorders>
              <w:top w:val="single" w:sz="12" w:space="0" w:color="auto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5575C" w:rsidRPr="00052F1F" w:rsidRDefault="00052F1F" w:rsidP="0001357D">
            <w:pPr>
              <w:pStyle w:val="BodyText"/>
              <w:spacing w:line="360" w:lineRule="auto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proofErr w:type="spellStart"/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</w:t>
            </w:r>
            <w:r w:rsidRPr="00052F1F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>إ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سم</w:t>
            </w:r>
            <w:proofErr w:type="spellEnd"/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</w:t>
            </w:r>
            <w:r w:rsidR="0050751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</w:t>
            </w:r>
            <w:r w:rsidR="00A52D20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  </w:t>
            </w:r>
            <w:r w:rsidR="00B34261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  </w:t>
            </w:r>
            <w:r w:rsidR="0001357D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</w:t>
            </w:r>
            <w:r w:rsidR="00293B6F" w:rsidRPr="00052F1F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        </w:t>
            </w:r>
            <w:r w:rsidR="005D47F8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   </w:t>
            </w:r>
            <w:r w:rsidR="0055575C" w:rsidRPr="00052F1F">
              <w:rPr>
                <w:rFonts w:ascii="Sakkal Majalla" w:hAnsi="Sakkal Majalla" w:cs="Sakkal Majalla"/>
                <w:sz w:val="22"/>
                <w:szCs w:val="22"/>
                <w:lang w:bidi="ar-AE"/>
              </w:rPr>
              <w:t xml:space="preserve"> Name</w:t>
            </w:r>
          </w:p>
        </w:tc>
        <w:tc>
          <w:tcPr>
            <w:tcW w:w="3420" w:type="dxa"/>
            <w:tcBorders>
              <w:top w:val="single" w:sz="12" w:space="0" w:color="auto"/>
              <w:left w:val="single" w:sz="4" w:space="0" w:color="auto"/>
              <w:right w:val="single" w:sz="4" w:space="0" w:color="000000"/>
            </w:tcBorders>
          </w:tcPr>
          <w:p w:rsidR="0055575C" w:rsidRPr="00052F1F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509" w:type="dxa"/>
            <w:tcBorders>
              <w:top w:val="single" w:sz="12" w:space="0" w:color="auto"/>
              <w:left w:val="single" w:sz="4" w:space="0" w:color="000000"/>
              <w:right w:val="single" w:sz="4" w:space="0" w:color="000000"/>
            </w:tcBorders>
          </w:tcPr>
          <w:p w:rsidR="0055575C" w:rsidRPr="00052F1F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55575C" w:rsidRPr="00052F1F" w:rsidTr="0001357D">
        <w:trPr>
          <w:trHeight w:val="638"/>
          <w:jc w:val="center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5575C" w:rsidRPr="00052F1F" w:rsidRDefault="0055575C" w:rsidP="0001357D">
            <w:pPr>
              <w:pStyle w:val="BodyText"/>
              <w:spacing w:line="360" w:lineRule="auto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التوقيع</w:t>
            </w:r>
            <w:r w:rsidRPr="00052F1F">
              <w:rPr>
                <w:rFonts w:ascii="Sakkal Majalla" w:hAnsi="Sakkal Majalla" w:cs="Sakkal Majalla"/>
                <w:sz w:val="22"/>
                <w:szCs w:val="22"/>
                <w:lang w:bidi="ar-AE"/>
              </w:rPr>
              <w:t xml:space="preserve"> </w:t>
            </w:r>
            <w:r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 </w:t>
            </w:r>
            <w:r w:rsidR="0050751C"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</w:t>
            </w:r>
            <w:r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   </w:t>
            </w:r>
            <w:r w:rsidR="00A52D20"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</w:t>
            </w:r>
            <w:r w:rsidR="004470DE" w:rsidRPr="00052F1F">
              <w:rPr>
                <w:rFonts w:ascii="Sakkal Majalla" w:hAnsi="Sakkal Majalla" w:cs="Sakkal Majalla"/>
                <w:sz w:val="22"/>
                <w:szCs w:val="22"/>
                <w:lang w:bidi="ar-AE"/>
              </w:rPr>
              <w:t xml:space="preserve"> </w:t>
            </w:r>
            <w:r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</w:t>
            </w:r>
            <w:r w:rsidR="00052F1F">
              <w:rPr>
                <w:rFonts w:ascii="Sakkal Majalla" w:hAnsi="Sakkal Majalla" w:cs="Sakkal Majalla" w:hint="cs"/>
                <w:sz w:val="22"/>
                <w:szCs w:val="22"/>
                <w:rtl/>
                <w:lang w:bidi="ar-AE"/>
              </w:rPr>
              <w:t xml:space="preserve">    </w:t>
            </w:r>
            <w:r w:rsidR="005D47F8">
              <w:rPr>
                <w:rFonts w:ascii="Sakkal Majalla" w:hAnsi="Sakkal Majalla" w:cs="Sakkal Majalla" w:hint="cs"/>
                <w:sz w:val="22"/>
                <w:szCs w:val="22"/>
                <w:rtl/>
                <w:lang w:bidi="ar-AE"/>
              </w:rPr>
              <w:t xml:space="preserve"> </w:t>
            </w:r>
            <w:r w:rsidR="00052F1F">
              <w:rPr>
                <w:rFonts w:ascii="Sakkal Majalla" w:hAnsi="Sakkal Majalla" w:cs="Sakkal Majalla" w:hint="cs"/>
                <w:sz w:val="22"/>
                <w:szCs w:val="22"/>
                <w:rtl/>
                <w:lang w:bidi="ar-AE"/>
              </w:rPr>
              <w:t xml:space="preserve"> </w:t>
            </w:r>
            <w:r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      </w:t>
            </w:r>
            <w:r w:rsidRPr="00052F1F">
              <w:rPr>
                <w:rFonts w:ascii="Sakkal Majalla" w:hAnsi="Sakkal Majalla" w:cs="Sakkal Majalla"/>
                <w:sz w:val="22"/>
                <w:szCs w:val="22"/>
                <w:lang w:bidi="ar-AE"/>
              </w:rPr>
              <w:t>Signature</w:t>
            </w:r>
            <w:r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 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5575C" w:rsidRPr="00052F1F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575C" w:rsidRPr="00052F1F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55575C" w:rsidRPr="00052F1F" w:rsidTr="0001357D">
        <w:trPr>
          <w:trHeight w:val="479"/>
          <w:jc w:val="center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5575C" w:rsidRPr="00052F1F" w:rsidRDefault="0055575C" w:rsidP="0001357D">
            <w:pPr>
              <w:pStyle w:val="BodyText"/>
              <w:spacing w:before="100" w:beforeAutospacing="1" w:after="100" w:afterAutospacing="1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التاريخ    </w:t>
            </w:r>
            <w:r w:rsidR="0050751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</w:t>
            </w: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 </w:t>
            </w:r>
            <w:r w:rsidR="00052F1F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       </w:t>
            </w:r>
            <w:r w:rsidR="0001357D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</w:t>
            </w:r>
            <w:r w:rsidR="00B34261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</w:t>
            </w:r>
            <w:r w:rsidR="00052F1F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</w:t>
            </w: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</w:t>
            </w:r>
            <w:r w:rsidR="005D47F8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</w:t>
            </w: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   </w:t>
            </w:r>
            <w:r w:rsidR="00293B6F" w:rsidRPr="00052F1F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</w:t>
            </w: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     </w:t>
            </w: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Date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033B" w:rsidRDefault="000B3AA7" w:rsidP="00B478D7">
            <w:pPr>
              <w:pStyle w:val="BodyText"/>
              <w:spacing w:line="276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    </w:t>
            </w:r>
            <w:r w:rsidR="001C033B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</w:rPr>
              <w:t xml:space="preserve">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</w:t>
            </w:r>
            <w:r w:rsidR="0055575C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/    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</w:t>
            </w:r>
            <w:r w:rsidR="0055575C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/   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14</w:t>
            </w:r>
            <w:r w:rsid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40</w:t>
            </w:r>
            <w:r w:rsidR="0055575C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هـ</w:t>
            </w:r>
            <w:r w:rsidR="00B478D7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</w:rPr>
              <w:t xml:space="preserve">  </w:t>
            </w:r>
          </w:p>
          <w:p w:rsidR="0055575C" w:rsidRPr="00052F1F" w:rsidRDefault="0055575C" w:rsidP="00B478D7">
            <w:pPr>
              <w:pStyle w:val="BodyText"/>
              <w:spacing w:line="276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>(</w:t>
            </w:r>
            <w:r w:rsidR="001C033B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</w:rPr>
              <w:t>الموافق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</w:t>
            </w:r>
            <w:r w:rsidR="00333BFA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  /   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/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201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8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  <w:lang w:bidi="ar-AE"/>
              </w:rPr>
              <w:t>م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>)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033B" w:rsidRDefault="000B3AA7" w:rsidP="00B478D7">
            <w:pPr>
              <w:pStyle w:val="BodyText"/>
              <w:spacing w:line="276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</w:t>
            </w:r>
            <w:r w:rsidR="001C033B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</w:rPr>
              <w:t xml:space="preserve">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    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/    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/   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14</w:t>
            </w:r>
            <w:r w:rsid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40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هـ</w:t>
            </w:r>
            <w:r w:rsidR="00B478D7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</w:rPr>
              <w:t xml:space="preserve">  </w:t>
            </w:r>
          </w:p>
          <w:p w:rsidR="0055575C" w:rsidRPr="00052F1F" w:rsidRDefault="001B50C3" w:rsidP="00B478D7">
            <w:pPr>
              <w:pStyle w:val="BodyText"/>
              <w:spacing w:line="276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>(</w:t>
            </w:r>
            <w:r w:rsidR="001C033B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</w:rPr>
              <w:t>الموافق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  /   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/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2018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  <w:lang w:bidi="ar-AE"/>
              </w:rPr>
              <w:t>م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>)</w:t>
            </w:r>
          </w:p>
        </w:tc>
      </w:tr>
    </w:tbl>
    <w:p w:rsidR="004D47F4" w:rsidRDefault="004D47F4" w:rsidP="006323BF">
      <w:pPr>
        <w:bidi/>
        <w:spacing w:line="360" w:lineRule="auto"/>
        <w:rPr>
          <w:rFonts w:asciiTheme="majorBidi" w:hAnsiTheme="majorBidi" w:cstheme="majorBidi"/>
          <w:sz w:val="26"/>
        </w:rPr>
      </w:pPr>
    </w:p>
    <w:tbl>
      <w:tblPr>
        <w:bidiVisual/>
        <w:tblW w:w="93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38"/>
        <w:gridCol w:w="3320"/>
        <w:gridCol w:w="3399"/>
      </w:tblGrid>
      <w:tr w:rsidR="0055575C" w:rsidRPr="00052F1F" w:rsidTr="0033789C">
        <w:trPr>
          <w:trHeight w:val="76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5575C" w:rsidRPr="00052F1F" w:rsidRDefault="0055575C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البيانات</w:t>
            </w:r>
          </w:p>
          <w:p w:rsidR="0019406C" w:rsidRPr="00052F1F" w:rsidRDefault="0019406C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>Data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55575C" w:rsidRPr="00052F1F" w:rsidRDefault="0055575C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الطالب الباحث الثالث (</w:t>
            </w:r>
            <w:proofErr w:type="gramStart"/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إن</w:t>
            </w:r>
            <w:proofErr w:type="gramEnd"/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وجد)</w:t>
            </w:r>
          </w:p>
          <w:p w:rsidR="003E7508" w:rsidRDefault="0055575C" w:rsidP="003E7508">
            <w:pPr>
              <w:pStyle w:val="BodyText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sz w:val="22"/>
                <w:szCs w:val="22"/>
              </w:rPr>
              <w:t>Third Student</w:t>
            </w:r>
            <w:r w:rsidR="0033789C">
              <w:rPr>
                <w:rFonts w:ascii="Sakkal Majalla" w:hAnsi="Sakkal Majalla" w:cs="Sakkal Majalla"/>
                <w:sz w:val="22"/>
                <w:szCs w:val="22"/>
              </w:rPr>
              <w:t xml:space="preserve"> </w:t>
            </w:r>
            <w:r w:rsidR="00333BFA" w:rsidRPr="00052F1F">
              <w:rPr>
                <w:rFonts w:ascii="Sakkal Majalla" w:hAnsi="Sakkal Majalla" w:cs="Sakkal Majalla"/>
                <w:sz w:val="22"/>
                <w:szCs w:val="22"/>
              </w:rPr>
              <w:t xml:space="preserve">Co-Investigator </w:t>
            </w:r>
          </w:p>
          <w:p w:rsidR="0055575C" w:rsidRPr="00052F1F" w:rsidRDefault="00333BFA" w:rsidP="003E7508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sz w:val="22"/>
                <w:szCs w:val="22"/>
              </w:rPr>
              <w:t xml:space="preserve">(If </w:t>
            </w:r>
            <w:r w:rsidR="0055575C" w:rsidRPr="00052F1F">
              <w:rPr>
                <w:rFonts w:ascii="Sakkal Majalla" w:hAnsi="Sakkal Majalla" w:cs="Sakkal Majalla"/>
                <w:sz w:val="22"/>
                <w:szCs w:val="22"/>
              </w:rPr>
              <w:t>a</w:t>
            </w:r>
            <w:r w:rsidRPr="00052F1F">
              <w:rPr>
                <w:rFonts w:ascii="Sakkal Majalla" w:hAnsi="Sakkal Majalla" w:cs="Sakkal Majalla"/>
                <w:sz w:val="22"/>
                <w:szCs w:val="22"/>
              </w:rPr>
              <w:t>vaila</w:t>
            </w:r>
            <w:r w:rsidR="0055575C" w:rsidRPr="00052F1F">
              <w:rPr>
                <w:rFonts w:ascii="Sakkal Majalla" w:hAnsi="Sakkal Majalla" w:cs="Sakkal Majalla"/>
                <w:sz w:val="22"/>
                <w:szCs w:val="22"/>
              </w:rPr>
              <w:t>ble)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55575C" w:rsidRPr="00052F1F" w:rsidRDefault="0055575C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الطالب الباحث الرابع (</w:t>
            </w:r>
            <w:proofErr w:type="gramStart"/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إن</w:t>
            </w:r>
            <w:proofErr w:type="gramEnd"/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وجد)</w:t>
            </w:r>
          </w:p>
          <w:p w:rsidR="003E7508" w:rsidRDefault="0055575C" w:rsidP="003E7508">
            <w:pPr>
              <w:pStyle w:val="BodyText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sz w:val="22"/>
                <w:szCs w:val="22"/>
              </w:rPr>
              <w:t xml:space="preserve">Fourth Student </w:t>
            </w:r>
            <w:r w:rsidR="00333BFA" w:rsidRPr="00052F1F">
              <w:rPr>
                <w:rFonts w:ascii="Sakkal Majalla" w:hAnsi="Sakkal Majalla" w:cs="Sakkal Majalla"/>
                <w:sz w:val="22"/>
                <w:szCs w:val="22"/>
              </w:rPr>
              <w:t>Co-Investigator</w:t>
            </w:r>
            <w:r w:rsidR="0033789C">
              <w:rPr>
                <w:rFonts w:ascii="Sakkal Majalla" w:hAnsi="Sakkal Majalla" w:cs="Sakkal Majalla"/>
                <w:sz w:val="22"/>
                <w:szCs w:val="22"/>
              </w:rPr>
              <w:t xml:space="preserve"> </w:t>
            </w:r>
          </w:p>
          <w:p w:rsidR="0055575C" w:rsidRPr="00052F1F" w:rsidRDefault="0055575C" w:rsidP="003E7508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sz w:val="22"/>
                <w:szCs w:val="22"/>
              </w:rPr>
              <w:t xml:space="preserve">(If </w:t>
            </w:r>
            <w:r w:rsidR="00333BFA" w:rsidRPr="00052F1F">
              <w:rPr>
                <w:rFonts w:ascii="Sakkal Majalla" w:hAnsi="Sakkal Majalla" w:cs="Sakkal Majalla"/>
                <w:sz w:val="22"/>
                <w:szCs w:val="22"/>
              </w:rPr>
              <w:t>available</w:t>
            </w:r>
            <w:r w:rsidRPr="00052F1F">
              <w:rPr>
                <w:rFonts w:ascii="Sakkal Majalla" w:hAnsi="Sakkal Majalla" w:cs="Sakkal Majalla"/>
                <w:sz w:val="22"/>
                <w:szCs w:val="22"/>
              </w:rPr>
              <w:t>)</w:t>
            </w:r>
          </w:p>
        </w:tc>
      </w:tr>
      <w:tr w:rsidR="0055575C" w:rsidRPr="00052F1F" w:rsidTr="0033789C">
        <w:trPr>
          <w:trHeight w:val="620"/>
          <w:jc w:val="center"/>
        </w:trPr>
        <w:tc>
          <w:tcPr>
            <w:tcW w:w="2434" w:type="dxa"/>
            <w:tcBorders>
              <w:top w:val="single" w:sz="12" w:space="0" w:color="auto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5575C" w:rsidRPr="00052F1F" w:rsidRDefault="00B34261" w:rsidP="0033789C">
            <w:pPr>
              <w:pStyle w:val="BodyText"/>
              <w:spacing w:line="360" w:lineRule="auto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</w:t>
            </w:r>
            <w:r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>إ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سم</w:t>
            </w:r>
            <w:proofErr w:type="spellEnd"/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</w:t>
            </w:r>
            <w:r w:rsidR="00A52D20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</w:t>
            </w:r>
            <w:r w:rsidR="0033789C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      </w:t>
            </w:r>
            <w:r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 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</w:t>
            </w:r>
            <w:r w:rsidR="00902E36" w:rsidRPr="00052F1F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</w:t>
            </w:r>
            <w:r w:rsidR="0001357D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</w:t>
            </w:r>
            <w:r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 </w:t>
            </w:r>
            <w:r w:rsidR="005D47F8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</w:t>
            </w:r>
            <w:r w:rsidR="00A52D20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</w:t>
            </w:r>
            <w:r w:rsidR="00293B6F" w:rsidRPr="00052F1F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</w:t>
            </w:r>
            <w:r w:rsidR="0055575C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       </w:t>
            </w:r>
            <w:r w:rsidR="0055575C" w:rsidRPr="00052F1F">
              <w:rPr>
                <w:rFonts w:ascii="Sakkal Majalla" w:hAnsi="Sakkal Majalla" w:cs="Sakkal Majalla"/>
                <w:sz w:val="22"/>
                <w:szCs w:val="22"/>
                <w:lang w:bidi="ar-AE"/>
              </w:rPr>
              <w:t xml:space="preserve"> Name</w:t>
            </w:r>
          </w:p>
        </w:tc>
        <w:tc>
          <w:tcPr>
            <w:tcW w:w="3420" w:type="dxa"/>
            <w:tcBorders>
              <w:top w:val="single" w:sz="12" w:space="0" w:color="auto"/>
              <w:left w:val="single" w:sz="4" w:space="0" w:color="auto"/>
              <w:right w:val="single" w:sz="4" w:space="0" w:color="000000"/>
            </w:tcBorders>
          </w:tcPr>
          <w:p w:rsidR="0055575C" w:rsidRPr="00052F1F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single" w:sz="12" w:space="0" w:color="auto"/>
              <w:left w:val="single" w:sz="4" w:space="0" w:color="000000"/>
              <w:right w:val="single" w:sz="4" w:space="0" w:color="000000"/>
            </w:tcBorders>
          </w:tcPr>
          <w:p w:rsidR="0055575C" w:rsidRPr="00052F1F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55575C" w:rsidRPr="00052F1F" w:rsidTr="0033789C">
        <w:trPr>
          <w:trHeight w:val="638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5575C" w:rsidRPr="00052F1F" w:rsidRDefault="0055575C" w:rsidP="0033789C">
            <w:pPr>
              <w:pStyle w:val="BodyText"/>
              <w:spacing w:line="360" w:lineRule="auto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التوقيع</w:t>
            </w:r>
            <w:r w:rsidRPr="00052F1F">
              <w:rPr>
                <w:rFonts w:ascii="Sakkal Majalla" w:hAnsi="Sakkal Majalla" w:cs="Sakkal Majalla"/>
                <w:sz w:val="22"/>
                <w:szCs w:val="22"/>
                <w:lang w:bidi="ar-AE"/>
              </w:rPr>
              <w:t xml:space="preserve"> </w:t>
            </w:r>
            <w:r w:rsidR="00A52D20"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</w:t>
            </w:r>
            <w:r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</w:t>
            </w:r>
            <w:r w:rsidR="00A52D20"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</w:t>
            </w:r>
            <w:r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   </w:t>
            </w:r>
            <w:r w:rsidR="00B34261">
              <w:rPr>
                <w:rFonts w:ascii="Sakkal Majalla" w:hAnsi="Sakkal Majalla" w:cs="Sakkal Majalla" w:hint="cs"/>
                <w:sz w:val="22"/>
                <w:szCs w:val="22"/>
                <w:rtl/>
                <w:lang w:bidi="ar-AE"/>
              </w:rPr>
              <w:t xml:space="preserve">       </w:t>
            </w:r>
            <w:r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</w:t>
            </w:r>
            <w:r w:rsidR="00293B6F" w:rsidRPr="00052F1F">
              <w:rPr>
                <w:rFonts w:ascii="Sakkal Majalla" w:hAnsi="Sakkal Majalla" w:cs="Sakkal Majalla"/>
                <w:sz w:val="22"/>
                <w:szCs w:val="22"/>
                <w:lang w:bidi="ar-AE"/>
              </w:rPr>
              <w:t xml:space="preserve"> </w:t>
            </w:r>
            <w:r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</w:t>
            </w:r>
            <w:r w:rsidR="005D47F8">
              <w:rPr>
                <w:rFonts w:ascii="Sakkal Majalla" w:hAnsi="Sakkal Majalla" w:cs="Sakkal Majalla" w:hint="cs"/>
                <w:sz w:val="22"/>
                <w:szCs w:val="22"/>
                <w:rtl/>
                <w:lang w:bidi="ar-AE"/>
              </w:rPr>
              <w:t xml:space="preserve"> </w:t>
            </w:r>
            <w:r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      </w:t>
            </w:r>
            <w:r w:rsidRPr="00052F1F">
              <w:rPr>
                <w:rFonts w:ascii="Sakkal Majalla" w:hAnsi="Sakkal Majalla" w:cs="Sakkal Majalla"/>
                <w:sz w:val="22"/>
                <w:szCs w:val="22"/>
                <w:lang w:bidi="ar-AE"/>
              </w:rPr>
              <w:t>Signature</w:t>
            </w:r>
            <w:r w:rsidRPr="00052F1F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 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5575C" w:rsidRPr="00052F1F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575C" w:rsidRPr="00052F1F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333BFA" w:rsidRPr="00052F1F" w:rsidTr="0033789C">
        <w:trPr>
          <w:trHeight w:val="479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33BFA" w:rsidRPr="00052F1F" w:rsidRDefault="00333BFA" w:rsidP="0033789C">
            <w:pPr>
              <w:pStyle w:val="BodyText"/>
              <w:spacing w:before="100" w:beforeAutospacing="1" w:after="100" w:afterAutospacing="1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lastRenderedPageBreak/>
              <w:t xml:space="preserve">التاريخ      </w:t>
            </w:r>
            <w:r w:rsidR="00A52D20"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</w:t>
            </w: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</w:t>
            </w:r>
            <w:r w:rsidR="00B34261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           </w:t>
            </w:r>
            <w:r w:rsidR="005D47F8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</w:t>
            </w:r>
            <w:r w:rsidR="00B34261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    </w:t>
            </w: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</w:t>
            </w: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       </w:t>
            </w:r>
            <w:r w:rsidRPr="00052F1F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Date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033B" w:rsidRDefault="00333BFA" w:rsidP="00A33C64">
            <w:pPr>
              <w:pStyle w:val="BodyText"/>
              <w:spacing w:line="276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  <w:lang w:val="en-GB"/>
              </w:rPr>
            </w:pP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      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/  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 /   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14</w:t>
            </w:r>
            <w:r w:rsidR="00052F1F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40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هـ</w:t>
            </w:r>
            <w:r w:rsidR="00A33C6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lang w:val="en-GB"/>
              </w:rPr>
              <w:t xml:space="preserve"> </w:t>
            </w:r>
            <w:r w:rsidR="00A33C64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  <w:lang w:val="en-GB"/>
              </w:rPr>
              <w:t xml:space="preserve">  </w:t>
            </w:r>
          </w:p>
          <w:p w:rsidR="00333BFA" w:rsidRPr="00052F1F" w:rsidRDefault="001B50C3" w:rsidP="00A33C64">
            <w:pPr>
              <w:pStyle w:val="BodyText"/>
              <w:spacing w:line="276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>(</w:t>
            </w:r>
            <w:r w:rsidR="001C033B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</w:rPr>
              <w:t>الموافق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  /    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/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2018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  <w:lang w:bidi="ar-AE"/>
              </w:rPr>
              <w:t>م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>)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033B" w:rsidRDefault="00333BFA" w:rsidP="00A33C64">
            <w:pPr>
              <w:pStyle w:val="BodyText"/>
              <w:spacing w:line="276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      </w:t>
            </w:r>
            <w:r w:rsidR="00424CA3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</w:rPr>
              <w:t xml:space="preserve">  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/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   /   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14</w:t>
            </w:r>
            <w:r w:rsidR="00052F1F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40</w:t>
            </w:r>
            <w:r w:rsidR="001B50C3"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هـ</w:t>
            </w:r>
            <w:r w:rsidR="00A33C64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</w:rPr>
              <w:t xml:space="preserve">  </w:t>
            </w:r>
          </w:p>
          <w:p w:rsidR="00333BFA" w:rsidRPr="00052F1F" w:rsidRDefault="001B50C3" w:rsidP="00A33C64">
            <w:pPr>
              <w:pStyle w:val="BodyText"/>
              <w:spacing w:line="276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</w:pP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>(</w:t>
            </w:r>
            <w:r w:rsidR="001C033B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</w:rPr>
              <w:t>الموافق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  /    </w:t>
            </w:r>
            <w:r w:rsidR="00367032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/ 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2018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  <w:lang w:bidi="ar-AE"/>
              </w:rPr>
              <w:t>م</w:t>
            </w:r>
            <w:r w:rsidRPr="00052F1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>)</w:t>
            </w:r>
          </w:p>
        </w:tc>
      </w:tr>
    </w:tbl>
    <w:p w:rsidR="00466726" w:rsidRDefault="00466726" w:rsidP="004D47F4">
      <w:pPr>
        <w:bidi/>
        <w:rPr>
          <w:rFonts w:asciiTheme="majorBidi" w:hAnsiTheme="majorBidi" w:cstheme="majorBidi"/>
          <w:sz w:val="26"/>
        </w:rPr>
      </w:pPr>
    </w:p>
    <w:p w:rsidR="00F26214" w:rsidRDefault="00F26214" w:rsidP="00F26214">
      <w:pPr>
        <w:bidi/>
        <w:rPr>
          <w:rFonts w:asciiTheme="majorBidi" w:hAnsiTheme="majorBidi" w:cstheme="majorBidi"/>
          <w:sz w:val="26"/>
        </w:rPr>
      </w:pPr>
    </w:p>
    <w:p w:rsidR="00C33254" w:rsidRDefault="00C33254" w:rsidP="00C33254">
      <w:pPr>
        <w:bidi/>
        <w:rPr>
          <w:rFonts w:asciiTheme="majorBidi" w:hAnsiTheme="majorBidi" w:cstheme="majorBidi"/>
          <w:sz w:val="26"/>
        </w:rPr>
      </w:pPr>
    </w:p>
    <w:p w:rsidR="00C33254" w:rsidRDefault="00C33254" w:rsidP="00C33254">
      <w:pPr>
        <w:bidi/>
        <w:rPr>
          <w:rFonts w:asciiTheme="majorBidi" w:hAnsiTheme="majorBidi" w:cstheme="majorBidi"/>
          <w:sz w:val="26"/>
        </w:rPr>
      </w:pPr>
    </w:p>
    <w:p w:rsidR="00BE6993" w:rsidRDefault="00BE6993" w:rsidP="00BE6993">
      <w:pPr>
        <w:bidi/>
        <w:rPr>
          <w:rFonts w:asciiTheme="majorBidi" w:hAnsiTheme="majorBidi" w:cstheme="majorBidi"/>
          <w:sz w:val="26"/>
          <w:rtl/>
        </w:rPr>
      </w:pPr>
    </w:p>
    <w:tbl>
      <w:tblPr>
        <w:bidiVisual/>
        <w:tblW w:w="93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38"/>
        <w:gridCol w:w="6719"/>
      </w:tblGrid>
      <w:tr w:rsidR="00CD148C" w:rsidRPr="00A61BF4" w:rsidTr="00E84D8F">
        <w:trPr>
          <w:trHeight w:val="76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D148C" w:rsidRPr="00A61BF4" w:rsidRDefault="00CD148C" w:rsidP="001A1FB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البيانات</w:t>
            </w:r>
          </w:p>
          <w:p w:rsidR="00CD148C" w:rsidRPr="00A61BF4" w:rsidRDefault="00CD148C" w:rsidP="001A1FB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>Data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CD148C" w:rsidRPr="00A61BF4" w:rsidRDefault="00CD148C" w:rsidP="001A1FB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الطالب</w:t>
            </w:r>
            <w:r w:rsidRPr="00A61BF4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مساعد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الباحث (</w:t>
            </w:r>
            <w:proofErr w:type="gramStart"/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إن</w:t>
            </w:r>
            <w:proofErr w:type="gramEnd"/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وجد)</w:t>
            </w:r>
          </w:p>
          <w:p w:rsidR="00CD148C" w:rsidRPr="00A61BF4" w:rsidRDefault="00CD148C" w:rsidP="00BF7E48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A61BF4">
              <w:rPr>
                <w:rFonts w:ascii="Sakkal Majalla" w:hAnsi="Sakkal Majalla" w:cs="Sakkal Majalla"/>
                <w:sz w:val="22"/>
                <w:szCs w:val="22"/>
              </w:rPr>
              <w:t>Student Research Assistant</w:t>
            </w:r>
            <w:r w:rsidR="00BF7E48">
              <w:rPr>
                <w:rFonts w:ascii="Sakkal Majalla" w:hAnsi="Sakkal Majalla" w:cs="Sakkal Majalla"/>
                <w:sz w:val="22"/>
                <w:szCs w:val="22"/>
              </w:rPr>
              <w:t xml:space="preserve"> </w:t>
            </w:r>
            <w:r w:rsidRPr="00A61BF4">
              <w:rPr>
                <w:rFonts w:ascii="Sakkal Majalla" w:hAnsi="Sakkal Majalla" w:cs="Sakkal Majalla"/>
                <w:sz w:val="22"/>
                <w:szCs w:val="22"/>
              </w:rPr>
              <w:t xml:space="preserve"> (If available)</w:t>
            </w:r>
          </w:p>
        </w:tc>
      </w:tr>
      <w:tr w:rsidR="00CD148C" w:rsidRPr="00A61BF4" w:rsidTr="00E84D8F">
        <w:trPr>
          <w:trHeight w:val="620"/>
          <w:jc w:val="center"/>
        </w:trPr>
        <w:tc>
          <w:tcPr>
            <w:tcW w:w="2434" w:type="dxa"/>
            <w:tcBorders>
              <w:top w:val="single" w:sz="12" w:space="0" w:color="auto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D148C" w:rsidRPr="00A61BF4" w:rsidRDefault="00CD148C" w:rsidP="009170F4">
            <w:pPr>
              <w:pStyle w:val="BodyText"/>
              <w:spacing w:line="360" w:lineRule="auto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proofErr w:type="spellStart"/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</w:t>
            </w:r>
            <w:r w:rsidRPr="00A61BF4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>إ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سم</w:t>
            </w:r>
            <w:proofErr w:type="spellEnd"/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   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  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</w:t>
            </w:r>
            <w:r w:rsidR="0029438F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 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</w:t>
            </w:r>
            <w:r w:rsidRPr="00A61BF4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 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</w:t>
            </w:r>
            <w:r w:rsidR="005D47F8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       </w:t>
            </w:r>
            <w:r w:rsidRPr="00A61BF4">
              <w:rPr>
                <w:rFonts w:ascii="Sakkal Majalla" w:hAnsi="Sakkal Majalla" w:cs="Sakkal Majalla"/>
                <w:sz w:val="22"/>
                <w:szCs w:val="22"/>
                <w:lang w:bidi="ar-AE"/>
              </w:rPr>
              <w:t xml:space="preserve"> Name</w:t>
            </w:r>
          </w:p>
        </w:tc>
        <w:tc>
          <w:tcPr>
            <w:tcW w:w="6923" w:type="dxa"/>
            <w:tcBorders>
              <w:top w:val="single" w:sz="12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CD148C" w:rsidRPr="00A61BF4" w:rsidRDefault="00CD148C" w:rsidP="001A1FBF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CC4C91" w:rsidRPr="00A61BF4" w:rsidTr="000C13AF">
        <w:trPr>
          <w:trHeight w:val="620"/>
          <w:jc w:val="center"/>
        </w:trPr>
        <w:tc>
          <w:tcPr>
            <w:tcW w:w="9357" w:type="dxa"/>
            <w:gridSpan w:val="2"/>
            <w:tcBorders>
              <w:top w:val="single" w:sz="12" w:space="0" w:color="auto"/>
              <w:left w:val="single" w:sz="4" w:space="0" w:color="000000"/>
              <w:right w:val="single" w:sz="4" w:space="0" w:color="000000"/>
            </w:tcBorders>
            <w:shd w:val="clear" w:color="auto" w:fill="FFFFE1"/>
            <w:vAlign w:val="center"/>
          </w:tcPr>
          <w:p w:rsidR="004A2BC4" w:rsidRPr="004A2BC4" w:rsidRDefault="00CC4C91" w:rsidP="004A2BC4">
            <w:pPr>
              <w:pStyle w:val="BodyText"/>
              <w:rPr>
                <w:rFonts w:ascii="Sakkal Majalla" w:hAnsi="Sakkal Majalla" w:cs="Sakkal Majalla"/>
                <w:b w:val="0"/>
                <w:bCs w:val="0"/>
                <w:sz w:val="6"/>
                <w:szCs w:val="6"/>
              </w:rPr>
            </w:pPr>
            <w:r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  </w:t>
            </w:r>
          </w:p>
          <w:p w:rsidR="00CC4C91" w:rsidRPr="00A54DA9" w:rsidRDefault="004A2BC4" w:rsidP="00636CC8">
            <w:pPr>
              <w:pStyle w:val="BodyText"/>
              <w:rPr>
                <w:rFonts w:ascii="Sakkal Majalla" w:hAnsi="Sakkal Majalla" w:cs="Sakkal Majalla"/>
                <w:b w:val="0"/>
                <w:bCs w:val="0"/>
                <w:sz w:val="22"/>
                <w:szCs w:val="22"/>
                <w:rtl/>
                <w:lang w:val="en-GB"/>
              </w:rPr>
            </w:pPr>
            <w:r>
              <w:rPr>
                <w:rFonts w:ascii="Sakkal Majalla" w:hAnsi="Sakkal Majalla" w:cs="Sakkal Majalla"/>
                <w:b w:val="0"/>
                <w:bCs w:val="0"/>
              </w:rPr>
              <w:object w:dxaOrig="225" w:dyaOrig="225">
                <v:shape id="_x0000_i1674" type="#_x0000_t75" style="width:18.6pt;height:20.4pt" o:ole="">
                  <v:imagedata r:id="rId289" o:title=""/>
                </v:shape>
                <w:control r:id="rId292" w:name="CheckBox1" w:shapeid="_x0000_i1674"/>
              </w:object>
            </w:r>
            <w:r w:rsidR="00CC4C91" w:rsidRPr="00A61BF4">
              <w:rPr>
                <w:rFonts w:ascii="Sakkal Majalla" w:hAnsi="Sakkal Majalla" w:cs="Sakkal Majalla" w:hint="cs"/>
                <w:b w:val="0"/>
                <w:bCs w:val="0"/>
                <w:sz w:val="22"/>
                <w:szCs w:val="22"/>
                <w:rtl/>
              </w:rPr>
              <w:t>أقر بأن</w:t>
            </w:r>
            <w:r w:rsidR="00CC4C91" w:rsidRPr="00A61BF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  <w:rtl/>
              </w:rPr>
              <w:t xml:space="preserve"> </w:t>
            </w:r>
            <w:r w:rsidR="00CC4C91" w:rsidRPr="00A61BF4">
              <w:rPr>
                <w:rFonts w:ascii="Sakkal Majalla" w:hAnsi="Sakkal Majalla" w:cs="Sakkal Majalla" w:hint="cs"/>
                <w:b w:val="0"/>
                <w:bCs w:val="0"/>
                <w:sz w:val="22"/>
                <w:szCs w:val="22"/>
                <w:rtl/>
              </w:rPr>
              <w:t>جميع معلوماتي المدونة</w:t>
            </w:r>
            <w:r w:rsidR="00CC4C91" w:rsidRPr="00A61BF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  <w:rtl/>
              </w:rPr>
              <w:t xml:space="preserve"> </w:t>
            </w:r>
            <w:r w:rsidR="00CC4C91" w:rsidRPr="00A61BF4">
              <w:rPr>
                <w:rFonts w:ascii="Sakkal Majalla" w:hAnsi="Sakkal Majalla" w:cs="Sakkal Majalla" w:hint="cs"/>
                <w:b w:val="0"/>
                <w:bCs w:val="0"/>
                <w:sz w:val="22"/>
                <w:szCs w:val="22"/>
                <w:rtl/>
              </w:rPr>
              <w:t>صحيحة</w:t>
            </w:r>
            <w:r w:rsidR="00CC4C91" w:rsidRPr="00A61BF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 </w:t>
            </w:r>
            <w:r w:rsidR="00CC4C91" w:rsidRPr="00A61BF4">
              <w:rPr>
                <w:rFonts w:ascii="Sakkal Majalla" w:hAnsi="Sakkal Majalla" w:cs="Sakkal Majalla" w:hint="cs"/>
                <w:b w:val="0"/>
                <w:bCs w:val="0"/>
                <w:sz w:val="22"/>
                <w:szCs w:val="22"/>
                <w:rtl/>
                <w:lang w:val="en-GB"/>
              </w:rPr>
              <w:t xml:space="preserve">كما أقر </w:t>
            </w:r>
            <w:r w:rsidR="00CC4C91" w:rsidRPr="00A61BF4">
              <w:rPr>
                <w:rFonts w:ascii="Sakkal Majalla" w:hAnsi="Sakkal Majalla" w:cs="Sakkal Majalla" w:hint="cs"/>
                <w:b w:val="0"/>
                <w:bCs w:val="0"/>
                <w:sz w:val="22"/>
                <w:szCs w:val="22"/>
                <w:rtl/>
              </w:rPr>
              <w:t>باطلاعي على الشروط والضوابط للمشار</w:t>
            </w:r>
            <w:r w:rsidR="00636CC8">
              <w:rPr>
                <w:rFonts w:ascii="Sakkal Majalla" w:hAnsi="Sakkal Majalla" w:cs="Sakkal Majalla" w:hint="cs"/>
                <w:b w:val="0"/>
                <w:bCs w:val="0"/>
                <w:sz w:val="22"/>
                <w:szCs w:val="22"/>
                <w:rtl/>
              </w:rPr>
              <w:t>كة كمساعد باحث في البرنامج وأن أل</w:t>
            </w:r>
            <w:r w:rsidR="00CC4C91" w:rsidRPr="00A61BF4">
              <w:rPr>
                <w:rFonts w:ascii="Sakkal Majalla" w:hAnsi="Sakkal Majalla" w:cs="Sakkal Majalla" w:hint="cs"/>
                <w:b w:val="0"/>
                <w:bCs w:val="0"/>
                <w:sz w:val="22"/>
                <w:szCs w:val="22"/>
                <w:rtl/>
              </w:rPr>
              <w:t>تزم بمعايير وأخلاقيات البحث العلمي.</w:t>
            </w:r>
          </w:p>
          <w:p w:rsidR="00CC4C91" w:rsidRPr="00A61BF4" w:rsidRDefault="00422FFE" w:rsidP="00E84D8F">
            <w:pPr>
              <w:pStyle w:val="BodyText"/>
              <w:bidi w:val="0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Sakkal Majalla" w:hAnsi="Sakkal Majalla" w:cs="Sakkal Majalla"/>
                <w:b w:val="0"/>
                <w:bCs w:val="0"/>
              </w:rPr>
              <w:object w:dxaOrig="225" w:dyaOrig="225">
                <v:shape id="_x0000_i1676" type="#_x0000_t75" style="width:18.6pt;height:20.4pt" o:ole="">
                  <v:imagedata r:id="rId289" o:title=""/>
                </v:shape>
                <w:control r:id="rId293" w:name="CheckBox12" w:shapeid="_x0000_i1676"/>
              </w:object>
            </w:r>
            <w:r w:rsidR="00CC4C91" w:rsidRPr="00A61BF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I certify that </w:t>
            </w:r>
            <w:r w:rsidR="00A54DA9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>all the given information is</w:t>
            </w:r>
            <w:r w:rsidR="00CC4C91" w:rsidRPr="00A61BF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 correct, and I have read the regulations &amp; conditions</w:t>
            </w:r>
            <w:r w:rsidR="00CC4C91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 </w:t>
            </w:r>
            <w:r w:rsidR="00C3325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provided </w:t>
            </w:r>
            <w:r w:rsidR="00636CC8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>by</w:t>
            </w:r>
            <w:r w:rsidR="00636CC8" w:rsidRPr="00A61BF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 the</w:t>
            </w:r>
            <w:r w:rsidR="00CC4C91" w:rsidRPr="00A61BF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 Undergraduate Research Support Program to partic</w:t>
            </w:r>
            <w:r w:rsidR="00CC4C91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>ipate as a student research assistant</w:t>
            </w:r>
            <w:r w:rsidR="00C3325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 in the program</w:t>
            </w:r>
            <w:r w:rsidR="00CC4C91" w:rsidRPr="00A61BF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, and </w:t>
            </w:r>
            <w:r w:rsidR="00C3325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I will be </w:t>
            </w:r>
            <w:r w:rsidR="00CC4C91" w:rsidRPr="00A61BF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>committed to the standards and ethics of</w:t>
            </w:r>
            <w:r w:rsidR="00FF0F16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 xml:space="preserve"> </w:t>
            </w:r>
            <w:r w:rsidR="00CC4C91" w:rsidRPr="00A61BF4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>scientific research</w:t>
            </w:r>
            <w:r w:rsidR="00CC4C91">
              <w:rPr>
                <w:rFonts w:ascii="Sakkal Majalla" w:hAnsi="Sakkal Majalla" w:cs="Sakkal Majalla"/>
                <w:b w:val="0"/>
                <w:bCs w:val="0"/>
                <w:sz w:val="22"/>
                <w:szCs w:val="22"/>
              </w:rPr>
              <w:t>.</w:t>
            </w:r>
          </w:p>
        </w:tc>
      </w:tr>
      <w:tr w:rsidR="00CD148C" w:rsidRPr="00A61BF4" w:rsidTr="00E84D8F">
        <w:trPr>
          <w:trHeight w:val="421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D148C" w:rsidRPr="00A61BF4" w:rsidRDefault="00CD148C" w:rsidP="00C87F54">
            <w:pPr>
              <w:pStyle w:val="BodyText"/>
              <w:spacing w:line="360" w:lineRule="auto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>التوقيع</w:t>
            </w:r>
            <w:r w:rsidRPr="00A61BF4">
              <w:rPr>
                <w:rFonts w:ascii="Sakkal Majalla" w:hAnsi="Sakkal Majalla" w:cs="Sakkal Majalla"/>
                <w:sz w:val="22"/>
                <w:szCs w:val="22"/>
                <w:lang w:bidi="ar-AE"/>
              </w:rPr>
              <w:t xml:space="preserve"> </w:t>
            </w:r>
            <w:r w:rsidRPr="00A61BF4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       </w:t>
            </w:r>
            <w:r w:rsidRPr="00A61BF4">
              <w:rPr>
                <w:rFonts w:ascii="Sakkal Majalla" w:hAnsi="Sakkal Majalla" w:cs="Sakkal Majalla"/>
                <w:sz w:val="22"/>
                <w:szCs w:val="22"/>
                <w:lang w:bidi="ar-AE"/>
              </w:rPr>
              <w:t xml:space="preserve">  </w:t>
            </w:r>
            <w:r w:rsidR="0029438F">
              <w:rPr>
                <w:rFonts w:ascii="Sakkal Majalla" w:hAnsi="Sakkal Majalla" w:cs="Sakkal Majalla" w:hint="cs"/>
                <w:sz w:val="22"/>
                <w:szCs w:val="22"/>
                <w:rtl/>
                <w:lang w:bidi="ar-AE"/>
              </w:rPr>
              <w:t xml:space="preserve">   </w:t>
            </w:r>
            <w:r w:rsidRPr="00A61BF4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</w:t>
            </w:r>
            <w:r w:rsidR="005D47F8">
              <w:rPr>
                <w:rFonts w:ascii="Sakkal Majalla" w:hAnsi="Sakkal Majalla" w:cs="Sakkal Majalla" w:hint="cs"/>
                <w:sz w:val="22"/>
                <w:szCs w:val="22"/>
                <w:rtl/>
                <w:lang w:bidi="ar-AE"/>
              </w:rPr>
              <w:t xml:space="preserve">  </w:t>
            </w:r>
            <w:r w:rsidRPr="00A61BF4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</w:t>
            </w:r>
            <w:r w:rsidRPr="00A61BF4">
              <w:rPr>
                <w:rFonts w:ascii="Sakkal Majalla" w:hAnsi="Sakkal Majalla" w:cs="Sakkal Majalla" w:hint="cs"/>
                <w:sz w:val="22"/>
                <w:szCs w:val="22"/>
                <w:rtl/>
                <w:lang w:bidi="ar-AE"/>
              </w:rPr>
              <w:t xml:space="preserve">  </w:t>
            </w:r>
            <w:r w:rsidRPr="00A61BF4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     </w:t>
            </w:r>
            <w:r w:rsidRPr="00A61BF4">
              <w:rPr>
                <w:rFonts w:ascii="Sakkal Majalla" w:hAnsi="Sakkal Majalla" w:cs="Sakkal Majalla"/>
                <w:sz w:val="22"/>
                <w:szCs w:val="22"/>
                <w:lang w:bidi="ar-AE"/>
              </w:rPr>
              <w:t>Signature</w:t>
            </w:r>
            <w:r w:rsidRPr="00A61BF4">
              <w:rPr>
                <w:rFonts w:ascii="Sakkal Majalla" w:hAnsi="Sakkal Majalla" w:cs="Sakkal Majalla"/>
                <w:sz w:val="22"/>
                <w:szCs w:val="22"/>
                <w:rtl/>
                <w:lang w:bidi="ar-AE"/>
              </w:rPr>
              <w:t xml:space="preserve">    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CD148C" w:rsidRPr="00A61BF4" w:rsidRDefault="00CD148C" w:rsidP="001A1FBF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CD148C" w:rsidRPr="00A61BF4" w:rsidTr="00E84D8F">
        <w:trPr>
          <w:trHeight w:val="479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D148C" w:rsidRPr="00A61BF4" w:rsidRDefault="00CD148C" w:rsidP="00C87F54">
            <w:pPr>
              <w:pStyle w:val="BodyText"/>
              <w:spacing w:before="100" w:beforeAutospacing="1" w:after="100" w:afterAutospacing="1"/>
              <w:rPr>
                <w:rFonts w:ascii="Sakkal Majalla" w:hAnsi="Sakkal Majalla" w:cs="Sakkal Majalla"/>
                <w:color w:val="000000"/>
                <w:sz w:val="22"/>
                <w:szCs w:val="22"/>
              </w:rPr>
            </w:pP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التاريخ                </w:t>
            </w:r>
            <w:r w:rsidRPr="00A61BF4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</w:t>
            </w:r>
            <w:r w:rsidR="0029438F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</w:t>
            </w:r>
            <w:r w:rsidR="005D47F8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</w:t>
            </w:r>
            <w:r w:rsidR="0029438F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</w:t>
            </w:r>
            <w:r w:rsidRPr="00A61BF4">
              <w:rPr>
                <w:rFonts w:ascii="Sakkal Majalla" w:hAnsi="Sakkal Majalla" w:cs="Sakkal Majalla" w:hint="cs"/>
                <w:color w:val="000000"/>
                <w:sz w:val="22"/>
                <w:szCs w:val="22"/>
                <w:rtl/>
              </w:rPr>
              <w:t xml:space="preserve">       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  <w:rtl/>
              </w:rPr>
              <w:t xml:space="preserve">          </w:t>
            </w:r>
            <w:r w:rsidRPr="00A61BF4">
              <w:rPr>
                <w:rFonts w:ascii="Sakkal Majalla" w:hAnsi="Sakkal Majalla" w:cs="Sakkal Majalla"/>
                <w:color w:val="000000"/>
                <w:sz w:val="22"/>
                <w:szCs w:val="22"/>
              </w:rPr>
              <w:t xml:space="preserve"> Date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148C" w:rsidRPr="00A61BF4" w:rsidRDefault="00CD148C" w:rsidP="0029438F">
            <w:pPr>
              <w:pStyle w:val="BodyText"/>
              <w:spacing w:line="276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</w:pP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      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/   </w:t>
            </w:r>
            <w:r w:rsidR="00BF7E48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 /   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1440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هـ</w:t>
            </w:r>
            <w:r w:rsidR="0029438F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</w:t>
            </w:r>
            <w:r w:rsidR="0029438F">
              <w:rPr>
                <w:rFonts w:ascii="Sakkal Majalla" w:hAnsi="Sakkal Majalla" w:cs="Sakkal Majalla" w:hint="cs"/>
                <w:b w:val="0"/>
                <w:bCs w:val="0"/>
                <w:color w:val="000000"/>
                <w:sz w:val="22"/>
                <w:szCs w:val="22"/>
                <w:rtl/>
                <w:lang w:val="en-GB"/>
              </w:rPr>
              <w:t xml:space="preserve"> 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(   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</w:t>
            </w:r>
            <w:r w:rsidR="00BF7E48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/    </w:t>
            </w:r>
            <w:r w:rsidR="00BF7E48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 xml:space="preserve">    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   /  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</w:rPr>
              <w:t>2018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 xml:space="preserve"> 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  <w:lang w:bidi="ar-AE"/>
              </w:rPr>
              <w:t>م</w:t>
            </w:r>
            <w:r w:rsidRPr="00A61BF4">
              <w:rPr>
                <w:rFonts w:ascii="Sakkal Majalla" w:hAnsi="Sakkal Majalla" w:cs="Sakkal Majalla"/>
                <w:b w:val="0"/>
                <w:bCs w:val="0"/>
                <w:color w:val="000000"/>
                <w:sz w:val="22"/>
                <w:szCs w:val="22"/>
                <w:rtl/>
              </w:rPr>
              <w:t>)</w:t>
            </w:r>
          </w:p>
        </w:tc>
      </w:tr>
    </w:tbl>
    <w:p w:rsidR="00052F1F" w:rsidRDefault="00052F1F" w:rsidP="00052F1F">
      <w:pPr>
        <w:bidi/>
        <w:rPr>
          <w:rFonts w:asciiTheme="majorBidi" w:hAnsiTheme="majorBidi" w:cstheme="majorBidi"/>
          <w:sz w:val="26"/>
        </w:rPr>
      </w:pPr>
    </w:p>
    <w:tbl>
      <w:tblPr>
        <w:tblStyle w:val="TableGrid"/>
        <w:bidiVisual/>
        <w:tblW w:w="9144" w:type="dxa"/>
        <w:tblInd w:w="-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"/>
        <w:gridCol w:w="4450"/>
        <w:gridCol w:w="4670"/>
        <w:gridCol w:w="18"/>
      </w:tblGrid>
      <w:tr w:rsidR="007B6A8D" w:rsidRPr="00DC5B67" w:rsidTr="00F643A6">
        <w:trPr>
          <w:gridAfter w:val="1"/>
          <w:wAfter w:w="18" w:type="dxa"/>
          <w:trHeight w:val="377"/>
        </w:trPr>
        <w:tc>
          <w:tcPr>
            <w:tcW w:w="4456" w:type="dxa"/>
            <w:gridSpan w:val="2"/>
            <w:shd w:val="clear" w:color="auto" w:fill="DBE5F1" w:themeFill="accent1" w:themeFillTint="33"/>
          </w:tcPr>
          <w:p w:rsidR="007B6A8D" w:rsidRPr="00DC5B67" w:rsidRDefault="007B6A8D" w:rsidP="007B6A8D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akkal Majalla" w:hAnsi="Sakkal Majalla" w:cs="Sakkal Majalla"/>
                <w:b/>
                <w:sz w:val="24"/>
                <w:szCs w:val="24"/>
                <w:rtl/>
              </w:rPr>
            </w:pPr>
            <w:r w:rsidRPr="00DC5B6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المرفقات المطلوبة لاستكمال طلب </w:t>
            </w:r>
            <w:proofErr w:type="gramStart"/>
            <w:r w:rsidRPr="00DC5B6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دعم</w:t>
            </w:r>
            <w:proofErr w:type="gramEnd"/>
            <w:r w:rsidRPr="00DC5B6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المقترح </w:t>
            </w:r>
          </w:p>
        </w:tc>
        <w:tc>
          <w:tcPr>
            <w:tcW w:w="4670" w:type="dxa"/>
            <w:shd w:val="clear" w:color="auto" w:fill="DBE5F1" w:themeFill="accent1" w:themeFillTint="33"/>
          </w:tcPr>
          <w:p w:rsidR="007B6A8D" w:rsidRPr="00DC5B67" w:rsidRDefault="007B6A8D" w:rsidP="007B6A8D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akkal Majalla" w:hAnsi="Sakkal Majalla" w:cs="Sakkal Majalla"/>
                <w:b/>
                <w:sz w:val="24"/>
                <w:szCs w:val="24"/>
                <w:rtl/>
              </w:rPr>
            </w:pPr>
            <w:r w:rsidRPr="00DC5B67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Required attachments to complete the proposal </w:t>
            </w:r>
          </w:p>
        </w:tc>
      </w:tr>
      <w:tr w:rsidR="007B6A8D" w:rsidRPr="00DC5B67" w:rsidTr="006E3D24">
        <w:trPr>
          <w:gridBefore w:val="1"/>
          <w:wBefore w:w="6" w:type="dxa"/>
          <w:trHeight w:val="273"/>
        </w:trPr>
        <w:tc>
          <w:tcPr>
            <w:tcW w:w="4450" w:type="dxa"/>
            <w:shd w:val="clear" w:color="auto" w:fill="FFFFE1"/>
          </w:tcPr>
          <w:p w:rsidR="007B6A8D" w:rsidRPr="00DC5B67" w:rsidRDefault="007B6A8D" w:rsidP="00FB4F55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ind w:left="300" w:right="-360" w:hanging="300"/>
              <w:contextualSpacing w:val="0"/>
              <w:rPr>
                <w:rFonts w:ascii="Sakkal Majalla" w:hAnsi="Sakkal Majalla" w:cs="Sakkal Majalla"/>
                <w:rtl/>
              </w:rPr>
            </w:pPr>
            <w:proofErr w:type="gramStart"/>
            <w:r w:rsidRPr="00DC5B67">
              <w:rPr>
                <w:rFonts w:ascii="Sakkal Majalla" w:hAnsi="Sakkal Majalla" w:cs="Sakkal Majalla"/>
                <w:rtl/>
              </w:rPr>
              <w:t>إرفاق</w:t>
            </w:r>
            <w:proofErr w:type="gramEnd"/>
            <w:r w:rsidRPr="00DC5B67">
              <w:rPr>
                <w:rFonts w:ascii="Sakkal Majalla" w:hAnsi="Sakkal Majalla" w:cs="Sakkal Majalla"/>
                <w:rtl/>
              </w:rPr>
              <w:t xml:space="preserve"> نسخة من السجل الأكاديمي</w:t>
            </w:r>
            <w:r w:rsidR="001A1FBF">
              <w:rPr>
                <w:rFonts w:ascii="Sakkal Majalla" w:hAnsi="Sakkal Majalla" w:cs="Sakkal Majalla" w:hint="cs"/>
                <w:rtl/>
              </w:rPr>
              <w:t xml:space="preserve"> ل</w:t>
            </w:r>
            <w:r w:rsidR="00FB4F55">
              <w:rPr>
                <w:rFonts w:ascii="Sakkal Majalla" w:hAnsi="Sakkal Majalla" w:cs="Sakkal Majalla" w:hint="cs"/>
                <w:rtl/>
              </w:rPr>
              <w:t>كافة ا</w:t>
            </w:r>
            <w:r w:rsidR="001A1FBF">
              <w:rPr>
                <w:rFonts w:ascii="Sakkal Majalla" w:hAnsi="Sakkal Majalla" w:cs="Sakkal Majalla" w:hint="cs"/>
                <w:rtl/>
              </w:rPr>
              <w:t>لطلبة</w:t>
            </w:r>
            <w:r w:rsidR="00E84D8F">
              <w:rPr>
                <w:rFonts w:ascii="Sakkal Majalla" w:hAnsi="Sakkal Majalla" w:cs="Sakkal Majalla" w:hint="cs"/>
                <w:rtl/>
              </w:rPr>
              <w:t xml:space="preserve"> المشاركين</w:t>
            </w:r>
            <w:r w:rsidRPr="00DC5B67">
              <w:rPr>
                <w:rFonts w:ascii="Sakkal Majalla" w:hAnsi="Sakkal Majalla" w:cs="Sakkal Majalla"/>
              </w:rPr>
              <w:t>.</w:t>
            </w:r>
          </w:p>
        </w:tc>
        <w:tc>
          <w:tcPr>
            <w:tcW w:w="4688" w:type="dxa"/>
            <w:gridSpan w:val="2"/>
            <w:shd w:val="clear" w:color="auto" w:fill="FFFFE1"/>
          </w:tcPr>
          <w:p w:rsidR="007B6A8D" w:rsidRPr="00DC5B67" w:rsidRDefault="007B6A8D" w:rsidP="00113234">
            <w:pPr>
              <w:pStyle w:val="ListParagraph"/>
              <w:spacing w:after="0" w:line="240" w:lineRule="auto"/>
              <w:ind w:left="162" w:hanging="162"/>
              <w:contextualSpacing w:val="0"/>
              <w:rPr>
                <w:rFonts w:ascii="Sakkal Majalla" w:hAnsi="Sakkal Majalla" w:cs="Sakkal Majalla"/>
                <w:rtl/>
              </w:rPr>
            </w:pPr>
            <w:r w:rsidRPr="00DC5B67">
              <w:rPr>
                <w:rFonts w:ascii="Sakkal Majalla" w:hAnsi="Sakkal Majalla" w:cs="Sakkal Majalla"/>
              </w:rPr>
              <w:t>1.  Attach a copy of academic transcript(s)</w:t>
            </w:r>
            <w:r w:rsidR="001A1FBF">
              <w:rPr>
                <w:rFonts w:ascii="Sakkal Majalla" w:hAnsi="Sakkal Majalla" w:cs="Sakkal Majalla"/>
              </w:rPr>
              <w:t xml:space="preserve"> for </w:t>
            </w:r>
            <w:r w:rsidR="001A1FBF" w:rsidRPr="00DC5B67">
              <w:rPr>
                <w:rFonts w:ascii="Sakkal Majalla" w:hAnsi="Sakkal Majalla" w:cs="Sakkal Majalla"/>
              </w:rPr>
              <w:t xml:space="preserve">all </w:t>
            </w:r>
            <w:r w:rsidR="001A1FBF">
              <w:rPr>
                <w:rFonts w:ascii="Sakkal Majalla" w:hAnsi="Sakkal Majalla" w:cs="Sakkal Majalla"/>
              </w:rPr>
              <w:t>participated students</w:t>
            </w:r>
            <w:r w:rsidRPr="00DC5B67">
              <w:rPr>
                <w:rFonts w:ascii="Sakkal Majalla" w:hAnsi="Sakkal Majalla" w:cs="Sakkal Majalla"/>
              </w:rPr>
              <w:t>.</w:t>
            </w:r>
          </w:p>
        </w:tc>
      </w:tr>
      <w:tr w:rsidR="007B6A8D" w:rsidRPr="00DC5B67" w:rsidTr="006E3D24">
        <w:trPr>
          <w:gridBefore w:val="1"/>
          <w:wBefore w:w="6" w:type="dxa"/>
          <w:trHeight w:val="331"/>
        </w:trPr>
        <w:tc>
          <w:tcPr>
            <w:tcW w:w="4450" w:type="dxa"/>
            <w:shd w:val="clear" w:color="auto" w:fill="FFFFE1"/>
          </w:tcPr>
          <w:p w:rsidR="007B6A8D" w:rsidRPr="00DC5B67" w:rsidRDefault="00300440" w:rsidP="00E84D8F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ind w:left="300" w:right="-360" w:hanging="300"/>
              <w:contextualSpacing w:val="0"/>
              <w:rPr>
                <w:rFonts w:ascii="Sakkal Majalla" w:hAnsi="Sakkal Majalla" w:cs="Sakkal Majalla"/>
              </w:rPr>
            </w:pPr>
            <w:r w:rsidRPr="00DC5B67">
              <w:rPr>
                <w:rFonts w:ascii="Sakkal Majalla" w:hAnsi="Sakkal Majalla" w:cs="Sakkal Majalla"/>
                <w:rtl/>
              </w:rPr>
              <w:t xml:space="preserve">إرفاق السير </w:t>
            </w:r>
            <w:proofErr w:type="gramStart"/>
            <w:r w:rsidR="007B6A8D" w:rsidRPr="00DC5B67">
              <w:rPr>
                <w:rFonts w:ascii="Sakkal Majalla" w:hAnsi="Sakkal Majalla" w:cs="Sakkal Majalla"/>
                <w:rtl/>
              </w:rPr>
              <w:t>الذاتية</w:t>
            </w:r>
            <w:proofErr w:type="gramEnd"/>
            <w:r w:rsidRPr="00DC5B67">
              <w:rPr>
                <w:rFonts w:ascii="Sakkal Majalla" w:hAnsi="Sakkal Majalla" w:cs="Sakkal Majalla"/>
                <w:rtl/>
              </w:rPr>
              <w:t xml:space="preserve"> </w:t>
            </w:r>
            <w:r w:rsidR="00FB4F55">
              <w:rPr>
                <w:rFonts w:ascii="Sakkal Majalla" w:hAnsi="Sakkal Majalla" w:cs="Sakkal Majalla" w:hint="cs"/>
                <w:rtl/>
              </w:rPr>
              <w:t>لكافة الطلبة</w:t>
            </w:r>
            <w:r w:rsidR="00E84D8F">
              <w:rPr>
                <w:rFonts w:ascii="Sakkal Majalla" w:hAnsi="Sakkal Majalla" w:cs="Sakkal Majalla" w:hint="cs"/>
                <w:rtl/>
              </w:rPr>
              <w:t xml:space="preserve"> المشاركين.</w:t>
            </w:r>
          </w:p>
          <w:p w:rsidR="007B6A8D" w:rsidRPr="00DC5B67" w:rsidRDefault="007B6A8D" w:rsidP="003E67CF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ind w:left="300" w:right="-360" w:hanging="300"/>
              <w:contextualSpacing w:val="0"/>
              <w:rPr>
                <w:rFonts w:ascii="Sakkal Majalla" w:hAnsi="Sakkal Majalla" w:cs="Sakkal Majalla"/>
                <w:rtl/>
              </w:rPr>
            </w:pPr>
            <w:r w:rsidRPr="00DC5B67">
              <w:rPr>
                <w:rFonts w:ascii="Sakkal Majalla" w:hAnsi="Sakkal Majalla" w:cs="Sakkal Majalla"/>
                <w:rtl/>
              </w:rPr>
              <w:t>إرفاق السيرة الذاتية للمشرف/ة.</w:t>
            </w:r>
          </w:p>
        </w:tc>
        <w:tc>
          <w:tcPr>
            <w:tcW w:w="4688" w:type="dxa"/>
            <w:gridSpan w:val="2"/>
            <w:shd w:val="clear" w:color="auto" w:fill="FFFFE1"/>
          </w:tcPr>
          <w:p w:rsidR="007B6A8D" w:rsidRPr="00DC5B67" w:rsidRDefault="007B6A8D" w:rsidP="007B6A8D">
            <w:pPr>
              <w:pStyle w:val="ListParagraph"/>
              <w:spacing w:after="0"/>
              <w:ind w:left="0" w:right="-360"/>
              <w:contextualSpacing w:val="0"/>
              <w:rPr>
                <w:rFonts w:ascii="Sakkal Majalla" w:hAnsi="Sakkal Majalla" w:cs="Sakkal Majalla"/>
              </w:rPr>
            </w:pPr>
            <w:r w:rsidRPr="00DC5B67">
              <w:rPr>
                <w:rFonts w:ascii="Sakkal Majalla" w:hAnsi="Sakkal Majalla" w:cs="Sakkal Majalla"/>
              </w:rPr>
              <w:t xml:space="preserve">2.  Attach </w:t>
            </w:r>
            <w:r w:rsidR="004B6034" w:rsidRPr="00DC5B67">
              <w:rPr>
                <w:rFonts w:ascii="Sakkal Majalla" w:hAnsi="Sakkal Majalla" w:cs="Sakkal Majalla"/>
              </w:rPr>
              <w:t xml:space="preserve">all </w:t>
            </w:r>
            <w:r w:rsidR="00300440" w:rsidRPr="00DC5B67">
              <w:rPr>
                <w:rFonts w:ascii="Sakkal Majalla" w:hAnsi="Sakkal Majalla" w:cs="Sakkal Majalla"/>
              </w:rPr>
              <w:t xml:space="preserve">participated student’s </w:t>
            </w:r>
            <w:r w:rsidRPr="00DC5B67">
              <w:rPr>
                <w:rFonts w:ascii="Sakkal Majalla" w:hAnsi="Sakkal Majalla" w:cs="Sakkal Majalla"/>
              </w:rPr>
              <w:t>CV(s).</w:t>
            </w:r>
          </w:p>
          <w:p w:rsidR="007B6A8D" w:rsidRPr="00DC5B67" w:rsidRDefault="007B6A8D" w:rsidP="00300440">
            <w:pPr>
              <w:pStyle w:val="ListParagraph"/>
              <w:spacing w:after="0" w:line="240" w:lineRule="auto"/>
              <w:ind w:left="0" w:right="-360"/>
              <w:contextualSpacing w:val="0"/>
              <w:rPr>
                <w:rFonts w:ascii="Sakkal Majalla" w:hAnsi="Sakkal Majalla" w:cs="Sakkal Majalla"/>
              </w:rPr>
            </w:pPr>
            <w:r w:rsidRPr="00DC5B67">
              <w:rPr>
                <w:rFonts w:ascii="Sakkal Majalla" w:hAnsi="Sakkal Majalla" w:cs="Sakkal Majalla"/>
              </w:rPr>
              <w:t xml:space="preserve">3. Attach </w:t>
            </w:r>
            <w:r w:rsidR="00300440" w:rsidRPr="00DC5B67">
              <w:rPr>
                <w:rFonts w:ascii="Sakkal Majalla" w:hAnsi="Sakkal Majalla" w:cs="Sakkal Majalla"/>
              </w:rPr>
              <w:t>s</w:t>
            </w:r>
            <w:r w:rsidRPr="00DC5B67">
              <w:rPr>
                <w:rFonts w:ascii="Sakkal Majalla" w:hAnsi="Sakkal Majalla" w:cs="Sakkal Majalla"/>
              </w:rPr>
              <w:t>upervisor’s CV.</w:t>
            </w:r>
          </w:p>
        </w:tc>
      </w:tr>
      <w:tr w:rsidR="008D18C0" w:rsidRPr="00DC5B67" w:rsidTr="006E3D24">
        <w:trPr>
          <w:gridBefore w:val="1"/>
          <w:wBefore w:w="6" w:type="dxa"/>
          <w:trHeight w:val="331"/>
        </w:trPr>
        <w:tc>
          <w:tcPr>
            <w:tcW w:w="4450" w:type="dxa"/>
            <w:shd w:val="clear" w:color="auto" w:fill="FFFFE1"/>
          </w:tcPr>
          <w:p w:rsidR="008D18C0" w:rsidRPr="00DC5B67" w:rsidRDefault="008D18C0" w:rsidP="006B7982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ind w:left="300" w:hanging="300"/>
              <w:contextualSpacing w:val="0"/>
              <w:rPr>
                <w:rFonts w:ascii="Sakkal Majalla" w:hAnsi="Sakkal Majalla" w:cs="Sakkal Majalla"/>
                <w:rtl/>
              </w:rPr>
            </w:pPr>
            <w:r w:rsidRPr="00DC5B67">
              <w:rPr>
                <w:rFonts w:ascii="Sakkal Majalla" w:hAnsi="Sakkal Majalla" w:cs="Sakkal Majalla"/>
                <w:rtl/>
              </w:rPr>
              <w:t>إرفاق</w:t>
            </w:r>
            <w:r w:rsidR="006B7982">
              <w:rPr>
                <w:rFonts w:ascii="Sakkal Majalla" w:hAnsi="Sakkal Majalla" w:cs="Sakkal Majalla" w:hint="cs"/>
                <w:rtl/>
              </w:rPr>
              <w:t xml:space="preserve"> تعهد</w:t>
            </w:r>
            <w:r w:rsidR="001A1FBF">
              <w:rPr>
                <w:rFonts w:ascii="Sakkal Majalla" w:hAnsi="Sakkal Majalla" w:cs="Sakkal Majalla" w:hint="cs"/>
                <w:rtl/>
              </w:rPr>
              <w:t xml:space="preserve"> الطالب م</w:t>
            </w:r>
            <w:r w:rsidR="001A1FBF" w:rsidRPr="00DC5B67">
              <w:rPr>
                <w:rFonts w:ascii="Sakkal Majalla" w:hAnsi="Sakkal Majalla" w:cs="Sakkal Majalla"/>
                <w:rtl/>
              </w:rPr>
              <w:t>ساعد الباحث</w:t>
            </w:r>
            <w:r w:rsidR="001A1FBF">
              <w:rPr>
                <w:rFonts w:ascii="Sakkal Majalla" w:hAnsi="Sakkal Majalla" w:cs="Sakkal Majalla" w:hint="cs"/>
                <w:rtl/>
              </w:rPr>
              <w:t xml:space="preserve"> </w:t>
            </w:r>
            <w:r w:rsidR="00F26214">
              <w:rPr>
                <w:rFonts w:ascii="Sakkal Majalla" w:hAnsi="Sakkal Majalla" w:cs="Sakkal Majalla" w:hint="cs"/>
                <w:rtl/>
              </w:rPr>
              <w:t>"</w:t>
            </w:r>
            <w:r w:rsidR="001A1FBF" w:rsidRPr="00DC5B67">
              <w:rPr>
                <w:rFonts w:ascii="Sakkal Majalla" w:hAnsi="Sakkal Majalla" w:cs="Sakkal Majalla"/>
                <w:rtl/>
              </w:rPr>
              <w:t>المتخرج</w:t>
            </w:r>
            <w:r w:rsidR="00F26214">
              <w:rPr>
                <w:rFonts w:ascii="Sakkal Majalla" w:hAnsi="Sakkal Majalla" w:cs="Sakkal Majalla" w:hint="cs"/>
                <w:rtl/>
              </w:rPr>
              <w:t>"</w:t>
            </w:r>
            <w:r w:rsidRPr="00DC5B67">
              <w:rPr>
                <w:rFonts w:ascii="Sakkal Majalla" w:hAnsi="Sakkal Majalla" w:cs="Sakkal Majalla"/>
                <w:rtl/>
              </w:rPr>
              <w:t xml:space="preserve"> </w:t>
            </w:r>
            <w:proofErr w:type="gramStart"/>
            <w:r w:rsidR="006B7982">
              <w:rPr>
                <w:rFonts w:ascii="Sakkal Majalla" w:hAnsi="Sakkal Majalla" w:cs="Sakkal Majalla" w:hint="cs"/>
                <w:rtl/>
              </w:rPr>
              <w:t>بال</w:t>
            </w:r>
            <w:r w:rsidRPr="00DC5B67">
              <w:rPr>
                <w:rFonts w:ascii="Sakkal Majalla" w:hAnsi="Sakkal Majalla" w:cs="Sakkal Majalla"/>
                <w:rtl/>
              </w:rPr>
              <w:t>تفرغ</w:t>
            </w:r>
            <w:r w:rsidR="00597B7B">
              <w:rPr>
                <w:rFonts w:ascii="Sakkal Majalla" w:hAnsi="Sakkal Majalla" w:cs="Sakkal Majalla"/>
              </w:rPr>
              <w:t xml:space="preserve"> </w:t>
            </w:r>
            <w:r w:rsidR="00E84D8F">
              <w:rPr>
                <w:rFonts w:ascii="Sakkal Majalla" w:hAnsi="Sakkal Majalla" w:cs="Sakkal Majalla" w:hint="cs"/>
                <w:rtl/>
              </w:rPr>
              <w:t xml:space="preserve"> التام</w:t>
            </w:r>
            <w:proofErr w:type="gramEnd"/>
            <w:r w:rsidRPr="00DC5B67">
              <w:rPr>
                <w:rFonts w:ascii="Sakkal Majalla" w:hAnsi="Sakkal Majalla" w:cs="Sakkal Majalla"/>
                <w:rtl/>
              </w:rPr>
              <w:t xml:space="preserve"> </w:t>
            </w:r>
            <w:r w:rsidR="001A1FBF">
              <w:rPr>
                <w:rFonts w:ascii="Sakkal Majalla" w:hAnsi="Sakkal Majalla" w:cs="Sakkal Majalla" w:hint="cs"/>
                <w:rtl/>
                <w:lang w:val="en-GB"/>
              </w:rPr>
              <w:t>للعمل في الب</w:t>
            </w:r>
            <w:r w:rsidR="006B7982">
              <w:rPr>
                <w:rFonts w:ascii="Sakkal Majalla" w:hAnsi="Sakkal Majalla" w:cs="Sakkal Majalla" w:hint="cs"/>
                <w:rtl/>
                <w:lang w:val="en-GB"/>
              </w:rPr>
              <w:t>حث والقيام بمتطلبات إنجاز العمل</w:t>
            </w:r>
            <w:r w:rsidR="00903050" w:rsidRPr="00DC5B67">
              <w:rPr>
                <w:rFonts w:ascii="Sakkal Majalla" w:hAnsi="Sakkal Majalla" w:cs="Sakkal Majalla"/>
                <w:rtl/>
              </w:rPr>
              <w:t>.</w:t>
            </w:r>
          </w:p>
        </w:tc>
        <w:tc>
          <w:tcPr>
            <w:tcW w:w="4688" w:type="dxa"/>
            <w:gridSpan w:val="2"/>
            <w:shd w:val="clear" w:color="auto" w:fill="FFFFE1"/>
          </w:tcPr>
          <w:p w:rsidR="008D18C0" w:rsidRPr="00DC5B67" w:rsidRDefault="00982F8B" w:rsidP="00F643A6">
            <w:pPr>
              <w:spacing w:after="0"/>
              <w:ind w:left="162" w:hanging="162"/>
              <w:rPr>
                <w:rFonts w:ascii="Sakkal Majalla" w:hAnsi="Sakkal Majalla" w:cs="Sakkal Majalla"/>
              </w:rPr>
            </w:pPr>
            <w:r w:rsidRPr="00DC5B67">
              <w:rPr>
                <w:rFonts w:ascii="Sakkal Majalla" w:hAnsi="Sakkal Majalla" w:cs="Sakkal Majalla"/>
              </w:rPr>
              <w:t>4.</w:t>
            </w:r>
            <w:r w:rsidR="003E67CF" w:rsidRPr="00DC5B67">
              <w:rPr>
                <w:rFonts w:ascii="Sakkal Majalla" w:hAnsi="Sakkal Majalla" w:cs="Sakkal Majalla"/>
              </w:rPr>
              <w:t xml:space="preserve"> </w:t>
            </w:r>
            <w:r w:rsidRPr="00DC5B67">
              <w:rPr>
                <w:rFonts w:ascii="Sakkal Majalla" w:hAnsi="Sakkal Majalla" w:cs="Sakkal Majalla"/>
              </w:rPr>
              <w:t>Attach full time ass</w:t>
            </w:r>
            <w:r w:rsidR="00597B7B">
              <w:rPr>
                <w:rFonts w:ascii="Sakkal Majalla" w:hAnsi="Sakkal Majalla" w:cs="Sakkal Majalla"/>
              </w:rPr>
              <w:t>ignment</w:t>
            </w:r>
            <w:r w:rsidR="00597B7B">
              <w:rPr>
                <w:rFonts w:ascii="Sakkal Majalla" w:hAnsi="Sakkal Majalla" w:cs="Sakkal Majalla" w:hint="cs"/>
                <w:rtl/>
              </w:rPr>
              <w:t xml:space="preserve"> </w:t>
            </w:r>
            <w:r w:rsidR="00F643A6">
              <w:rPr>
                <w:rFonts w:ascii="Sakkal Majalla" w:hAnsi="Sakkal Majalla" w:cs="Sakkal Majalla"/>
              </w:rPr>
              <w:t>form</w:t>
            </w:r>
            <w:r w:rsidR="00F643A6">
              <w:rPr>
                <w:rFonts w:ascii="Sakkal Majalla" w:hAnsi="Sakkal Majalla" w:cs="Sakkal Majalla" w:hint="cs"/>
                <w:rtl/>
              </w:rPr>
              <w:t xml:space="preserve"> </w:t>
            </w:r>
            <w:r w:rsidRPr="00DC5B67">
              <w:rPr>
                <w:rFonts w:ascii="Sakkal Majalla" w:hAnsi="Sakkal Majalla" w:cs="Sakkal Majalla"/>
              </w:rPr>
              <w:t xml:space="preserve">to the </w:t>
            </w:r>
            <w:r w:rsidR="00F26214">
              <w:rPr>
                <w:rFonts w:ascii="Sakkal Majalla" w:hAnsi="Sakkal Majalla" w:cs="Sakkal Majalla" w:hint="cs"/>
                <w:rtl/>
              </w:rPr>
              <w:t>"</w:t>
            </w:r>
            <w:r w:rsidRPr="00DC5B67">
              <w:rPr>
                <w:rFonts w:ascii="Sakkal Majalla" w:hAnsi="Sakkal Majalla" w:cs="Sakkal Majalla"/>
              </w:rPr>
              <w:t>graduate</w:t>
            </w:r>
            <w:r w:rsidR="00F26214">
              <w:rPr>
                <w:rFonts w:ascii="Sakkal Majalla" w:hAnsi="Sakkal Majalla" w:cs="Sakkal Majalla" w:hint="cs"/>
                <w:rtl/>
              </w:rPr>
              <w:t>"</w:t>
            </w:r>
            <w:r w:rsidRPr="00DC5B67">
              <w:rPr>
                <w:rFonts w:ascii="Sakkal Majalla" w:hAnsi="Sakkal Majalla" w:cs="Sakkal Majalla"/>
              </w:rPr>
              <w:t xml:space="preserve"> assistant researcher</w:t>
            </w:r>
            <w:r w:rsidR="005B6A5B">
              <w:rPr>
                <w:rFonts w:ascii="Sakkal Majalla" w:hAnsi="Sakkal Majalla" w:cs="Sakkal Majalla" w:hint="cs"/>
                <w:rtl/>
              </w:rPr>
              <w:t xml:space="preserve"> </w:t>
            </w:r>
            <w:r w:rsidR="005B6A5B">
              <w:rPr>
                <w:rFonts w:ascii="Sakkal Majalla" w:hAnsi="Sakkal Majalla" w:cs="Sakkal Majalla"/>
              </w:rPr>
              <w:t>student</w:t>
            </w:r>
            <w:r w:rsidRPr="00DC5B67">
              <w:rPr>
                <w:rFonts w:ascii="Sakkal Majalla" w:hAnsi="Sakkal Majalla" w:cs="Sakkal Majalla"/>
              </w:rPr>
              <w:t>.</w:t>
            </w:r>
          </w:p>
        </w:tc>
      </w:tr>
      <w:tr w:rsidR="007B6A8D" w:rsidRPr="00DC5B67" w:rsidTr="006E3D24">
        <w:trPr>
          <w:gridBefore w:val="1"/>
          <w:wBefore w:w="6" w:type="dxa"/>
          <w:trHeight w:val="331"/>
        </w:trPr>
        <w:tc>
          <w:tcPr>
            <w:tcW w:w="4450" w:type="dxa"/>
            <w:shd w:val="clear" w:color="auto" w:fill="FFFFE1"/>
          </w:tcPr>
          <w:p w:rsidR="007B6A8D" w:rsidRPr="00DC5B67" w:rsidRDefault="007B6A8D" w:rsidP="003E67CF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ind w:left="300" w:right="-360" w:hanging="300"/>
              <w:contextualSpacing w:val="0"/>
              <w:jc w:val="both"/>
              <w:rPr>
                <w:rFonts w:ascii="Sakkal Majalla" w:hAnsi="Sakkal Majalla" w:cs="Sakkal Majalla"/>
                <w:rtl/>
              </w:rPr>
            </w:pPr>
            <w:r w:rsidRPr="00DC5B67">
              <w:rPr>
                <w:rFonts w:ascii="Sakkal Majalla" w:hAnsi="Sakkal Majalla" w:cs="Sakkal Majalla"/>
                <w:rtl/>
              </w:rPr>
              <w:t>إرفاق موافقة أخلاقيات البحث العلمي (</w:t>
            </w:r>
            <w:proofErr w:type="gramStart"/>
            <w:r w:rsidRPr="00DC5B67">
              <w:rPr>
                <w:rFonts w:ascii="Sakkal Majalla" w:hAnsi="Sakkal Majalla" w:cs="Sakkal Majalla"/>
                <w:rtl/>
              </w:rPr>
              <w:t>إن</w:t>
            </w:r>
            <w:proofErr w:type="gramEnd"/>
            <w:r w:rsidRPr="00DC5B67">
              <w:rPr>
                <w:rFonts w:ascii="Sakkal Majalla" w:hAnsi="Sakkal Majalla" w:cs="Sakkal Majalla"/>
                <w:rtl/>
              </w:rPr>
              <w:t xml:space="preserve"> وجدت.)</w:t>
            </w:r>
          </w:p>
        </w:tc>
        <w:tc>
          <w:tcPr>
            <w:tcW w:w="4688" w:type="dxa"/>
            <w:gridSpan w:val="2"/>
            <w:shd w:val="clear" w:color="auto" w:fill="FFFFE1"/>
          </w:tcPr>
          <w:p w:rsidR="007B6A8D" w:rsidRPr="00DC5B67" w:rsidRDefault="003E67CF" w:rsidP="007B6A8D">
            <w:pPr>
              <w:pStyle w:val="ListParagraph"/>
              <w:spacing w:after="0" w:line="240" w:lineRule="auto"/>
              <w:ind w:left="0" w:right="-360"/>
              <w:contextualSpacing w:val="0"/>
              <w:rPr>
                <w:rFonts w:ascii="Sakkal Majalla" w:hAnsi="Sakkal Majalla" w:cs="Sakkal Majalla"/>
              </w:rPr>
            </w:pPr>
            <w:r w:rsidRPr="00DC5B67">
              <w:rPr>
                <w:rFonts w:ascii="Sakkal Majalla" w:hAnsi="Sakkal Majalla" w:cs="Sakkal Majalla"/>
              </w:rPr>
              <w:t>5</w:t>
            </w:r>
            <w:r w:rsidR="007B6A8D" w:rsidRPr="00DC5B67">
              <w:rPr>
                <w:rFonts w:ascii="Sakkal Majalla" w:hAnsi="Sakkal Majalla" w:cs="Sakkal Majalla"/>
              </w:rPr>
              <w:t>. Attach the IRB approval (if available</w:t>
            </w:r>
            <w:r w:rsidR="007B6A8D" w:rsidRPr="00DC5B67">
              <w:rPr>
                <w:rFonts w:ascii="Sakkal Majalla" w:hAnsi="Sakkal Majalla" w:cs="Sakkal Majalla"/>
                <w:rtl/>
              </w:rPr>
              <w:t>.</w:t>
            </w:r>
            <w:r w:rsidR="007B6A8D" w:rsidRPr="00DC5B67">
              <w:rPr>
                <w:rFonts w:ascii="Sakkal Majalla" w:hAnsi="Sakkal Majalla" w:cs="Sakkal Majalla"/>
              </w:rPr>
              <w:t>)</w:t>
            </w:r>
          </w:p>
        </w:tc>
      </w:tr>
      <w:tr w:rsidR="007B6A8D" w:rsidRPr="00DC5B67" w:rsidTr="006E3D24">
        <w:trPr>
          <w:gridBefore w:val="1"/>
          <w:wBefore w:w="6" w:type="dxa"/>
          <w:trHeight w:val="984"/>
        </w:trPr>
        <w:tc>
          <w:tcPr>
            <w:tcW w:w="4450" w:type="dxa"/>
            <w:shd w:val="clear" w:color="auto" w:fill="FFFFE1"/>
          </w:tcPr>
          <w:p w:rsidR="007B6A8D" w:rsidRPr="00DC5B67" w:rsidRDefault="007B6A8D" w:rsidP="00113234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ind w:left="301" w:hanging="301"/>
              <w:rPr>
                <w:rFonts w:ascii="Sakkal Majalla" w:hAnsi="Sakkal Majalla" w:cs="Sakkal Majalla"/>
              </w:rPr>
            </w:pPr>
            <w:r w:rsidRPr="00DC5B67">
              <w:rPr>
                <w:rFonts w:ascii="Sakkal Majalla" w:hAnsi="Sakkal Majalla" w:cs="Sakkal Majalla"/>
                <w:rtl/>
              </w:rPr>
              <w:lastRenderedPageBreak/>
              <w:t>إرسال النموذج بعد تعبئته بصيغة "وورد" الى</w:t>
            </w:r>
            <w:r w:rsidRPr="00DC5B67">
              <w:rPr>
                <w:rFonts w:ascii="Sakkal Majalla" w:hAnsi="Sakkal Majalla" w:cs="Sakkal Majalla"/>
              </w:rPr>
              <w:t xml:space="preserve"> </w:t>
            </w:r>
            <w:r w:rsidR="00F643A6">
              <w:rPr>
                <w:rFonts w:ascii="Sakkal Majalla" w:hAnsi="Sakkal Majalla" w:cs="Sakkal Majalla"/>
                <w:rtl/>
              </w:rPr>
              <w:t>بريد البرنامج ال</w:t>
            </w:r>
            <w:r w:rsidR="00F643A6">
              <w:rPr>
                <w:rFonts w:ascii="Sakkal Majalla" w:hAnsi="Sakkal Majalla" w:cs="Sakkal Majalla" w:hint="cs"/>
                <w:rtl/>
              </w:rPr>
              <w:t>إ</w:t>
            </w:r>
            <w:r w:rsidRPr="00DC5B67">
              <w:rPr>
                <w:rFonts w:ascii="Sakkal Majalla" w:hAnsi="Sakkal Majalla" w:cs="Sakkal Majalla"/>
                <w:rtl/>
              </w:rPr>
              <w:t>لكتروني وقت فترة التقديم المعلن عنها:</w:t>
            </w:r>
          </w:p>
          <w:p w:rsidR="007B6A8D" w:rsidRPr="00DC5B67" w:rsidRDefault="00383758" w:rsidP="007B6A8D">
            <w:pPr>
              <w:bidi/>
              <w:spacing w:after="0" w:line="240" w:lineRule="auto"/>
              <w:ind w:left="782"/>
              <w:rPr>
                <w:rFonts w:ascii="Sakkal Majalla" w:hAnsi="Sakkal Majalla" w:cs="Sakkal Majalla"/>
                <w:rtl/>
              </w:rPr>
            </w:pPr>
            <w:hyperlink r:id="rId294" w:history="1">
              <w:r w:rsidR="007B6A8D" w:rsidRPr="00DC5B67">
                <w:rPr>
                  <w:rStyle w:val="Hyperlink"/>
                  <w:rFonts w:ascii="Sakkal Majalla" w:hAnsi="Sakkal Majalla" w:cs="Sakkal Majalla"/>
                </w:rPr>
                <w:t>USRSP@ksu.edu.sa</w:t>
              </w:r>
            </w:hyperlink>
            <w:r w:rsidR="007B6A8D" w:rsidRPr="00DC5B67">
              <w:rPr>
                <w:rFonts w:ascii="Sakkal Majalla" w:hAnsi="Sakkal Majalla" w:cs="Sakkal Majalla"/>
                <w:rtl/>
              </w:rPr>
              <w:t xml:space="preserve">  </w:t>
            </w:r>
            <w:r w:rsidR="007B6A8D" w:rsidRPr="00DC5B67">
              <w:rPr>
                <w:rFonts w:ascii="Sakkal Majalla" w:hAnsi="Sakkal Majalla" w:cs="Sakkal Majalla"/>
                <w:u w:val="single"/>
                <w:rtl/>
              </w:rPr>
              <w:t xml:space="preserve">   </w:t>
            </w:r>
            <w:r w:rsidR="007B6A8D" w:rsidRPr="00DC5B67">
              <w:rPr>
                <w:rFonts w:ascii="Sakkal Majalla" w:hAnsi="Sakkal Majalla" w:cs="Sakkal Majalla"/>
                <w:rtl/>
              </w:rPr>
              <w:t xml:space="preserve">   </w:t>
            </w:r>
          </w:p>
        </w:tc>
        <w:tc>
          <w:tcPr>
            <w:tcW w:w="4688" w:type="dxa"/>
            <w:gridSpan w:val="2"/>
            <w:shd w:val="clear" w:color="auto" w:fill="FFFFE1"/>
          </w:tcPr>
          <w:p w:rsidR="007B6A8D" w:rsidRPr="00DC5B67" w:rsidRDefault="004B6034" w:rsidP="00F643A6">
            <w:pPr>
              <w:pStyle w:val="ListParagraph"/>
              <w:spacing w:after="0" w:line="240" w:lineRule="auto"/>
              <w:ind w:left="162" w:right="-360" w:hanging="162"/>
              <w:contextualSpacing w:val="0"/>
              <w:rPr>
                <w:rFonts w:ascii="Sakkal Majalla" w:hAnsi="Sakkal Majalla" w:cs="Sakkal Majalla"/>
              </w:rPr>
            </w:pPr>
            <w:r w:rsidRPr="00DC5B67">
              <w:rPr>
                <w:rFonts w:ascii="Sakkal Majalla" w:hAnsi="Sakkal Majalla" w:cs="Sakkal Majalla"/>
              </w:rPr>
              <w:t>6</w:t>
            </w:r>
            <w:r w:rsidR="007B6A8D" w:rsidRPr="00DC5B67">
              <w:rPr>
                <w:rFonts w:ascii="Sakkal Majalla" w:hAnsi="Sakkal Majalla" w:cs="Sakkal Majalla"/>
              </w:rPr>
              <w:t>.  Send filled-in form in “Word format” during</w:t>
            </w:r>
          </w:p>
          <w:p w:rsidR="007B6A8D" w:rsidRPr="00DC5B67" w:rsidRDefault="007B6A8D" w:rsidP="007B6A8D">
            <w:pPr>
              <w:pStyle w:val="ListParagraph"/>
              <w:spacing w:after="0" w:line="240" w:lineRule="auto"/>
              <w:ind w:left="158" w:right="-360" w:hanging="158"/>
              <w:contextualSpacing w:val="0"/>
              <w:rPr>
                <w:rFonts w:ascii="Sakkal Majalla" w:hAnsi="Sakkal Majalla" w:cs="Sakkal Majalla"/>
              </w:rPr>
            </w:pPr>
            <w:r w:rsidRPr="00DC5B67">
              <w:rPr>
                <w:rFonts w:ascii="Sakkal Majalla" w:hAnsi="Sakkal Majalla" w:cs="Sakkal Majalla"/>
              </w:rPr>
              <w:t xml:space="preserve">    the announced period to:</w:t>
            </w:r>
          </w:p>
          <w:p w:rsidR="007B6A8D" w:rsidRPr="00DC5B67" w:rsidRDefault="00383758" w:rsidP="007B6A8D">
            <w:pPr>
              <w:pStyle w:val="ListParagraph"/>
              <w:spacing w:line="240" w:lineRule="auto"/>
              <w:ind w:left="162" w:right="-360"/>
              <w:contextualSpacing w:val="0"/>
              <w:rPr>
                <w:rFonts w:ascii="Sakkal Majalla" w:hAnsi="Sakkal Majalla" w:cs="Sakkal Majalla"/>
                <w:rtl/>
              </w:rPr>
            </w:pPr>
            <w:hyperlink r:id="rId295" w:history="1">
              <w:r w:rsidR="007B6A8D" w:rsidRPr="00DC5B67">
                <w:rPr>
                  <w:rStyle w:val="Hyperlink"/>
                  <w:rFonts w:ascii="Sakkal Majalla" w:hAnsi="Sakkal Majalla" w:cs="Sakkal Majalla"/>
                </w:rPr>
                <w:t>USRSP@ksu.edu.sa</w:t>
              </w:r>
            </w:hyperlink>
            <w:r w:rsidR="007B6A8D" w:rsidRPr="00DC5B67">
              <w:rPr>
                <w:rFonts w:ascii="Sakkal Majalla" w:hAnsi="Sakkal Majalla" w:cs="Sakkal Majalla"/>
                <w:u w:val="single"/>
              </w:rPr>
              <w:t xml:space="preserve"> </w:t>
            </w:r>
          </w:p>
        </w:tc>
      </w:tr>
    </w:tbl>
    <w:p w:rsidR="00466726" w:rsidRPr="007B6A8D" w:rsidRDefault="00466726" w:rsidP="007B6A8D">
      <w:pPr>
        <w:bidi/>
        <w:rPr>
          <w:rFonts w:asciiTheme="majorBidi" w:hAnsiTheme="majorBidi" w:cstheme="majorBidi"/>
          <w:sz w:val="26"/>
          <w:rtl/>
        </w:rPr>
      </w:pPr>
    </w:p>
    <w:p w:rsidR="004D47F4" w:rsidRDefault="004D47F4" w:rsidP="00466726">
      <w:pPr>
        <w:bidi/>
        <w:rPr>
          <w:rFonts w:asciiTheme="majorBidi" w:hAnsiTheme="majorBidi" w:cstheme="majorBidi"/>
          <w:sz w:val="26"/>
        </w:rPr>
      </w:pPr>
    </w:p>
    <w:p w:rsidR="00766FBD" w:rsidRDefault="00766FBD" w:rsidP="00766FBD">
      <w:pPr>
        <w:bidi/>
        <w:rPr>
          <w:rFonts w:asciiTheme="majorBidi" w:hAnsiTheme="majorBidi" w:cstheme="majorBidi"/>
          <w:sz w:val="26"/>
        </w:rPr>
      </w:pPr>
    </w:p>
    <w:p w:rsidR="00766FBD" w:rsidRDefault="00766FBD" w:rsidP="00766FBD">
      <w:pPr>
        <w:bidi/>
        <w:rPr>
          <w:rFonts w:asciiTheme="majorBidi" w:hAnsiTheme="majorBidi" w:cstheme="majorBidi"/>
          <w:sz w:val="26"/>
        </w:rPr>
      </w:pPr>
    </w:p>
    <w:tbl>
      <w:tblPr>
        <w:tblStyle w:val="TableGrid"/>
        <w:bidiVisual/>
        <w:tblW w:w="7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  <w:gridCol w:w="3060"/>
        <w:gridCol w:w="2160"/>
      </w:tblGrid>
      <w:tr w:rsidR="000F526B" w:rsidRPr="003F2E82" w:rsidTr="00AE3664">
        <w:trPr>
          <w:trHeight w:val="377"/>
          <w:jc w:val="center"/>
        </w:trPr>
        <w:tc>
          <w:tcPr>
            <w:tcW w:w="7915" w:type="dxa"/>
            <w:gridSpan w:val="3"/>
            <w:shd w:val="clear" w:color="auto" w:fill="1F497D" w:themeFill="text2"/>
            <w:vAlign w:val="center"/>
          </w:tcPr>
          <w:p w:rsidR="000F526B" w:rsidRDefault="000F526B" w:rsidP="000F526B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akkal Majalla" w:hAnsi="Sakkal Majalla" w:cs="Sakkal Majalla"/>
                <w:lang w:val="en-GB" w:bidi="ar-AE"/>
              </w:rPr>
            </w:pPr>
            <w:r>
              <w:rPr>
                <w:rFonts w:ascii="Sakkal Majalla" w:hAnsi="Sakkal Majalla" w:cs="Sakkal Majalla"/>
                <w:lang w:val="en-GB" w:bidi="ar-AE"/>
              </w:rPr>
              <w:tab/>
            </w:r>
            <w:r>
              <w:rPr>
                <w:rFonts w:ascii="Sakkal Majalla" w:hAnsi="Sakkal Majalla" w:cs="Sakkal Majalla" w:hint="cs"/>
                <w:rtl/>
                <w:lang w:val="en-GB" w:bidi="ar-AE"/>
              </w:rPr>
              <w:t xml:space="preserve">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للإستعمال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الرسمي من </w:t>
            </w:r>
            <w:r w:rsidRPr="003F2E8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إدارة البرنامج      </w:t>
            </w:r>
            <w:r w:rsidR="000075C5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 </w:t>
            </w:r>
            <w:r w:rsidRPr="003F2E8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      </w:t>
            </w:r>
            <w:r w:rsidRPr="003F2E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3F2E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URS Program’s Administration</w:t>
            </w: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Use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</w:p>
        </w:tc>
      </w:tr>
      <w:tr w:rsidR="00F113DD" w:rsidRPr="00641229" w:rsidTr="00641229">
        <w:trPr>
          <w:trHeight w:val="916"/>
          <w:jc w:val="center"/>
        </w:trPr>
        <w:tc>
          <w:tcPr>
            <w:tcW w:w="2695" w:type="dxa"/>
            <w:shd w:val="clear" w:color="auto" w:fill="DBE5F1" w:themeFill="accent1" w:themeFillTint="33"/>
            <w:vAlign w:val="center"/>
          </w:tcPr>
          <w:p w:rsidR="00F113DD" w:rsidRPr="00641229" w:rsidRDefault="00F113DD" w:rsidP="007E6563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155" w:right="-360" w:hanging="155"/>
              <w:contextualSpacing w:val="0"/>
              <w:rPr>
                <w:rFonts w:ascii="Sakkal Majalla" w:hAnsi="Sakkal Majalla" w:cs="Sakkal Majalla"/>
              </w:rPr>
            </w:pPr>
            <w:proofErr w:type="gramStart"/>
            <w:r w:rsidRPr="00641229">
              <w:rPr>
                <w:rFonts w:ascii="Sakkal Majalla" w:hAnsi="Sakkal Majalla" w:cs="Sakkal Majalla" w:hint="cs"/>
                <w:rtl/>
              </w:rPr>
              <w:t>مراجعة</w:t>
            </w:r>
            <w:proofErr w:type="gramEnd"/>
            <w:r w:rsidRPr="00641229">
              <w:rPr>
                <w:rFonts w:ascii="Sakkal Majalla" w:hAnsi="Sakkal Majalla" w:cs="Sakkal Majalla" w:hint="cs"/>
                <w:rtl/>
              </w:rPr>
              <w:t xml:space="preserve"> الطلب المقدم.</w:t>
            </w:r>
            <w:r w:rsidRPr="00641229">
              <w:rPr>
                <w:rFonts w:ascii="Sakkal Majalla" w:hAnsi="Sakkal Majalla" w:cs="Sakkal Majalla"/>
              </w:rPr>
              <w:t xml:space="preserve"> </w:t>
            </w:r>
          </w:p>
          <w:p w:rsidR="00F113DD" w:rsidRPr="00641229" w:rsidRDefault="00F113DD" w:rsidP="007E6563">
            <w:pPr>
              <w:bidi/>
              <w:spacing w:after="0" w:line="240" w:lineRule="auto"/>
              <w:ind w:left="360"/>
              <w:jc w:val="right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</w:rPr>
              <w:t>Review of the submitted application.</w:t>
            </w:r>
          </w:p>
        </w:tc>
        <w:tc>
          <w:tcPr>
            <w:tcW w:w="3060" w:type="dxa"/>
            <w:shd w:val="clear" w:color="auto" w:fill="FFFFFF" w:themeFill="background1"/>
          </w:tcPr>
          <w:p w:rsidR="001324AC" w:rsidRPr="00641229" w:rsidRDefault="00E67066" w:rsidP="00E67066">
            <w:pPr>
              <w:tabs>
                <w:tab w:val="num" w:pos="160"/>
              </w:tabs>
              <w:bidi/>
              <w:spacing w:after="0" w:line="240" w:lineRule="auto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/>
                <w:lang w:val="en-GB"/>
              </w:rPr>
              <w:t xml:space="preserve">  </w:t>
            </w:r>
            <w:r w:rsidRPr="00641229">
              <w:rPr>
                <w:rFonts w:ascii="Sakkal Majalla" w:hAnsi="Sakkal Majalla" w:cs="Sakkal Majalla"/>
                <w:rtl/>
                <w:lang w:val="en-GB"/>
              </w:rPr>
              <w:object w:dxaOrig="225" w:dyaOrig="225">
                <v:shape id="_x0000_i1678" type="#_x0000_t75" style="width:108pt;height:18.6pt" o:ole="">
                  <v:imagedata r:id="rId296" o:title=""/>
                </v:shape>
                <w:control r:id="rId297" w:name="OptionButton10" w:shapeid="_x0000_i1678"/>
              </w:object>
            </w:r>
          </w:p>
          <w:p w:rsidR="00641229" w:rsidRPr="00641229" w:rsidRDefault="00E67066" w:rsidP="00641229">
            <w:pPr>
              <w:bidi/>
              <w:spacing w:after="0" w:line="240" w:lineRule="auto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  <w:rtl/>
              </w:rPr>
              <w:object w:dxaOrig="225" w:dyaOrig="225">
                <v:shape id="_x0000_i1680" type="#_x0000_t75" style="width:108pt;height:18.6pt" o:ole="">
                  <v:imagedata r:id="rId298" o:title=""/>
                </v:shape>
                <w:control r:id="rId299" w:name="OptionButton16" w:shapeid="_x0000_i1680"/>
              </w:objec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F113DD" w:rsidRPr="00641229" w:rsidRDefault="00F113DD" w:rsidP="00595703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ملاحظات (</w:t>
            </w:r>
            <w:r w:rsidRPr="00641229">
              <w:rPr>
                <w:rFonts w:ascii="Sakkal Majalla" w:hAnsi="Sakkal Majalla" w:cs="Sakkal Majalla"/>
              </w:rPr>
              <w:t>Comments</w:t>
            </w: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)</w:t>
            </w:r>
          </w:p>
          <w:p w:rsidR="00F113DD" w:rsidRPr="00641229" w:rsidRDefault="00F113DD" w:rsidP="00BE246C">
            <w:pPr>
              <w:bidi/>
              <w:spacing w:after="0" w:line="240" w:lineRule="auto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F113DD" w:rsidRPr="00641229" w:rsidTr="00641229">
        <w:trPr>
          <w:trHeight w:val="1060"/>
          <w:jc w:val="center"/>
        </w:trPr>
        <w:tc>
          <w:tcPr>
            <w:tcW w:w="2695" w:type="dxa"/>
            <w:shd w:val="clear" w:color="auto" w:fill="DBE5F1" w:themeFill="accent1" w:themeFillTint="33"/>
            <w:vAlign w:val="center"/>
          </w:tcPr>
          <w:p w:rsidR="00F113DD" w:rsidRPr="00641229" w:rsidRDefault="00F113DD" w:rsidP="007E6563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155" w:right="-360" w:hanging="155"/>
              <w:contextualSpacing w:val="0"/>
              <w:rPr>
                <w:rFonts w:ascii="Sakkal Majalla" w:hAnsi="Sakkal Majalla" w:cs="Sakkal Majalla"/>
                <w:rtl/>
              </w:rPr>
            </w:pPr>
            <w:proofErr w:type="gramStart"/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مراجعة</w:t>
            </w:r>
            <w:proofErr w:type="gramEnd"/>
            <w:r w:rsidRPr="00641229">
              <w:rPr>
                <w:rFonts w:ascii="Sakkal Majalla" w:hAnsi="Sakkal Majalla" w:cs="Sakkal Majalla" w:hint="cs"/>
                <w:rtl/>
              </w:rPr>
              <w:t xml:space="preserve"> المرفقات.</w:t>
            </w:r>
          </w:p>
          <w:p w:rsidR="00F113DD" w:rsidRPr="00641229" w:rsidRDefault="00F113DD" w:rsidP="001324AC">
            <w:pPr>
              <w:pStyle w:val="ListParagraph"/>
              <w:bidi/>
              <w:spacing w:after="0" w:line="240" w:lineRule="auto"/>
              <w:contextualSpacing w:val="0"/>
              <w:jc w:val="right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</w:rPr>
              <w:t>Review of the attachments.</w:t>
            </w:r>
          </w:p>
        </w:tc>
        <w:tc>
          <w:tcPr>
            <w:tcW w:w="3060" w:type="dxa"/>
            <w:shd w:val="clear" w:color="auto" w:fill="FFFFFF" w:themeFill="background1"/>
          </w:tcPr>
          <w:p w:rsidR="00641229" w:rsidRDefault="00641229" w:rsidP="00E67066">
            <w:pPr>
              <w:tabs>
                <w:tab w:val="num" w:pos="160"/>
              </w:tabs>
              <w:bidi/>
              <w:spacing w:after="0" w:line="240" w:lineRule="auto"/>
              <w:rPr>
                <w:rFonts w:ascii="Sakkal Majalla" w:hAnsi="Sakkal Majalla" w:cs="Sakkal Majalla"/>
                <w:rtl/>
                <w:lang w:val="en-GB"/>
              </w:rPr>
            </w:pPr>
          </w:p>
          <w:p w:rsidR="00E67066" w:rsidRPr="00641229" w:rsidRDefault="00E67066" w:rsidP="00641229">
            <w:pPr>
              <w:tabs>
                <w:tab w:val="num" w:pos="160"/>
              </w:tabs>
              <w:bidi/>
              <w:spacing w:after="0" w:line="240" w:lineRule="auto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/>
                <w:rtl/>
                <w:lang w:val="en-GB"/>
              </w:rPr>
              <w:object w:dxaOrig="225" w:dyaOrig="225">
                <v:shape id="_x0000_i1682" type="#_x0000_t75" style="width:108pt;height:18.6pt" o:ole="">
                  <v:imagedata r:id="rId300" o:title=""/>
                </v:shape>
                <w:control r:id="rId301" w:name="OptionButton101" w:shapeid="_x0000_i1682"/>
              </w:object>
            </w:r>
          </w:p>
          <w:p w:rsidR="00F113DD" w:rsidRPr="00641229" w:rsidRDefault="00E67066" w:rsidP="00E67066">
            <w:pPr>
              <w:tabs>
                <w:tab w:val="num" w:pos="340"/>
              </w:tabs>
              <w:bidi/>
              <w:spacing w:after="0" w:line="240" w:lineRule="auto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  <w:rtl/>
              </w:rPr>
              <w:object w:dxaOrig="225" w:dyaOrig="225">
                <v:shape id="_x0000_i1684" type="#_x0000_t75" style="width:108pt;height:18.6pt" o:ole="">
                  <v:imagedata r:id="rId302" o:title=""/>
                </v:shape>
                <w:control r:id="rId303" w:name="OptionButton161" w:shapeid="_x0000_i1684"/>
              </w:objec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874C05" w:rsidRPr="00641229" w:rsidRDefault="00874C05" w:rsidP="00595703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ملاحظات (</w:t>
            </w:r>
            <w:r w:rsidRPr="00641229">
              <w:rPr>
                <w:rFonts w:ascii="Sakkal Majalla" w:hAnsi="Sakkal Majalla" w:cs="Sakkal Majalla"/>
              </w:rPr>
              <w:t>Comments</w:t>
            </w: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)</w:t>
            </w:r>
          </w:p>
          <w:p w:rsidR="00F113DD" w:rsidRPr="00641229" w:rsidRDefault="00F113DD" w:rsidP="00BE246C">
            <w:pPr>
              <w:bidi/>
              <w:spacing w:after="0" w:line="240" w:lineRule="auto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F113DD" w:rsidRPr="00641229" w:rsidTr="00AE3664">
        <w:trPr>
          <w:trHeight w:val="619"/>
          <w:jc w:val="center"/>
        </w:trPr>
        <w:tc>
          <w:tcPr>
            <w:tcW w:w="2695" w:type="dxa"/>
            <w:shd w:val="clear" w:color="auto" w:fill="DBE5F1" w:themeFill="accent1" w:themeFillTint="33"/>
            <w:vAlign w:val="center"/>
          </w:tcPr>
          <w:p w:rsidR="00F113DD" w:rsidRPr="00641229" w:rsidRDefault="00F113DD" w:rsidP="004D5F00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155" w:hanging="155"/>
              <w:contextualSpacing w:val="0"/>
              <w:rPr>
                <w:rFonts w:ascii="Sakkal Majalla" w:hAnsi="Sakkal Majalla" w:cs="Sakkal Majalla"/>
              </w:rPr>
            </w:pPr>
            <w:proofErr w:type="gramStart"/>
            <w:r w:rsidRPr="00641229">
              <w:rPr>
                <w:rFonts w:ascii="Sakkal Majalla" w:hAnsi="Sakkal Majalla" w:cs="Sakkal Majalla" w:hint="cs"/>
                <w:rtl/>
              </w:rPr>
              <w:t>نتائج</w:t>
            </w:r>
            <w:proofErr w:type="gramEnd"/>
            <w:r w:rsidRPr="00641229">
              <w:rPr>
                <w:rFonts w:ascii="Sakkal Majalla" w:hAnsi="Sakkal Majalla" w:cs="Sakkal Majalla" w:hint="cs"/>
                <w:rtl/>
              </w:rPr>
              <w:t xml:space="preserve"> تحكيم المشروع البحثي.   </w:t>
            </w:r>
          </w:p>
          <w:p w:rsidR="00F113DD" w:rsidRPr="00641229" w:rsidRDefault="00F113DD" w:rsidP="004D5F00">
            <w:pPr>
              <w:pStyle w:val="ListParagraph"/>
              <w:bidi/>
              <w:spacing w:after="0" w:line="240" w:lineRule="auto"/>
              <w:ind w:left="748"/>
              <w:contextualSpacing w:val="0"/>
              <w:jc w:val="right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</w:rPr>
              <w:t>Arbitration Results.</w:t>
            </w:r>
          </w:p>
        </w:tc>
        <w:tc>
          <w:tcPr>
            <w:tcW w:w="3060" w:type="dxa"/>
            <w:shd w:val="clear" w:color="auto" w:fill="FFFFFF" w:themeFill="background1"/>
          </w:tcPr>
          <w:p w:rsidR="00641229" w:rsidRDefault="00641229" w:rsidP="00E67066">
            <w:pPr>
              <w:bidi/>
              <w:spacing w:after="0" w:line="240" w:lineRule="auto"/>
              <w:rPr>
                <w:rFonts w:ascii="Sakkal Majalla" w:hAnsi="Sakkal Majalla" w:cs="Sakkal Majalla"/>
                <w:rtl/>
                <w:lang w:val="en-GB"/>
              </w:rPr>
            </w:pPr>
          </w:p>
          <w:p w:rsidR="00E67066" w:rsidRPr="00641229" w:rsidRDefault="00E67066" w:rsidP="00641229">
            <w:pPr>
              <w:bidi/>
              <w:spacing w:after="0" w:line="240" w:lineRule="auto"/>
              <w:rPr>
                <w:rFonts w:ascii="Sakkal Majalla" w:hAnsi="Sakkal Majalla" w:cs="Sakkal Majalla"/>
                <w:lang w:val="en-GB"/>
              </w:rPr>
            </w:pPr>
            <w:r w:rsidRPr="00641229">
              <w:rPr>
                <w:rFonts w:ascii="Sakkal Majalla" w:hAnsi="Sakkal Majalla" w:cs="Sakkal Majalla"/>
                <w:rtl/>
                <w:lang w:val="en-GB"/>
              </w:rPr>
              <w:object w:dxaOrig="225" w:dyaOrig="225">
                <v:shape id="_x0000_i1686" type="#_x0000_t75" style="width:108pt;height:18.6pt" o:ole="">
                  <v:imagedata r:id="rId304" o:title=""/>
                </v:shape>
                <w:control r:id="rId305" w:name="OptionButton17" w:shapeid="_x0000_i1686"/>
              </w:object>
            </w:r>
          </w:p>
          <w:p w:rsidR="00E67066" w:rsidRPr="00641229" w:rsidRDefault="00E67066" w:rsidP="00E67066">
            <w:pPr>
              <w:bidi/>
              <w:spacing w:after="0" w:line="240" w:lineRule="auto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/>
                <w:rtl/>
                <w:lang w:val="en-GB"/>
              </w:rPr>
              <w:object w:dxaOrig="225" w:dyaOrig="225">
                <v:shape id="_x0000_i1688" type="#_x0000_t75" style="width:125.4pt;height:24.6pt" o:ole="">
                  <v:imagedata r:id="rId306" o:title=""/>
                </v:shape>
                <w:control r:id="rId307" w:name="OptionButton22" w:shapeid="_x0000_i1688"/>
              </w:object>
            </w:r>
          </w:p>
          <w:p w:rsidR="00F113DD" w:rsidRPr="00641229" w:rsidRDefault="00E67066" w:rsidP="00E67066">
            <w:pPr>
              <w:tabs>
                <w:tab w:val="num" w:pos="340"/>
              </w:tabs>
              <w:bidi/>
              <w:spacing w:after="0" w:line="240" w:lineRule="auto"/>
              <w:rPr>
                <w:rFonts w:ascii="Sakkal Majalla" w:hAnsi="Sakkal Majalla" w:cs="Sakkal Majalla"/>
                <w:lang w:val="en-GB"/>
              </w:rPr>
            </w:pPr>
            <w:r w:rsidRPr="00641229">
              <w:rPr>
                <w:rFonts w:ascii="Sakkal Majalla" w:hAnsi="Sakkal Majalla" w:cs="Sakkal Majalla"/>
              </w:rPr>
              <w:object w:dxaOrig="225" w:dyaOrig="225">
                <v:shape id="_x0000_i1690" type="#_x0000_t75" style="width:108pt;height:18.6pt" o:ole="">
                  <v:imagedata r:id="rId308" o:title=""/>
                </v:shape>
                <w:control r:id="rId309" w:name="OptionButton23" w:shapeid="_x0000_i1690"/>
              </w:object>
            </w:r>
            <w:r w:rsidR="00F113DD" w:rsidRPr="00641229">
              <w:rPr>
                <w:rFonts w:ascii="Sakkal Majalla" w:hAnsi="Sakkal Majalla" w:cs="Sakkal Majalla"/>
              </w:rPr>
              <w:t xml:space="preserve">  </w:t>
            </w:r>
            <w:r w:rsidR="00F113DD" w:rsidRPr="00641229">
              <w:rPr>
                <w:rFonts w:ascii="Sakkal Majalla" w:hAnsi="Sakkal Majalla" w:cs="Sakkal Majalla" w:hint="cs"/>
                <w:rtl/>
                <w:lang w:val="en-GB"/>
              </w:rPr>
              <w:t xml:space="preserve">     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874C05" w:rsidRPr="00641229" w:rsidRDefault="00874C05" w:rsidP="00595703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ملاحظات (</w:t>
            </w:r>
            <w:r w:rsidRPr="00641229">
              <w:rPr>
                <w:rFonts w:ascii="Sakkal Majalla" w:hAnsi="Sakkal Majalla" w:cs="Sakkal Majalla"/>
              </w:rPr>
              <w:t>Comments</w:t>
            </w: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)</w:t>
            </w:r>
          </w:p>
          <w:p w:rsidR="00F113DD" w:rsidRPr="00641229" w:rsidRDefault="00F113DD" w:rsidP="003F2E82">
            <w:pPr>
              <w:bidi/>
              <w:spacing w:after="0" w:line="240" w:lineRule="auto"/>
              <w:ind w:left="162" w:hanging="162"/>
              <w:rPr>
                <w:rFonts w:ascii="Sakkal Majalla" w:hAnsi="Sakkal Majalla" w:cs="Sakkal Majalla"/>
                <w:rtl/>
              </w:rPr>
            </w:pPr>
          </w:p>
        </w:tc>
      </w:tr>
      <w:tr w:rsidR="00F113DD" w:rsidRPr="00641229" w:rsidTr="00AE3664">
        <w:trPr>
          <w:trHeight w:val="394"/>
          <w:jc w:val="center"/>
        </w:trPr>
        <w:tc>
          <w:tcPr>
            <w:tcW w:w="2695" w:type="dxa"/>
            <w:shd w:val="clear" w:color="auto" w:fill="DBE5F1" w:themeFill="accent1" w:themeFillTint="33"/>
            <w:vAlign w:val="center"/>
          </w:tcPr>
          <w:p w:rsidR="00F113DD" w:rsidRPr="00641229" w:rsidRDefault="00F113DD" w:rsidP="0012363A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155" w:right="-360" w:hanging="155"/>
              <w:contextualSpacing w:val="0"/>
              <w:rPr>
                <w:rFonts w:ascii="Sakkal Majalla" w:hAnsi="Sakkal Majalla" w:cs="Sakkal Majalla"/>
              </w:rPr>
            </w:pPr>
            <w:proofErr w:type="gramStart"/>
            <w:r w:rsidRPr="00641229">
              <w:rPr>
                <w:rFonts w:ascii="Sakkal Majalla" w:hAnsi="Sakkal Majalla" w:cs="Sakkal Majalla" w:hint="cs"/>
                <w:rtl/>
              </w:rPr>
              <w:t>تسليم</w:t>
            </w:r>
            <w:proofErr w:type="gramEnd"/>
            <w:r w:rsidRPr="00641229">
              <w:rPr>
                <w:rFonts w:ascii="Sakkal Majalla" w:hAnsi="Sakkal Majalla" w:cs="Sakkal Majalla" w:hint="cs"/>
                <w:rtl/>
              </w:rPr>
              <w:t xml:space="preserve"> التقرير النصفي</w:t>
            </w:r>
          </w:p>
          <w:p w:rsidR="00F113DD" w:rsidRPr="00641229" w:rsidRDefault="00F113DD" w:rsidP="0012363A">
            <w:pPr>
              <w:pStyle w:val="ListParagraph"/>
              <w:bidi/>
              <w:spacing w:after="0" w:line="240" w:lineRule="auto"/>
              <w:ind w:left="785" w:firstLine="35"/>
              <w:contextualSpacing w:val="0"/>
              <w:jc w:val="right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</w:rPr>
              <w:t>Mid- Report Submission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F113DD" w:rsidRPr="00641229" w:rsidRDefault="00E67066" w:rsidP="00A13C41">
            <w:pPr>
              <w:pStyle w:val="ListParagraph"/>
              <w:bidi/>
              <w:spacing w:after="0" w:line="240" w:lineRule="auto"/>
              <w:ind w:left="0" w:right="-360"/>
              <w:contextualSpacing w:val="0"/>
              <w:jc w:val="center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  <w:shd w:val="clear" w:color="auto" w:fill="FFFFFF" w:themeFill="background1"/>
                <w:rtl/>
              </w:rPr>
              <w:object w:dxaOrig="225" w:dyaOrig="225">
                <v:shape id="_x0000_i1692" type="#_x0000_t75" style="width:46.8pt;height:18.6pt" o:ole="">
                  <v:imagedata r:id="rId310" o:title=""/>
                </v:shape>
                <w:control r:id="rId311" w:name="OptionButton113621121" w:shapeid="_x0000_i1692"/>
              </w:object>
            </w:r>
            <w:r w:rsidRPr="00641229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694" type="#_x0000_t75" style="width:40.8pt;height:18.6pt" o:ole="">
                  <v:imagedata r:id="rId312" o:title=""/>
                </v:shape>
                <w:control r:id="rId313" w:name="OptionButton213621121" w:shapeid="_x0000_i1694"/>
              </w:objec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874C05" w:rsidRPr="00641229" w:rsidRDefault="00874C05" w:rsidP="00595703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ملاحظات (</w:t>
            </w:r>
            <w:r w:rsidRPr="00641229">
              <w:rPr>
                <w:rFonts w:ascii="Sakkal Majalla" w:hAnsi="Sakkal Majalla" w:cs="Sakkal Majalla"/>
              </w:rPr>
              <w:t>Comments</w:t>
            </w: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)</w:t>
            </w:r>
          </w:p>
          <w:p w:rsidR="00F113DD" w:rsidRPr="00641229" w:rsidRDefault="00F113DD" w:rsidP="00F113DD">
            <w:pPr>
              <w:pStyle w:val="ListParagraph"/>
              <w:bidi/>
              <w:spacing w:after="0" w:line="240" w:lineRule="auto"/>
              <w:ind w:left="0" w:right="-360"/>
              <w:contextualSpacing w:val="0"/>
              <w:rPr>
                <w:rFonts w:ascii="Sakkal Majalla" w:eastAsia="Times New Roman" w:hAnsi="Sakkal Majalla" w:cs="Sakkal Majalla"/>
                <w:b/>
                <w:bCs/>
                <w:noProof/>
              </w:rPr>
            </w:pPr>
          </w:p>
        </w:tc>
      </w:tr>
      <w:tr w:rsidR="00F113DD" w:rsidRPr="00641229" w:rsidTr="00641229">
        <w:trPr>
          <w:trHeight w:val="772"/>
          <w:jc w:val="center"/>
        </w:trPr>
        <w:tc>
          <w:tcPr>
            <w:tcW w:w="2695" w:type="dxa"/>
            <w:shd w:val="clear" w:color="auto" w:fill="DBE5F1" w:themeFill="accent1" w:themeFillTint="33"/>
            <w:vAlign w:val="center"/>
          </w:tcPr>
          <w:p w:rsidR="00F113DD" w:rsidRPr="00641229" w:rsidRDefault="00641229" w:rsidP="00F56460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155" w:hanging="155"/>
              <w:contextualSpacing w:val="0"/>
              <w:rPr>
                <w:rFonts w:ascii="Sakkal Majalla" w:hAnsi="Sakkal Majalla" w:cs="Sakkal Majalla"/>
              </w:rPr>
            </w:pPr>
            <w:proofErr w:type="gramStart"/>
            <w:r w:rsidRPr="00641229">
              <w:rPr>
                <w:rFonts w:ascii="Sakkal Majalla" w:hAnsi="Sakkal Majalla" w:cs="Sakkal Majalla" w:hint="cs"/>
                <w:rtl/>
              </w:rPr>
              <w:t>تسليم</w:t>
            </w:r>
            <w:proofErr w:type="gramEnd"/>
            <w:r w:rsidR="00F113DD" w:rsidRPr="00641229">
              <w:rPr>
                <w:rFonts w:ascii="Sakkal Majalla" w:hAnsi="Sakkal Majalla" w:cs="Sakkal Majalla" w:hint="cs"/>
                <w:rtl/>
              </w:rPr>
              <w:t xml:space="preserve"> موافقة أخلاقيات البحث العلمي</w:t>
            </w:r>
          </w:p>
          <w:p w:rsidR="00F113DD" w:rsidRPr="00641229" w:rsidRDefault="00F113DD" w:rsidP="00F56460">
            <w:pPr>
              <w:bidi/>
              <w:spacing w:after="0" w:line="240" w:lineRule="auto"/>
              <w:ind w:left="695" w:hanging="270"/>
              <w:jc w:val="right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  <w:lang w:bidi="ar-AE"/>
              </w:rPr>
              <w:t xml:space="preserve">IRB approval Submission         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F113DD" w:rsidRPr="00641229" w:rsidRDefault="004F224A" w:rsidP="00A13C41">
            <w:pPr>
              <w:pStyle w:val="ListParagraph"/>
              <w:bidi/>
              <w:spacing w:after="0" w:line="240" w:lineRule="auto"/>
              <w:ind w:left="0" w:right="-360"/>
              <w:contextualSpacing w:val="0"/>
              <w:jc w:val="center"/>
              <w:rPr>
                <w:rFonts w:ascii="Sakkal Majalla" w:hAnsi="Sakkal Majalla" w:cs="Sakkal Majalla"/>
                <w:rtl/>
              </w:rPr>
            </w:pPr>
            <w:r w:rsidRPr="00641229">
              <w:rPr>
                <w:rFonts w:ascii="Sakkal Majalla" w:hAnsi="Sakkal Majalla" w:cs="Sakkal Majalla"/>
                <w:shd w:val="clear" w:color="auto" w:fill="FFFFFF" w:themeFill="background1"/>
                <w:rtl/>
              </w:rPr>
              <w:object w:dxaOrig="225" w:dyaOrig="225">
                <v:shape id="_x0000_i1696" type="#_x0000_t75" style="width:46.8pt;height:18.6pt" o:ole="">
                  <v:imagedata r:id="rId314" o:title=""/>
                </v:shape>
                <w:control r:id="rId315" w:name="OptionButton1136211211" w:shapeid="_x0000_i1696"/>
              </w:object>
            </w:r>
            <w:r w:rsidRPr="00641229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698" type="#_x0000_t75" style="width:40.8pt;height:18.6pt" o:ole="">
                  <v:imagedata r:id="rId316" o:title=""/>
                </v:shape>
                <w:control r:id="rId317" w:name="OptionButton2136211211" w:shapeid="_x0000_i1698"/>
              </w:objec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874C05" w:rsidRPr="00641229" w:rsidRDefault="00874C05" w:rsidP="00595703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ملاحظات (</w:t>
            </w:r>
            <w:r w:rsidRPr="00641229">
              <w:rPr>
                <w:rFonts w:ascii="Sakkal Majalla" w:hAnsi="Sakkal Majalla" w:cs="Sakkal Majalla"/>
              </w:rPr>
              <w:t>Comments</w:t>
            </w: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)</w:t>
            </w:r>
          </w:p>
          <w:p w:rsidR="00F113DD" w:rsidRPr="00641229" w:rsidRDefault="00F113DD" w:rsidP="00F113DD">
            <w:pPr>
              <w:pStyle w:val="ListParagraph"/>
              <w:bidi/>
              <w:spacing w:after="0" w:line="240" w:lineRule="auto"/>
              <w:ind w:left="0" w:right="-360"/>
              <w:contextualSpacing w:val="0"/>
              <w:rPr>
                <w:rFonts w:ascii="Sakkal Majalla" w:eastAsia="Times New Roman" w:hAnsi="Sakkal Majalla" w:cs="Sakkal Majalla"/>
                <w:b/>
                <w:bCs/>
                <w:noProof/>
              </w:rPr>
            </w:pPr>
          </w:p>
        </w:tc>
      </w:tr>
      <w:tr w:rsidR="00F113DD" w:rsidRPr="00641229" w:rsidTr="00AE3664">
        <w:trPr>
          <w:trHeight w:val="448"/>
          <w:jc w:val="center"/>
        </w:trPr>
        <w:tc>
          <w:tcPr>
            <w:tcW w:w="2695" w:type="dxa"/>
            <w:shd w:val="clear" w:color="auto" w:fill="DBE5F1" w:themeFill="accent1" w:themeFillTint="33"/>
            <w:vAlign w:val="center"/>
          </w:tcPr>
          <w:p w:rsidR="00F113DD" w:rsidRPr="00641229" w:rsidRDefault="00641229" w:rsidP="00F56460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155" w:hanging="155"/>
              <w:contextualSpacing w:val="0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 w:hint="cs"/>
                <w:rtl/>
              </w:rPr>
              <w:t>تسليم</w:t>
            </w:r>
            <w:r w:rsidR="00F113DD" w:rsidRPr="00641229">
              <w:rPr>
                <w:rFonts w:ascii="Sakkal Majalla" w:hAnsi="Sakkal Majalla" w:cs="Sakkal Majalla" w:hint="cs"/>
                <w:rtl/>
              </w:rPr>
              <w:t xml:space="preserve"> الفواتير مختومة </w:t>
            </w:r>
            <w:proofErr w:type="gramStart"/>
            <w:r w:rsidR="00F113DD" w:rsidRPr="00641229">
              <w:rPr>
                <w:rFonts w:ascii="Sakkal Majalla" w:hAnsi="Sakkal Majalla" w:cs="Sakkal Majalla" w:hint="cs"/>
                <w:rtl/>
              </w:rPr>
              <w:t>ومعتمدة</w:t>
            </w:r>
            <w:proofErr w:type="gramEnd"/>
          </w:p>
          <w:p w:rsidR="00F113DD" w:rsidRPr="00641229" w:rsidRDefault="00F113DD" w:rsidP="00F56460">
            <w:pPr>
              <w:bidi/>
              <w:spacing w:after="0" w:line="240" w:lineRule="auto"/>
              <w:ind w:left="695" w:hanging="270"/>
              <w:jc w:val="right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  <w:lang w:bidi="ar-AE"/>
              </w:rPr>
              <w:t xml:space="preserve">Invoices Submission        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F113DD" w:rsidRPr="00641229" w:rsidRDefault="004F224A" w:rsidP="00A13C41">
            <w:pPr>
              <w:pStyle w:val="ListParagraph"/>
              <w:bidi/>
              <w:spacing w:after="0" w:line="240" w:lineRule="auto"/>
              <w:ind w:left="0" w:right="-360"/>
              <w:contextualSpacing w:val="0"/>
              <w:jc w:val="center"/>
              <w:rPr>
                <w:rFonts w:ascii="Sakkal Majalla" w:hAnsi="Sakkal Majalla" w:cs="Sakkal Majalla"/>
                <w:rtl/>
              </w:rPr>
            </w:pPr>
            <w:r w:rsidRPr="00641229">
              <w:rPr>
                <w:rFonts w:ascii="Sakkal Majalla" w:hAnsi="Sakkal Majalla" w:cs="Sakkal Majalla"/>
                <w:shd w:val="clear" w:color="auto" w:fill="FFFFFF" w:themeFill="background1"/>
                <w:rtl/>
              </w:rPr>
              <w:object w:dxaOrig="225" w:dyaOrig="225">
                <v:shape id="_x0000_i1700" type="#_x0000_t75" style="width:46.8pt;height:18.6pt" o:ole="">
                  <v:imagedata r:id="rId318" o:title=""/>
                </v:shape>
                <w:control r:id="rId319" w:name="OptionButton1136211212" w:shapeid="_x0000_i1700"/>
              </w:object>
            </w:r>
            <w:r w:rsidRPr="00641229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702" type="#_x0000_t75" style="width:40.8pt;height:18.6pt" o:ole="">
                  <v:imagedata r:id="rId320" o:title=""/>
                </v:shape>
                <w:control r:id="rId321" w:name="OptionButton2136211212" w:shapeid="_x0000_i1702"/>
              </w:objec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874C05" w:rsidRPr="00641229" w:rsidRDefault="00874C05" w:rsidP="00595703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ملاحظات (</w:t>
            </w:r>
            <w:r w:rsidRPr="00641229">
              <w:rPr>
                <w:rFonts w:ascii="Sakkal Majalla" w:hAnsi="Sakkal Majalla" w:cs="Sakkal Majalla"/>
              </w:rPr>
              <w:t>Comments</w:t>
            </w: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)</w:t>
            </w:r>
          </w:p>
          <w:p w:rsidR="00F113DD" w:rsidRPr="00641229" w:rsidRDefault="00F113DD" w:rsidP="00F113DD">
            <w:pPr>
              <w:pStyle w:val="ListParagraph"/>
              <w:bidi/>
              <w:spacing w:after="0" w:line="240" w:lineRule="auto"/>
              <w:ind w:left="0" w:right="-360"/>
              <w:contextualSpacing w:val="0"/>
              <w:rPr>
                <w:rFonts w:ascii="Sakkal Majalla" w:eastAsia="Times New Roman" w:hAnsi="Sakkal Majalla" w:cs="Sakkal Majalla"/>
                <w:b/>
                <w:bCs/>
                <w:noProof/>
              </w:rPr>
            </w:pPr>
          </w:p>
        </w:tc>
      </w:tr>
      <w:tr w:rsidR="00F113DD" w:rsidRPr="00641229" w:rsidTr="00AE3664">
        <w:trPr>
          <w:trHeight w:val="385"/>
          <w:jc w:val="center"/>
        </w:trPr>
        <w:tc>
          <w:tcPr>
            <w:tcW w:w="2695" w:type="dxa"/>
            <w:shd w:val="clear" w:color="auto" w:fill="DBE5F1" w:themeFill="accent1" w:themeFillTint="33"/>
            <w:vAlign w:val="center"/>
          </w:tcPr>
          <w:p w:rsidR="00F113DD" w:rsidRPr="00641229" w:rsidRDefault="00641229" w:rsidP="00F56460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155" w:hanging="155"/>
              <w:rPr>
                <w:rFonts w:ascii="Sakkal Majalla" w:hAnsi="Sakkal Majalla" w:cs="Sakkal Majalla"/>
              </w:rPr>
            </w:pPr>
            <w:proofErr w:type="gramStart"/>
            <w:r w:rsidRPr="00641229">
              <w:rPr>
                <w:rFonts w:ascii="Sakkal Majalla" w:hAnsi="Sakkal Majalla" w:cs="Sakkal Majalla" w:hint="cs"/>
                <w:rtl/>
              </w:rPr>
              <w:t>تسليم</w:t>
            </w:r>
            <w:proofErr w:type="gramEnd"/>
            <w:r w:rsidR="00F113DD" w:rsidRPr="00641229">
              <w:rPr>
                <w:rFonts w:ascii="Sakkal Majalla" w:hAnsi="Sakkal Majalla" w:cs="Sakkal Majalla" w:hint="cs"/>
                <w:rtl/>
              </w:rPr>
              <w:t xml:space="preserve"> التقرير النهائي</w:t>
            </w:r>
          </w:p>
          <w:p w:rsidR="00F113DD" w:rsidRPr="00641229" w:rsidRDefault="00F113DD" w:rsidP="00F56460">
            <w:pPr>
              <w:pStyle w:val="ListParagraph"/>
              <w:bidi/>
              <w:spacing w:after="0" w:line="240" w:lineRule="auto"/>
              <w:ind w:left="301"/>
              <w:contextualSpacing w:val="0"/>
              <w:jc w:val="right"/>
              <w:rPr>
                <w:rFonts w:ascii="Sakkal Majalla" w:hAnsi="Sakkal Majalla" w:cs="Sakkal Majalla"/>
                <w:rtl/>
              </w:rPr>
            </w:pPr>
            <w:r w:rsidRPr="00641229">
              <w:rPr>
                <w:rFonts w:ascii="Sakkal Majalla" w:hAnsi="Sakkal Majalla" w:cs="Sakkal Majalla"/>
                <w:lang w:bidi="ar-AE"/>
              </w:rPr>
              <w:t xml:space="preserve">Final Report Submission         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F113DD" w:rsidRPr="00641229" w:rsidRDefault="00E67066" w:rsidP="004F224A">
            <w:pPr>
              <w:pStyle w:val="ListParagraph"/>
              <w:bidi/>
              <w:spacing w:after="0" w:line="240" w:lineRule="auto"/>
              <w:ind w:left="0" w:right="-360"/>
              <w:contextualSpacing w:val="0"/>
              <w:jc w:val="center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4F224A" w:rsidRPr="00641229">
              <w:rPr>
                <w:rFonts w:ascii="Sakkal Majalla" w:hAnsi="Sakkal Majalla" w:cs="Sakkal Majalla"/>
                <w:shd w:val="clear" w:color="auto" w:fill="FFFFFF" w:themeFill="background1"/>
                <w:rtl/>
              </w:rPr>
              <w:object w:dxaOrig="225" w:dyaOrig="225">
                <v:shape id="_x0000_i1704" type="#_x0000_t75" style="width:46.8pt;height:18.6pt" o:ole="">
                  <v:imagedata r:id="rId322" o:title=""/>
                </v:shape>
                <w:control r:id="rId323" w:name="OptionButton1136211213" w:shapeid="_x0000_i1704"/>
              </w:object>
            </w:r>
            <w:r w:rsidR="004F224A" w:rsidRPr="00641229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4F224A" w:rsidRPr="00641229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="004F224A" w:rsidRPr="00641229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706" type="#_x0000_t75" style="width:40.8pt;height:18.6pt" o:ole="">
                  <v:imagedata r:id="rId324" o:title=""/>
                </v:shape>
                <w:control r:id="rId325" w:name="OptionButton2136211213" w:shapeid="_x0000_i1706"/>
              </w:object>
            </w:r>
            <w:r w:rsidRPr="00641229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874C05" w:rsidRPr="00641229" w:rsidRDefault="00874C05" w:rsidP="00595703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ملاحظات (</w:t>
            </w:r>
            <w:r w:rsidRPr="00641229">
              <w:rPr>
                <w:rFonts w:ascii="Sakkal Majalla" w:hAnsi="Sakkal Majalla" w:cs="Sakkal Majalla"/>
              </w:rPr>
              <w:t>Comments</w:t>
            </w: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)</w:t>
            </w:r>
          </w:p>
          <w:p w:rsidR="00F113DD" w:rsidRPr="00641229" w:rsidRDefault="00F113DD" w:rsidP="00F113DD">
            <w:pPr>
              <w:pStyle w:val="ListParagraph"/>
              <w:bidi/>
              <w:spacing w:after="0" w:line="240" w:lineRule="auto"/>
              <w:ind w:left="0" w:right="-360"/>
              <w:contextualSpacing w:val="0"/>
              <w:rPr>
                <w:rFonts w:ascii="Sakkal Majalla" w:eastAsia="Times New Roman" w:hAnsi="Sakkal Majalla" w:cs="Sakkal Majalla"/>
                <w:b/>
                <w:bCs/>
                <w:noProof/>
              </w:rPr>
            </w:pPr>
          </w:p>
        </w:tc>
      </w:tr>
      <w:tr w:rsidR="00F113DD" w:rsidRPr="00641229" w:rsidTr="00AE3664">
        <w:trPr>
          <w:trHeight w:val="412"/>
          <w:jc w:val="center"/>
        </w:trPr>
        <w:tc>
          <w:tcPr>
            <w:tcW w:w="2695" w:type="dxa"/>
            <w:shd w:val="clear" w:color="auto" w:fill="DBE5F1" w:themeFill="accent1" w:themeFillTint="33"/>
            <w:vAlign w:val="center"/>
          </w:tcPr>
          <w:p w:rsidR="00F113DD" w:rsidRPr="00641229" w:rsidRDefault="00641229" w:rsidP="005D4163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155" w:hanging="155"/>
              <w:rPr>
                <w:rFonts w:ascii="Sakkal Majalla" w:hAnsi="Sakkal Majalla" w:cs="Sakkal Majalla"/>
              </w:rPr>
            </w:pPr>
            <w:proofErr w:type="gramStart"/>
            <w:r w:rsidRPr="00641229">
              <w:rPr>
                <w:rFonts w:ascii="Sakkal Majalla" w:hAnsi="Sakkal Majalla" w:cs="Sakkal Majalla" w:hint="cs"/>
                <w:rtl/>
              </w:rPr>
              <w:t>تسليم</w:t>
            </w:r>
            <w:proofErr w:type="gramEnd"/>
            <w:r w:rsidR="00F113DD" w:rsidRPr="00641229">
              <w:rPr>
                <w:rFonts w:ascii="Sakkal Majalla" w:hAnsi="Sakkal Majalla" w:cs="Sakkal Majalla" w:hint="cs"/>
                <w:rtl/>
              </w:rPr>
              <w:t xml:space="preserve"> كامل البحث المنجز</w:t>
            </w:r>
          </w:p>
          <w:p w:rsidR="00F113DD" w:rsidRPr="00641229" w:rsidRDefault="00F113DD" w:rsidP="005D4163">
            <w:pPr>
              <w:pStyle w:val="ListParagraph"/>
              <w:bidi/>
              <w:spacing w:after="0" w:line="240" w:lineRule="auto"/>
              <w:jc w:val="right"/>
              <w:rPr>
                <w:rFonts w:ascii="Sakkal Majalla" w:hAnsi="Sakkal Majalla" w:cs="Sakkal Majalla"/>
                <w:rtl/>
              </w:rPr>
            </w:pPr>
            <w:r w:rsidRPr="00641229">
              <w:rPr>
                <w:rFonts w:ascii="Sakkal Majalla" w:hAnsi="Sakkal Majalla" w:cs="Sakkal Majalla"/>
              </w:rPr>
              <w:t>Full research Submission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F113DD" w:rsidRPr="00641229" w:rsidRDefault="00E67066" w:rsidP="004F224A">
            <w:pPr>
              <w:pStyle w:val="ListParagraph"/>
              <w:bidi/>
              <w:spacing w:after="0" w:line="240" w:lineRule="auto"/>
              <w:ind w:left="0" w:right="-360"/>
              <w:contextualSpacing w:val="0"/>
              <w:jc w:val="center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4F224A" w:rsidRPr="00641229">
              <w:rPr>
                <w:rFonts w:ascii="Sakkal Majalla" w:hAnsi="Sakkal Majalla" w:cs="Sakkal Majalla"/>
                <w:shd w:val="clear" w:color="auto" w:fill="FFFFFF" w:themeFill="background1"/>
                <w:rtl/>
              </w:rPr>
              <w:object w:dxaOrig="225" w:dyaOrig="225">
                <v:shape id="_x0000_i1708" type="#_x0000_t75" style="width:46.8pt;height:18.6pt" o:ole="">
                  <v:imagedata r:id="rId326" o:title=""/>
                </v:shape>
                <w:control r:id="rId327" w:name="OptionButton1136211214" w:shapeid="_x0000_i1708"/>
              </w:object>
            </w:r>
            <w:r w:rsidR="004F224A" w:rsidRPr="00641229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="004F224A" w:rsidRPr="00641229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="004F224A" w:rsidRPr="00641229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710" type="#_x0000_t75" style="width:40.8pt;height:18.6pt" o:ole="">
                  <v:imagedata r:id="rId328" o:title=""/>
                </v:shape>
                <w:control r:id="rId329" w:name="OptionButton2136211214" w:shapeid="_x0000_i1710"/>
              </w:object>
            </w:r>
            <w:r w:rsidRPr="00641229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874C05" w:rsidRPr="00641229" w:rsidRDefault="00874C05" w:rsidP="00595703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ملاحظات (</w:t>
            </w:r>
            <w:r w:rsidRPr="00641229">
              <w:rPr>
                <w:rFonts w:ascii="Sakkal Majalla" w:hAnsi="Sakkal Majalla" w:cs="Sakkal Majalla"/>
              </w:rPr>
              <w:t>Comments</w:t>
            </w: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)</w:t>
            </w:r>
          </w:p>
          <w:p w:rsidR="00F113DD" w:rsidRPr="00641229" w:rsidRDefault="00F113DD" w:rsidP="00EA1FF2">
            <w:pPr>
              <w:pStyle w:val="ListParagraph"/>
              <w:bidi/>
              <w:spacing w:after="0" w:line="240" w:lineRule="auto"/>
              <w:ind w:left="0" w:right="-360"/>
              <w:contextualSpacing w:val="0"/>
              <w:rPr>
                <w:rFonts w:ascii="Sakkal Majalla" w:eastAsia="Times New Roman" w:hAnsi="Sakkal Majalla" w:cs="Sakkal Majalla"/>
                <w:b/>
                <w:bCs/>
                <w:noProof/>
              </w:rPr>
            </w:pPr>
          </w:p>
        </w:tc>
      </w:tr>
      <w:tr w:rsidR="00F113DD" w:rsidRPr="00641229" w:rsidTr="00AE3664">
        <w:trPr>
          <w:trHeight w:val="439"/>
          <w:jc w:val="center"/>
        </w:trPr>
        <w:tc>
          <w:tcPr>
            <w:tcW w:w="2695" w:type="dxa"/>
            <w:shd w:val="clear" w:color="auto" w:fill="DBE5F1" w:themeFill="accent1" w:themeFillTint="33"/>
            <w:vAlign w:val="center"/>
          </w:tcPr>
          <w:p w:rsidR="00F113DD" w:rsidRPr="00641229" w:rsidRDefault="00F113DD" w:rsidP="005D4163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155" w:hanging="155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 w:hint="cs"/>
                <w:rtl/>
              </w:rPr>
              <w:t>نشر البحث</w:t>
            </w:r>
          </w:p>
          <w:p w:rsidR="00F113DD" w:rsidRPr="00641229" w:rsidRDefault="00F113DD" w:rsidP="005D4163">
            <w:pPr>
              <w:pStyle w:val="ListParagraph"/>
              <w:bidi/>
              <w:spacing w:after="0" w:line="240" w:lineRule="auto"/>
              <w:jc w:val="right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</w:rPr>
              <w:t>Publishing the research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F113DD" w:rsidRPr="00641229" w:rsidRDefault="004F224A" w:rsidP="004F224A">
            <w:pPr>
              <w:pStyle w:val="ListParagraph"/>
              <w:bidi/>
              <w:spacing w:after="0" w:line="240" w:lineRule="auto"/>
              <w:ind w:left="0" w:right="-360"/>
              <w:contextualSpacing w:val="0"/>
              <w:jc w:val="center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  <w:shd w:val="clear" w:color="auto" w:fill="FFFFFF" w:themeFill="background1"/>
                <w:rtl/>
              </w:rPr>
              <w:object w:dxaOrig="225" w:dyaOrig="225">
                <v:shape id="_x0000_i1712" type="#_x0000_t75" style="width:46.8pt;height:18.6pt" o:ole="">
                  <v:imagedata r:id="rId330" o:title=""/>
                </v:shape>
                <w:control r:id="rId331" w:name="OptionButton1136211215" w:shapeid="_x0000_i1712"/>
              </w:object>
            </w:r>
            <w:r w:rsidRPr="00641229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714" type="#_x0000_t75" style="width:40.8pt;height:18.6pt" o:ole="">
                  <v:imagedata r:id="rId332" o:title=""/>
                </v:shape>
                <w:control r:id="rId333" w:name="OptionButton2136211215" w:shapeid="_x0000_i1714"/>
              </w:object>
            </w:r>
            <w:r w:rsidR="00E67066" w:rsidRPr="00641229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874C05" w:rsidRPr="00641229" w:rsidRDefault="00874C05" w:rsidP="00595703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ملاحظات (</w:t>
            </w:r>
            <w:r w:rsidRPr="00641229">
              <w:rPr>
                <w:rFonts w:ascii="Sakkal Majalla" w:hAnsi="Sakkal Majalla" w:cs="Sakkal Majalla"/>
              </w:rPr>
              <w:t>Comments</w:t>
            </w: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)</w:t>
            </w:r>
          </w:p>
          <w:p w:rsidR="00F113DD" w:rsidRPr="00641229" w:rsidRDefault="00F113DD" w:rsidP="00F113DD">
            <w:pPr>
              <w:pStyle w:val="ListParagraph"/>
              <w:bidi/>
              <w:spacing w:after="0" w:line="240" w:lineRule="auto"/>
              <w:ind w:left="0" w:right="-360"/>
              <w:contextualSpacing w:val="0"/>
              <w:rPr>
                <w:rFonts w:ascii="Sakkal Majalla" w:eastAsia="Times New Roman" w:hAnsi="Sakkal Majalla" w:cs="Sakkal Majalla"/>
                <w:b/>
                <w:bCs/>
                <w:noProof/>
              </w:rPr>
            </w:pPr>
          </w:p>
        </w:tc>
      </w:tr>
      <w:tr w:rsidR="00F113DD" w:rsidRPr="00641229" w:rsidTr="00AE3664">
        <w:trPr>
          <w:trHeight w:val="385"/>
          <w:jc w:val="center"/>
        </w:trPr>
        <w:tc>
          <w:tcPr>
            <w:tcW w:w="2695" w:type="dxa"/>
            <w:shd w:val="clear" w:color="auto" w:fill="DBE5F1" w:themeFill="accent1" w:themeFillTint="33"/>
            <w:vAlign w:val="center"/>
          </w:tcPr>
          <w:p w:rsidR="00F113DD" w:rsidRPr="00641229" w:rsidRDefault="00F113DD" w:rsidP="00471857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245" w:hanging="245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</w:t>
            </w:r>
            <w:r w:rsidRPr="00641229">
              <w:rPr>
                <w:rFonts w:ascii="Sakkal Majalla" w:hAnsi="Sakkal Majalla" w:cs="Sakkal Majalla" w:hint="cs"/>
                <w:rtl/>
              </w:rPr>
              <w:t>شاركة البحث في مؤتمر</w:t>
            </w:r>
          </w:p>
          <w:p w:rsidR="00F113DD" w:rsidRPr="00641229" w:rsidRDefault="00F113DD" w:rsidP="00471857">
            <w:pPr>
              <w:pStyle w:val="ListParagraph"/>
              <w:bidi/>
              <w:spacing w:after="0" w:line="240" w:lineRule="auto"/>
              <w:jc w:val="right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</w:rPr>
              <w:t xml:space="preserve">Participation in </w:t>
            </w:r>
            <w:r w:rsidRPr="00641229">
              <w:rPr>
                <w:rFonts w:ascii="Sakkal Majalla" w:hAnsi="Sakkal Majalla" w:cs="Sakkal Majalla"/>
              </w:rPr>
              <w:lastRenderedPageBreak/>
              <w:t>conferences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F113DD" w:rsidRPr="00641229" w:rsidRDefault="004F224A" w:rsidP="00E67066">
            <w:pPr>
              <w:pStyle w:val="ListParagraph"/>
              <w:bidi/>
              <w:spacing w:after="0" w:line="240" w:lineRule="auto"/>
              <w:ind w:left="0" w:right="-360"/>
              <w:contextualSpacing w:val="0"/>
              <w:jc w:val="center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  <w:shd w:val="clear" w:color="auto" w:fill="FFFFFF" w:themeFill="background1"/>
                <w:rtl/>
              </w:rPr>
              <w:lastRenderedPageBreak/>
              <w:object w:dxaOrig="225" w:dyaOrig="225">
                <v:shape id="_x0000_i1716" type="#_x0000_t75" style="width:46.8pt;height:18.6pt" o:ole="">
                  <v:imagedata r:id="rId334" o:title=""/>
                </v:shape>
                <w:control r:id="rId335" w:name="OptionButton1136211216" w:shapeid="_x0000_i1716"/>
              </w:object>
            </w:r>
            <w:r w:rsidRPr="00641229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718" type="#_x0000_t75" style="width:40.8pt;height:18.6pt" o:ole="">
                  <v:imagedata r:id="rId336" o:title=""/>
                </v:shape>
                <w:control r:id="rId337" w:name="OptionButton2136211216" w:shapeid="_x0000_i1718"/>
              </w:objec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874C05" w:rsidRPr="00641229" w:rsidRDefault="00874C05" w:rsidP="00595703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ملاحظات (</w:t>
            </w:r>
            <w:r w:rsidRPr="00641229">
              <w:rPr>
                <w:rFonts w:ascii="Sakkal Majalla" w:hAnsi="Sakkal Majalla" w:cs="Sakkal Majalla"/>
              </w:rPr>
              <w:t>Comments</w:t>
            </w: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)</w:t>
            </w:r>
          </w:p>
          <w:p w:rsidR="00F113DD" w:rsidRPr="00641229" w:rsidRDefault="00F113DD" w:rsidP="00F113DD">
            <w:pPr>
              <w:pStyle w:val="ListParagraph"/>
              <w:bidi/>
              <w:spacing w:after="0" w:line="240" w:lineRule="auto"/>
              <w:ind w:left="0" w:right="-360"/>
              <w:contextualSpacing w:val="0"/>
              <w:rPr>
                <w:rFonts w:ascii="Sakkal Majalla" w:eastAsia="Times New Roman" w:hAnsi="Sakkal Majalla" w:cs="Sakkal Majalla"/>
                <w:b/>
                <w:bCs/>
                <w:noProof/>
              </w:rPr>
            </w:pPr>
          </w:p>
        </w:tc>
      </w:tr>
      <w:tr w:rsidR="00F113DD" w:rsidRPr="00641229" w:rsidTr="00AE3664">
        <w:trPr>
          <w:trHeight w:val="322"/>
          <w:jc w:val="center"/>
        </w:trPr>
        <w:tc>
          <w:tcPr>
            <w:tcW w:w="2695" w:type="dxa"/>
            <w:shd w:val="clear" w:color="auto" w:fill="DBE5F1" w:themeFill="accent1" w:themeFillTint="33"/>
            <w:vAlign w:val="center"/>
          </w:tcPr>
          <w:p w:rsidR="00F113DD" w:rsidRPr="00641229" w:rsidRDefault="00F113DD" w:rsidP="00471857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245" w:hanging="245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 w:hint="cs"/>
                <w:rtl/>
              </w:rPr>
              <w:lastRenderedPageBreak/>
              <w:t xml:space="preserve">حصول البحث على جائزة </w:t>
            </w:r>
          </w:p>
          <w:p w:rsidR="00F113DD" w:rsidRPr="00641229" w:rsidRDefault="00F113DD" w:rsidP="00471857">
            <w:pPr>
              <w:pStyle w:val="ListParagraph"/>
              <w:bidi/>
              <w:spacing w:after="0" w:line="240" w:lineRule="auto"/>
              <w:jc w:val="right"/>
              <w:rPr>
                <w:rFonts w:ascii="Sakkal Majalla" w:hAnsi="Sakkal Majalla" w:cs="Sakkal Majalla"/>
                <w:rtl/>
              </w:rPr>
            </w:pPr>
            <w:r w:rsidRPr="00641229">
              <w:rPr>
                <w:rFonts w:ascii="Sakkal Majalla" w:hAnsi="Sakkal Majalla" w:cs="Sakkal Majalla"/>
              </w:rPr>
              <w:t>Research Award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F113DD" w:rsidRPr="00641229" w:rsidRDefault="004F224A" w:rsidP="00F02B57">
            <w:pPr>
              <w:pStyle w:val="ListParagraph"/>
              <w:bidi/>
              <w:spacing w:after="0" w:line="240" w:lineRule="auto"/>
              <w:ind w:left="0" w:right="-360"/>
              <w:contextualSpacing w:val="0"/>
              <w:jc w:val="center"/>
              <w:rPr>
                <w:rFonts w:ascii="Sakkal Majalla" w:hAnsi="Sakkal Majalla" w:cs="Sakkal Majalla"/>
              </w:rPr>
            </w:pPr>
            <w:r w:rsidRPr="00641229">
              <w:rPr>
                <w:rFonts w:ascii="Sakkal Majalla" w:hAnsi="Sakkal Majalla" w:cs="Sakkal Majalla"/>
                <w:shd w:val="clear" w:color="auto" w:fill="FFFFFF" w:themeFill="background1"/>
                <w:rtl/>
              </w:rPr>
              <w:object w:dxaOrig="225" w:dyaOrig="225">
                <v:shape id="_x0000_i1720" type="#_x0000_t75" style="width:46.8pt;height:18.6pt" o:ole="">
                  <v:imagedata r:id="rId338" o:title=""/>
                </v:shape>
                <w:control r:id="rId339" w:name="OptionButton1136211217" w:shapeid="_x0000_i1720"/>
              </w:object>
            </w:r>
            <w:r w:rsidRPr="00641229">
              <w:rPr>
                <w:rFonts w:ascii="Sakkal Majalla" w:eastAsia="Times New Roman" w:hAnsi="Sakkal Majalla" w:cs="Sakkal Majalla"/>
                <w:b/>
                <w:bCs/>
                <w:rtl/>
                <w:lang w:bidi="ar-AE"/>
              </w:rPr>
              <w:t xml:space="preserve">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lang w:bidi="ar-AE"/>
              </w:rPr>
              <w:t xml:space="preserve">    </w:t>
            </w:r>
            <w:r w:rsidRPr="00641229">
              <w:rPr>
                <w:rFonts w:ascii="Sakkal Majalla" w:eastAsia="Times New Roman" w:hAnsi="Sakkal Majalla" w:cs="Sakkal Majalla"/>
                <w:b/>
                <w:bCs/>
                <w:noProof/>
                <w:rtl/>
              </w:rPr>
              <w:object w:dxaOrig="225" w:dyaOrig="225">
                <v:shape id="_x0000_i1722" type="#_x0000_t75" style="width:40.8pt;height:18.6pt" o:ole="">
                  <v:imagedata r:id="rId340" o:title=""/>
                </v:shape>
                <w:control r:id="rId341" w:name="OptionButton2136211217" w:shapeid="_x0000_i1722"/>
              </w:objec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874C05" w:rsidRPr="00641229" w:rsidRDefault="00874C05" w:rsidP="00595703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rtl/>
                <w:lang w:val="en-GB"/>
              </w:rPr>
            </w:pP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ملاحظات (</w:t>
            </w:r>
            <w:r w:rsidRPr="00641229">
              <w:rPr>
                <w:rFonts w:ascii="Sakkal Majalla" w:hAnsi="Sakkal Majalla" w:cs="Sakkal Majalla"/>
              </w:rPr>
              <w:t>Comments</w:t>
            </w:r>
            <w:r w:rsidRPr="00641229">
              <w:rPr>
                <w:rFonts w:ascii="Sakkal Majalla" w:hAnsi="Sakkal Majalla" w:cs="Sakkal Majalla" w:hint="cs"/>
                <w:rtl/>
                <w:lang w:val="en-GB"/>
              </w:rPr>
              <w:t>)</w:t>
            </w:r>
          </w:p>
          <w:p w:rsidR="00F113DD" w:rsidRPr="00641229" w:rsidRDefault="00F113DD" w:rsidP="00F113DD">
            <w:pPr>
              <w:pStyle w:val="ListParagraph"/>
              <w:bidi/>
              <w:spacing w:after="0" w:line="240" w:lineRule="auto"/>
              <w:ind w:left="0" w:right="-360"/>
              <w:contextualSpacing w:val="0"/>
              <w:rPr>
                <w:rFonts w:ascii="Sakkal Majalla" w:eastAsia="Times New Roman" w:hAnsi="Sakkal Majalla" w:cs="Sakkal Majalla"/>
                <w:b/>
                <w:bCs/>
                <w:noProof/>
              </w:rPr>
            </w:pPr>
          </w:p>
        </w:tc>
      </w:tr>
    </w:tbl>
    <w:p w:rsidR="00766FBD" w:rsidRPr="00641229" w:rsidRDefault="00766FBD" w:rsidP="00766FBD">
      <w:pPr>
        <w:tabs>
          <w:tab w:val="right" w:pos="2564"/>
          <w:tab w:val="left" w:pos="3822"/>
        </w:tabs>
        <w:bidi/>
        <w:spacing w:after="0" w:line="240" w:lineRule="auto"/>
        <w:rPr>
          <w:rFonts w:asciiTheme="majorBidi" w:hAnsiTheme="majorBidi" w:cstheme="majorBidi"/>
          <w:rtl/>
        </w:rPr>
      </w:pPr>
    </w:p>
    <w:sectPr w:rsidR="00766FBD" w:rsidRPr="00641229" w:rsidSect="00BD7BC9">
      <w:headerReference w:type="even" r:id="rId342"/>
      <w:headerReference w:type="default" r:id="rId343"/>
      <w:footerReference w:type="even" r:id="rId344"/>
      <w:footerReference w:type="default" r:id="rId345"/>
      <w:headerReference w:type="first" r:id="rId346"/>
      <w:footerReference w:type="first" r:id="rId347"/>
      <w:pgSz w:w="11907" w:h="16839" w:code="9"/>
      <w:pgMar w:top="28" w:right="1440" w:bottom="540" w:left="1440" w:header="720" w:footer="326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E7D" w:rsidRDefault="001D7E7D" w:rsidP="00D82237">
      <w:pPr>
        <w:spacing w:after="0" w:line="240" w:lineRule="auto"/>
      </w:pPr>
      <w:r>
        <w:separator/>
      </w:r>
    </w:p>
  </w:endnote>
  <w:endnote w:type="continuationSeparator" w:id="0">
    <w:p w:rsidR="001D7E7D" w:rsidRDefault="001D7E7D" w:rsidP="00D82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E7D" w:rsidRDefault="001D7E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</w:rPr>
      <w:id w:val="-1349319003"/>
      <w:docPartObj>
        <w:docPartGallery w:val="Page Numbers (Bottom of Page)"/>
        <w:docPartUnique/>
      </w:docPartObj>
    </w:sdtPr>
    <w:sdtEndPr>
      <w:rPr>
        <w:noProof/>
        <w:sz w:val="14"/>
        <w:szCs w:val="14"/>
      </w:rPr>
    </w:sdtEndPr>
    <w:sdtContent>
      <w:p w:rsidR="001D7E7D" w:rsidRPr="00BF5691" w:rsidRDefault="001D7E7D" w:rsidP="00FA3C9B">
        <w:pPr>
          <w:pStyle w:val="Footer"/>
          <w:spacing w:line="360" w:lineRule="auto"/>
          <w:jc w:val="center"/>
          <w:rPr>
            <w:rFonts w:ascii="Book Antiqua" w:hAnsi="Book Antiqua"/>
            <w:noProof/>
            <w:sz w:val="14"/>
            <w:szCs w:val="14"/>
          </w:rPr>
        </w:pPr>
        <w:r w:rsidRPr="00BF5691">
          <w:rPr>
            <w:rFonts w:ascii="Book Antiqua" w:hAnsi="Book Antiqua"/>
            <w:sz w:val="14"/>
            <w:szCs w:val="14"/>
          </w:rPr>
          <w:fldChar w:fldCharType="begin"/>
        </w:r>
        <w:r w:rsidRPr="00BF5691">
          <w:rPr>
            <w:rFonts w:ascii="Book Antiqua" w:hAnsi="Book Antiqua"/>
            <w:sz w:val="14"/>
            <w:szCs w:val="14"/>
          </w:rPr>
          <w:instrText xml:space="preserve"> PAGE   \* MERGEFORMAT </w:instrText>
        </w:r>
        <w:r w:rsidRPr="00BF5691">
          <w:rPr>
            <w:rFonts w:ascii="Book Antiqua" w:hAnsi="Book Antiqua"/>
            <w:sz w:val="14"/>
            <w:szCs w:val="14"/>
          </w:rPr>
          <w:fldChar w:fldCharType="separate"/>
        </w:r>
        <w:r w:rsidR="00383758">
          <w:rPr>
            <w:rFonts w:ascii="Book Antiqua" w:hAnsi="Book Antiqua"/>
            <w:noProof/>
            <w:sz w:val="14"/>
            <w:szCs w:val="14"/>
          </w:rPr>
          <w:t>9</w:t>
        </w:r>
        <w:r w:rsidRPr="00BF5691">
          <w:rPr>
            <w:rFonts w:ascii="Book Antiqua" w:hAnsi="Book Antiqua"/>
            <w:noProof/>
            <w:sz w:val="14"/>
            <w:szCs w:val="14"/>
          </w:rPr>
          <w:fldChar w:fldCharType="end"/>
        </w:r>
      </w:p>
      <w:p w:rsidR="001D7E7D" w:rsidRDefault="001D7E7D" w:rsidP="007A73DA">
        <w:pPr>
          <w:pStyle w:val="Footer"/>
          <w:jc w:val="center"/>
          <w:rPr>
            <w:rFonts w:ascii="Book Antiqua" w:hAnsi="Book Antiqua"/>
            <w:sz w:val="14"/>
            <w:szCs w:val="14"/>
          </w:rPr>
        </w:pPr>
        <w:r>
          <w:rPr>
            <w:rFonts w:ascii="Book Antiqua" w:hAnsi="Book Antiqua" w:hint="cs"/>
            <w:sz w:val="14"/>
            <w:szCs w:val="14"/>
            <w:rtl/>
          </w:rPr>
          <w:t>هـ</w:t>
        </w:r>
        <w:r>
          <w:rPr>
            <w:rFonts w:ascii="Book Antiqua" w:hAnsi="Book Antiqua"/>
            <w:sz w:val="14"/>
            <w:szCs w:val="14"/>
          </w:rPr>
          <w:t xml:space="preserve"> 1439-1440</w:t>
        </w:r>
      </w:p>
      <w:p w:rsidR="001D7E7D" w:rsidRDefault="001D7E7D" w:rsidP="007A73DA">
        <w:pPr>
          <w:pStyle w:val="Footer"/>
          <w:jc w:val="center"/>
          <w:rPr>
            <w:rFonts w:ascii="Book Antiqua" w:hAnsi="Book Antiqua"/>
            <w:sz w:val="14"/>
            <w:szCs w:val="14"/>
          </w:rPr>
        </w:pPr>
        <w:proofErr w:type="gramStart"/>
        <w:r>
          <w:rPr>
            <w:rFonts w:ascii="Book Antiqua" w:hAnsi="Book Antiqua"/>
            <w:sz w:val="14"/>
            <w:szCs w:val="14"/>
          </w:rPr>
          <w:t>(</w:t>
        </w:r>
        <w:r>
          <w:rPr>
            <w:rFonts w:ascii="Book Antiqua" w:hAnsi="Book Antiqua" w:hint="cs"/>
            <w:sz w:val="14"/>
            <w:szCs w:val="14"/>
            <w:rtl/>
          </w:rPr>
          <w:t xml:space="preserve"> م</w:t>
        </w:r>
        <w:r>
          <w:rPr>
            <w:rFonts w:ascii="Book Antiqua" w:hAnsi="Book Antiqua"/>
            <w:sz w:val="14"/>
            <w:szCs w:val="14"/>
          </w:rPr>
          <w:t>2018</w:t>
        </w:r>
        <w:proofErr w:type="gramEnd"/>
        <w:r>
          <w:rPr>
            <w:rFonts w:ascii="Book Antiqua" w:hAnsi="Book Antiqua"/>
            <w:sz w:val="14"/>
            <w:szCs w:val="14"/>
          </w:rPr>
          <w:t>-2019)</w:t>
        </w:r>
      </w:p>
      <w:p w:rsidR="001D7E7D" w:rsidRPr="001D5787" w:rsidRDefault="00383758" w:rsidP="00261383">
        <w:pPr>
          <w:pStyle w:val="Footer"/>
          <w:spacing w:line="360" w:lineRule="auto"/>
          <w:rPr>
            <w:rFonts w:ascii="Book Antiqua" w:hAnsi="Book Antiqua"/>
            <w:sz w:val="14"/>
            <w:szCs w:val="14"/>
          </w:rPr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E7D" w:rsidRDefault="001D7E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E7D" w:rsidRDefault="001D7E7D" w:rsidP="00D82237">
      <w:pPr>
        <w:spacing w:after="0" w:line="240" w:lineRule="auto"/>
      </w:pPr>
      <w:r>
        <w:separator/>
      </w:r>
    </w:p>
  </w:footnote>
  <w:footnote w:type="continuationSeparator" w:id="0">
    <w:p w:rsidR="001D7E7D" w:rsidRDefault="001D7E7D" w:rsidP="00D82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E7D" w:rsidRDefault="001D7E7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043" w:type="dxa"/>
      <w:jc w:val="center"/>
      <w:tblLayout w:type="fixed"/>
      <w:tblLook w:val="0000" w:firstRow="0" w:lastRow="0" w:firstColumn="0" w:lastColumn="0" w:noHBand="0" w:noVBand="0"/>
    </w:tblPr>
    <w:tblGrid>
      <w:gridCol w:w="2047"/>
      <w:gridCol w:w="6379"/>
      <w:gridCol w:w="1617"/>
    </w:tblGrid>
    <w:tr w:rsidR="001D7E7D" w:rsidRPr="00BC3B97" w:rsidTr="00B67D3B">
      <w:trPr>
        <w:cantSplit/>
        <w:trHeight w:hRule="exact" w:val="754"/>
        <w:jc w:val="center"/>
      </w:trPr>
      <w:tc>
        <w:tcPr>
          <w:tcW w:w="2047" w:type="dxa"/>
          <w:vMerge w:val="restart"/>
          <w:vAlign w:val="center"/>
        </w:tcPr>
        <w:p w:rsidR="001D7E7D" w:rsidRPr="00BC3B97" w:rsidRDefault="001D7E7D" w:rsidP="002B453E">
          <w:pPr>
            <w:pStyle w:val="Header"/>
            <w:ind w:left="-18"/>
            <w:jc w:val="center"/>
            <w:rPr>
              <w:rFonts w:ascii="Tahoma" w:hAnsi="Tahoma" w:cs="Simplified Arabic"/>
              <w:b/>
              <w:bCs/>
            </w:rPr>
          </w:pPr>
          <w:r>
            <w:rPr>
              <w:rFonts w:ascii="Tahoma" w:hAnsi="Tahoma" w:cs="Simplified Arabic"/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431B6221" wp14:editId="6392EF00">
                    <wp:simplePos x="0" y="0"/>
                    <wp:positionH relativeFrom="column">
                      <wp:posOffset>55880</wp:posOffset>
                    </wp:positionH>
                    <wp:positionV relativeFrom="paragraph">
                      <wp:posOffset>-579755</wp:posOffset>
                    </wp:positionV>
                    <wp:extent cx="1047750" cy="914400"/>
                    <wp:effectExtent l="0" t="0" r="0" b="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4775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D7E7D" w:rsidRPr="00561CC1" w:rsidRDefault="001D7E7D" w:rsidP="00561CC1">
                                <w:pPr>
                                  <w:bidi/>
                                  <w:rPr>
                                    <w:rFonts w:ascii="Sakkal Majalla" w:hAnsi="Sakkal Majalla" w:cs="Sakkal Majalla"/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177699C" wp14:editId="46A6D7E7">
                                      <wp:extent cx="783590" cy="356038"/>
                                      <wp:effectExtent l="0" t="0" r="0" b="6350"/>
                                      <wp:docPr id="314" name="Picture 1" descr="شعار جامعة سعود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icture 1" descr="شعار جامعة سعود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93041" cy="360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      </w:t>
                                </w:r>
                                <w:r w:rsidRPr="00561CC1"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</w:rPr>
                                  <w:t>عمادة البحث العلمي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4.4pt;margin-top:-45.65pt;width:82.5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" filled="f" stroked="f" strokeweight=".5pt">
                    <v:textbox>
                      <w:txbxContent>
                        <w:p w:rsidR="001D7E7D" w:rsidRPr="00561CC1" w:rsidRDefault="001D7E7D" w:rsidP="00561CC1">
                          <w:pPr>
                            <w:bidi/>
                            <w:rPr>
                              <w:rFonts w:ascii="Sakkal Majalla" w:hAnsi="Sakkal Majalla" w:cs="Sakkal Majalla"/>
                              <w:rtl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77699C" wp14:editId="46A6D7E7">
                                <wp:extent cx="783590" cy="356038"/>
                                <wp:effectExtent l="0" t="0" r="0" b="6350"/>
                                <wp:docPr id="314" name="Picture 1" descr="شعار جامعة سعود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 descr="شعار جامعة سعود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3041" cy="360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Sakkal Majalla" w:hAnsi="Sakkal Majalla" w:cs="Sakkal Majalla"/>
                              <w:b/>
                              <w:bCs/>
                              <w:sz w:val="18"/>
                              <w:szCs w:val="18"/>
                            </w:rPr>
                            <w:t xml:space="preserve">       </w:t>
                          </w:r>
                          <w:r w:rsidRPr="00561CC1">
                            <w:rPr>
                              <w:rFonts w:ascii="Sakkal Majalla" w:hAnsi="Sakkal Majalla" w:cs="Sakkal Majalla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عمادة البحث العلمي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379" w:type="dxa"/>
          <w:vAlign w:val="center"/>
        </w:tcPr>
        <w:p w:rsidR="001D7E7D" w:rsidRPr="007166BD" w:rsidRDefault="001D7E7D" w:rsidP="00934FEF">
          <w:pPr>
            <w:tabs>
              <w:tab w:val="center" w:pos="4320"/>
              <w:tab w:val="right" w:pos="8640"/>
            </w:tabs>
            <w:spacing w:after="0" w:line="240" w:lineRule="auto"/>
            <w:jc w:val="center"/>
            <w:rPr>
              <w:rFonts w:ascii="Sakkal Majalla" w:hAnsi="Sakkal Majalla" w:cs="Sakkal Majalla"/>
              <w:b/>
              <w:bCs/>
              <w:sz w:val="36"/>
              <w:szCs w:val="36"/>
              <w:rtl/>
            </w:rPr>
          </w:pPr>
          <w:proofErr w:type="gramStart"/>
          <w:r w:rsidRPr="007166BD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>برنامج</w:t>
          </w:r>
          <w:proofErr w:type="gramEnd"/>
          <w:r w:rsidRPr="007166BD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 xml:space="preserve"> دعم أبحاث طلبة البكالوريوس</w:t>
          </w:r>
        </w:p>
        <w:p w:rsidR="001D7E7D" w:rsidRPr="007166BD" w:rsidRDefault="001D7E7D" w:rsidP="00DE46C1">
          <w:pPr>
            <w:pStyle w:val="Header"/>
            <w:tabs>
              <w:tab w:val="clear" w:pos="4320"/>
              <w:tab w:val="center" w:pos="7408"/>
            </w:tabs>
            <w:jc w:val="center"/>
            <w:rPr>
              <w:rFonts w:cs="Simplified Arabic"/>
              <w:b/>
              <w:bCs/>
              <w:sz w:val="30"/>
              <w:szCs w:val="30"/>
            </w:rPr>
          </w:pPr>
          <w:r w:rsidRPr="007166BD">
            <w:rPr>
              <w:rFonts w:ascii="Book Antiqua" w:hAnsi="Book Antiqua" w:cs="Simplified Arabic"/>
              <w:b/>
              <w:bCs/>
              <w:sz w:val="24"/>
              <w:szCs w:val="24"/>
              <w:lang w:bidi="ar-AE"/>
            </w:rPr>
            <w:t>Undergraduate Research Support Program</w:t>
          </w:r>
        </w:p>
        <w:p w:rsidR="001D7E7D" w:rsidRPr="00BC3B97" w:rsidRDefault="001D7E7D" w:rsidP="00934FEF">
          <w:pPr>
            <w:pStyle w:val="Header"/>
            <w:jc w:val="center"/>
            <w:rPr>
              <w:rFonts w:ascii="Tahoma" w:hAnsi="Tahoma" w:cs="Simplified Arabic"/>
              <w:b/>
              <w:bCs/>
              <w:sz w:val="32"/>
              <w:szCs w:val="32"/>
            </w:rPr>
          </w:pPr>
        </w:p>
      </w:tc>
      <w:tc>
        <w:tcPr>
          <w:tcW w:w="1617" w:type="dxa"/>
          <w:vMerge w:val="restart"/>
          <w:vAlign w:val="center"/>
        </w:tcPr>
        <w:p w:rsidR="001D7E7D" w:rsidRPr="00BC3B97" w:rsidRDefault="001D7E7D" w:rsidP="000D08BA">
          <w:pPr>
            <w:pStyle w:val="Header"/>
            <w:jc w:val="center"/>
            <w:rPr>
              <w:rFonts w:ascii="Tahoma" w:hAnsi="Tahoma" w:cs="Simplified Arabic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="Tahoma" w:hAnsi="Tahoma" w:cs="Simplified Arabic"/>
              <w:b/>
              <w:bCs/>
              <w:noProof/>
              <w:sz w:val="28"/>
              <w:szCs w:val="28"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E018FAF" wp14:editId="58C0EAB7">
                    <wp:simplePos x="0" y="0"/>
                    <wp:positionH relativeFrom="column">
                      <wp:posOffset>45085</wp:posOffset>
                    </wp:positionH>
                    <wp:positionV relativeFrom="paragraph">
                      <wp:posOffset>-591820</wp:posOffset>
                    </wp:positionV>
                    <wp:extent cx="781050" cy="857250"/>
                    <wp:effectExtent l="0" t="0" r="0" b="0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1050" cy="857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D7E7D" w:rsidRDefault="001D7E7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5A90A9A" wp14:editId="13C18402">
                                      <wp:extent cx="466725" cy="495300"/>
                                      <wp:effectExtent l="0" t="0" r="9525" b="0"/>
                                      <wp:docPr id="315" name="Picture 315" descr="عمادة البحث العلمي-شعار-UltimateLight Blue-OUTLINED--07-02-143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Picture 63" descr="عمادة البحث العلمي-شعار-UltimateLight Blue-OUTLINED--07-02-1430"/>
                                              <pic:cNvPicPr/>
                                            </pic:nvPicPr>
                                            <pic:blipFill>
                                              <a:blip r:embed="rId2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0138" cy="49892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5" o:spid="_x0000_s1027" type="#_x0000_t202" style="position:absolute;left:0;text-align:left;margin-left:3.55pt;margin-top:-46.6pt;width:61.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" filled="f" stroked="f" strokeweight=".5pt">
                    <v:textbox>
                      <w:txbxContent>
                        <w:p w:rsidR="001D7E7D" w:rsidRDefault="001D7E7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A90A9A" wp14:editId="13C18402">
                                <wp:extent cx="466725" cy="495300"/>
                                <wp:effectExtent l="0" t="0" r="9525" b="0"/>
                                <wp:docPr id="315" name="Picture 315" descr="عمادة البحث العلمي-شعار-UltimateLight Blue-OUTLINED--07-02-143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63" descr="عمادة البحث العلمي-شعار-UltimateLight Blue-OUTLINED--07-02-1430"/>
                                        <pic:cNvPicPr/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0138" cy="4989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  <w:tr w:rsidR="001D7E7D" w:rsidRPr="00BC3B97" w:rsidTr="00B67D3B">
      <w:trPr>
        <w:cantSplit/>
        <w:trHeight w:val="513"/>
        <w:jc w:val="center"/>
      </w:trPr>
      <w:tc>
        <w:tcPr>
          <w:tcW w:w="2047" w:type="dxa"/>
          <w:vMerge/>
          <w:shd w:val="clear" w:color="auto" w:fill="auto"/>
          <w:vAlign w:val="center"/>
        </w:tcPr>
        <w:p w:rsidR="001D7E7D" w:rsidRPr="00BC3B97" w:rsidRDefault="001D7E7D" w:rsidP="000D08BA">
          <w:pPr>
            <w:pStyle w:val="Header"/>
            <w:jc w:val="right"/>
            <w:rPr>
              <w:rFonts w:ascii="Arial" w:hAnsi="Arial" w:cs="Simplified Arabic"/>
              <w:b/>
              <w:bCs/>
              <w:rtl/>
            </w:rPr>
          </w:pPr>
        </w:p>
      </w:tc>
      <w:tc>
        <w:tcPr>
          <w:tcW w:w="6379" w:type="dxa"/>
          <w:shd w:val="clear" w:color="auto" w:fill="auto"/>
          <w:vAlign w:val="center"/>
        </w:tcPr>
        <w:p w:rsidR="001D7E7D" w:rsidRPr="0056093C" w:rsidRDefault="001D7E7D" w:rsidP="0045588F">
          <w:pPr>
            <w:pStyle w:val="Header"/>
            <w:bidi/>
            <w:jc w:val="center"/>
            <w:rPr>
              <w:rFonts w:ascii="Sakkal Majalla" w:hAnsi="Sakkal Majalla" w:cs="Sakkal Majalla"/>
              <w:b/>
              <w:bCs/>
              <w:sz w:val="40"/>
              <w:szCs w:val="40"/>
              <w:rtl/>
            </w:rPr>
          </w:pPr>
          <w:r w:rsidRPr="007166BD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 xml:space="preserve">نموذج طلب </w:t>
          </w:r>
          <w:proofErr w:type="gramStart"/>
          <w:r w:rsidRPr="007166BD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>دعم</w:t>
          </w:r>
          <w:proofErr w:type="gramEnd"/>
          <w:r w:rsidRPr="007166BD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 xml:space="preserve"> مشروع بحثي لطلبة البكالوريوس</w:t>
          </w:r>
        </w:p>
        <w:p w:rsidR="001D7E7D" w:rsidRPr="007166BD" w:rsidRDefault="001D7E7D" w:rsidP="0088617C">
          <w:pPr>
            <w:pStyle w:val="Header"/>
            <w:tabs>
              <w:tab w:val="clear" w:pos="4320"/>
              <w:tab w:val="center" w:pos="7434"/>
            </w:tabs>
            <w:ind w:hanging="217"/>
            <w:jc w:val="center"/>
            <w:rPr>
              <w:rFonts w:ascii="Book Antiqua" w:hAnsi="Book Antiqua" w:cs="Simplified Arabic"/>
              <w:b/>
              <w:bCs/>
              <w:sz w:val="24"/>
              <w:szCs w:val="24"/>
              <w:rtl/>
              <w:lang w:bidi="ar-AE"/>
            </w:rPr>
          </w:pPr>
          <w:r w:rsidRPr="007166BD">
            <w:rPr>
              <w:rFonts w:ascii="Book Antiqua" w:hAnsi="Book Antiqua" w:cs="Simplified Arabic"/>
              <w:b/>
              <w:bCs/>
              <w:sz w:val="24"/>
              <w:szCs w:val="24"/>
              <w:lang w:bidi="ar-AE"/>
            </w:rPr>
            <w:t>Undergraduate Research Support</w:t>
          </w:r>
          <w:r w:rsidRPr="007166BD">
            <w:rPr>
              <w:rFonts w:ascii="Book Antiqua" w:hAnsi="Book Antiqua" w:cs="Simplified Arabic" w:hint="cs"/>
              <w:b/>
              <w:bCs/>
              <w:sz w:val="24"/>
              <w:szCs w:val="24"/>
              <w:rtl/>
              <w:lang w:bidi="ar-AE"/>
            </w:rPr>
            <w:t xml:space="preserve"> </w:t>
          </w:r>
          <w:r w:rsidRPr="007166BD">
            <w:rPr>
              <w:rFonts w:ascii="Book Antiqua" w:hAnsi="Book Antiqua" w:cs="Simplified Arabic"/>
              <w:b/>
              <w:bCs/>
              <w:sz w:val="24"/>
              <w:szCs w:val="24"/>
              <w:lang w:bidi="ar-AE"/>
            </w:rPr>
            <w:t>Application</w:t>
          </w:r>
        </w:p>
        <w:p w:rsidR="001D7E7D" w:rsidRPr="00934FEF" w:rsidRDefault="001D7E7D" w:rsidP="0088617C">
          <w:pPr>
            <w:pStyle w:val="Header"/>
            <w:tabs>
              <w:tab w:val="clear" w:pos="4320"/>
              <w:tab w:val="center" w:pos="7434"/>
            </w:tabs>
            <w:ind w:hanging="217"/>
            <w:jc w:val="center"/>
            <w:rPr>
              <w:rFonts w:ascii="Book Antiqua" w:hAnsi="Book Antiqua" w:cs="Simplified Arabic"/>
              <w:b/>
              <w:bCs/>
              <w:sz w:val="16"/>
              <w:szCs w:val="16"/>
              <w:lang w:bidi="ar-AE"/>
            </w:rPr>
          </w:pPr>
          <w:r>
            <w:rPr>
              <w:rFonts w:cs="Simplified Arabic"/>
              <w:noProof/>
              <w:rtl/>
            </w:rPr>
            <w:drawing>
              <wp:anchor distT="0" distB="0" distL="114300" distR="114300" simplePos="0" relativeHeight="251655168" behindDoc="1" locked="0" layoutInCell="1" allowOverlap="1" wp14:anchorId="2F14EE79" wp14:editId="5A423F5B">
                <wp:simplePos x="0" y="0"/>
                <wp:positionH relativeFrom="column">
                  <wp:posOffset>1599565</wp:posOffset>
                </wp:positionH>
                <wp:positionV relativeFrom="paragraph">
                  <wp:posOffset>20320</wp:posOffset>
                </wp:positionV>
                <wp:extent cx="581025" cy="581025"/>
                <wp:effectExtent l="0" t="0" r="9525" b="9525"/>
                <wp:wrapNone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الشعار للطباع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617" w:type="dxa"/>
          <w:vMerge/>
          <w:shd w:val="clear" w:color="auto" w:fill="auto"/>
          <w:vAlign w:val="center"/>
        </w:tcPr>
        <w:p w:rsidR="001D7E7D" w:rsidRPr="00BC3B97" w:rsidRDefault="001D7E7D" w:rsidP="000D08BA">
          <w:pPr>
            <w:pStyle w:val="Header"/>
            <w:jc w:val="right"/>
            <w:rPr>
              <w:rFonts w:ascii="Arial" w:hAnsi="Arial" w:cs="Simplified Arabic"/>
              <w:b/>
              <w:bCs/>
              <w:sz w:val="28"/>
              <w:szCs w:val="28"/>
              <w:rtl/>
            </w:rPr>
          </w:pPr>
        </w:p>
      </w:tc>
    </w:tr>
    <w:tr w:rsidR="001D7E7D" w:rsidRPr="00BC3B97" w:rsidTr="00B67D3B">
      <w:trPr>
        <w:cantSplit/>
        <w:trHeight w:val="845"/>
        <w:jc w:val="center"/>
      </w:trPr>
      <w:tc>
        <w:tcPr>
          <w:tcW w:w="2047" w:type="dxa"/>
          <w:vMerge/>
          <w:shd w:val="clear" w:color="auto" w:fill="auto"/>
          <w:vAlign w:val="center"/>
        </w:tcPr>
        <w:p w:rsidR="001D7E7D" w:rsidRPr="00BC3B97" w:rsidRDefault="001D7E7D" w:rsidP="000D08BA">
          <w:pPr>
            <w:pStyle w:val="Header"/>
            <w:jc w:val="right"/>
            <w:rPr>
              <w:rFonts w:ascii="Arial" w:hAnsi="Arial" w:cs="Simplified Arabic"/>
              <w:b/>
              <w:bCs/>
              <w:rtl/>
            </w:rPr>
          </w:pPr>
        </w:p>
      </w:tc>
      <w:tc>
        <w:tcPr>
          <w:tcW w:w="6379" w:type="dxa"/>
          <w:shd w:val="clear" w:color="auto" w:fill="auto"/>
          <w:vAlign w:val="center"/>
        </w:tcPr>
        <w:p w:rsidR="001D7E7D" w:rsidRPr="00BC3B97" w:rsidRDefault="001D7E7D" w:rsidP="00934FEF">
          <w:pPr>
            <w:pStyle w:val="Header"/>
            <w:tabs>
              <w:tab w:val="center" w:pos="5016"/>
            </w:tabs>
            <w:bidi/>
            <w:rPr>
              <w:rFonts w:cs="Simplified Arabic"/>
              <w:rtl/>
            </w:rPr>
          </w:pPr>
        </w:p>
      </w:tc>
      <w:tc>
        <w:tcPr>
          <w:tcW w:w="1617" w:type="dxa"/>
          <w:vMerge/>
          <w:shd w:val="clear" w:color="auto" w:fill="auto"/>
          <w:vAlign w:val="center"/>
        </w:tcPr>
        <w:p w:rsidR="001D7E7D" w:rsidRPr="00BC3B97" w:rsidRDefault="001D7E7D" w:rsidP="000D08BA">
          <w:pPr>
            <w:pStyle w:val="Header"/>
            <w:jc w:val="right"/>
            <w:rPr>
              <w:rFonts w:ascii="Arial" w:hAnsi="Arial" w:cs="Simplified Arabic"/>
              <w:b/>
              <w:bCs/>
              <w:sz w:val="28"/>
              <w:szCs w:val="28"/>
              <w:rtl/>
            </w:rPr>
          </w:pPr>
        </w:p>
      </w:tc>
    </w:tr>
  </w:tbl>
  <w:p w:rsidR="001D7E7D" w:rsidRPr="00B67D3B" w:rsidRDefault="001D7E7D" w:rsidP="00B67D3B">
    <w:pPr>
      <w:pStyle w:val="Header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E7D" w:rsidRDefault="001D7E7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;visibility:visible;mso-wrap-style:square" o:bullet="t">
        <v:imagedata r:id="rId1" o:title=""/>
      </v:shape>
    </w:pict>
  </w:numPicBullet>
  <w:numPicBullet w:numPicBulletId="1">
    <w:pict>
      <v:shape id="_x0000_i1027" type="#_x0000_t75" style="width:15.6pt;height:14.4pt;visibility:visible;mso-wrap-style:square" o:bullet="t">
        <v:imagedata r:id="rId2" o:title=""/>
      </v:shape>
    </w:pict>
  </w:numPicBullet>
  <w:numPicBullet w:numPicBulletId="2">
    <w:pict>
      <v:shape id="Picture 29" o:spid="_x0000_i1028" type="#_x0000_t75" style="width:23.4pt;height:18pt;visibility:visible;mso-wrap-style:square" o:bullet="t">
        <v:imagedata r:id="rId3" o:title=""/>
      </v:shape>
    </w:pict>
  </w:numPicBullet>
  <w:abstractNum w:abstractNumId="0">
    <w:nsid w:val="01C056EC"/>
    <w:multiLevelType w:val="hybridMultilevel"/>
    <w:tmpl w:val="E95640F8"/>
    <w:lvl w:ilvl="0" w:tplc="E6E0C91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7C88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A6F5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4C3C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1A74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62AF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9AF8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647A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20EE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27E4693"/>
    <w:multiLevelType w:val="hybridMultilevel"/>
    <w:tmpl w:val="A8A8B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8761D"/>
    <w:multiLevelType w:val="hybridMultilevel"/>
    <w:tmpl w:val="257E95D4"/>
    <w:lvl w:ilvl="0" w:tplc="851ABD2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0438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E834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383A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1826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6C51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0A6F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86A3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128B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6325987"/>
    <w:multiLevelType w:val="hybridMultilevel"/>
    <w:tmpl w:val="140EB89A"/>
    <w:lvl w:ilvl="0" w:tplc="A82298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45107B"/>
    <w:multiLevelType w:val="hybridMultilevel"/>
    <w:tmpl w:val="E35E2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D6EDA"/>
    <w:multiLevelType w:val="hybridMultilevel"/>
    <w:tmpl w:val="1CEAB23A"/>
    <w:lvl w:ilvl="0" w:tplc="DEDAE15E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  <w:b w:val="0"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E5365C"/>
    <w:multiLevelType w:val="hybridMultilevel"/>
    <w:tmpl w:val="56683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915CE1"/>
    <w:multiLevelType w:val="hybridMultilevel"/>
    <w:tmpl w:val="B630D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3D2935"/>
    <w:multiLevelType w:val="hybridMultilevel"/>
    <w:tmpl w:val="9BDCC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A40FA7"/>
    <w:multiLevelType w:val="hybridMultilevel"/>
    <w:tmpl w:val="688E8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4257DB"/>
    <w:multiLevelType w:val="hybridMultilevel"/>
    <w:tmpl w:val="772A1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4E7F27"/>
    <w:multiLevelType w:val="hybridMultilevel"/>
    <w:tmpl w:val="AB8206D4"/>
    <w:lvl w:ilvl="0" w:tplc="4B7C473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1870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BEEA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86CE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E2D7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80DA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52A8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5AA6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3432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7732A36"/>
    <w:multiLevelType w:val="hybridMultilevel"/>
    <w:tmpl w:val="99501564"/>
    <w:lvl w:ilvl="0" w:tplc="4B741AE8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811651"/>
    <w:multiLevelType w:val="hybridMultilevel"/>
    <w:tmpl w:val="137E3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ED2D24"/>
    <w:multiLevelType w:val="hybridMultilevel"/>
    <w:tmpl w:val="F2E4C2E8"/>
    <w:lvl w:ilvl="0" w:tplc="A82298DE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55384D"/>
    <w:multiLevelType w:val="hybridMultilevel"/>
    <w:tmpl w:val="414C684C"/>
    <w:lvl w:ilvl="0" w:tplc="C50E522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BC6E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B860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32C7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0862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ACB5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9434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DE42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E6D6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2A954050"/>
    <w:multiLevelType w:val="hybridMultilevel"/>
    <w:tmpl w:val="9BDCC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7A3644"/>
    <w:multiLevelType w:val="hybridMultilevel"/>
    <w:tmpl w:val="A8A8B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132514"/>
    <w:multiLevelType w:val="hybridMultilevel"/>
    <w:tmpl w:val="3380F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0500E9"/>
    <w:multiLevelType w:val="hybridMultilevel"/>
    <w:tmpl w:val="05F272E4"/>
    <w:lvl w:ilvl="0" w:tplc="3426E9E2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  <w:b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94051F9"/>
    <w:multiLevelType w:val="hybridMultilevel"/>
    <w:tmpl w:val="E35E2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D125D4"/>
    <w:multiLevelType w:val="hybridMultilevel"/>
    <w:tmpl w:val="B1D2591A"/>
    <w:lvl w:ilvl="0" w:tplc="A2CA88CA">
      <w:start w:val="1"/>
      <w:numFmt w:val="decimal"/>
      <w:lvlText w:val="%1-"/>
      <w:lvlJc w:val="left"/>
      <w:pPr>
        <w:ind w:left="2985" w:hanging="2985"/>
      </w:pPr>
      <w:rPr>
        <w:rFonts w:ascii="Sakkal Majalla" w:eastAsia="Calibri" w:hAnsi="Sakkal Majalla" w:cs="Sakkal Majall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4737BF7"/>
    <w:multiLevelType w:val="hybridMultilevel"/>
    <w:tmpl w:val="A8A8B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95289F"/>
    <w:multiLevelType w:val="hybridMultilevel"/>
    <w:tmpl w:val="17C68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277FC5"/>
    <w:multiLevelType w:val="hybridMultilevel"/>
    <w:tmpl w:val="D4E85D36"/>
    <w:lvl w:ilvl="0" w:tplc="6422019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C8EF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9227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18F9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2694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D26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64EB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5039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C634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5BEF3B60"/>
    <w:multiLevelType w:val="hybridMultilevel"/>
    <w:tmpl w:val="7DC447DE"/>
    <w:lvl w:ilvl="0" w:tplc="8874747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4F07E9"/>
    <w:multiLevelType w:val="hybridMultilevel"/>
    <w:tmpl w:val="7AF81636"/>
    <w:lvl w:ilvl="0" w:tplc="65D4FF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A861B2"/>
    <w:multiLevelType w:val="hybridMultilevel"/>
    <w:tmpl w:val="01A0C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AB3678"/>
    <w:multiLevelType w:val="hybridMultilevel"/>
    <w:tmpl w:val="CFB02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B151C5"/>
    <w:multiLevelType w:val="hybridMultilevel"/>
    <w:tmpl w:val="A0A20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3D5EDA"/>
    <w:multiLevelType w:val="hybridMultilevel"/>
    <w:tmpl w:val="4AD66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660891"/>
    <w:multiLevelType w:val="hybridMultilevel"/>
    <w:tmpl w:val="7090AE78"/>
    <w:lvl w:ilvl="0" w:tplc="C2EA47AA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  <w:b w:val="0"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C2170B"/>
    <w:multiLevelType w:val="hybridMultilevel"/>
    <w:tmpl w:val="99501564"/>
    <w:lvl w:ilvl="0" w:tplc="4B741AE8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373737"/>
    <w:multiLevelType w:val="hybridMultilevel"/>
    <w:tmpl w:val="F2648578"/>
    <w:lvl w:ilvl="0" w:tplc="D786F1A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8E17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86D9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CC78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0CDF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E2EF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200A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BAF3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C0B1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6D5C422D"/>
    <w:multiLevelType w:val="hybridMultilevel"/>
    <w:tmpl w:val="E35E2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1E13FC"/>
    <w:multiLevelType w:val="hybridMultilevel"/>
    <w:tmpl w:val="A59A7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D60B12"/>
    <w:multiLevelType w:val="hybridMultilevel"/>
    <w:tmpl w:val="22322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0956C1"/>
    <w:multiLevelType w:val="hybridMultilevel"/>
    <w:tmpl w:val="F7644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EAF5A88"/>
    <w:multiLevelType w:val="hybridMultilevel"/>
    <w:tmpl w:val="CE26461A"/>
    <w:lvl w:ilvl="0" w:tplc="B57CC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5"/>
  </w:num>
  <w:num w:numId="4">
    <w:abstractNumId w:val="8"/>
  </w:num>
  <w:num w:numId="5">
    <w:abstractNumId w:val="16"/>
  </w:num>
  <w:num w:numId="6">
    <w:abstractNumId w:val="10"/>
  </w:num>
  <w:num w:numId="7">
    <w:abstractNumId w:val="13"/>
  </w:num>
  <w:num w:numId="8">
    <w:abstractNumId w:val="36"/>
  </w:num>
  <w:num w:numId="9">
    <w:abstractNumId w:val="29"/>
  </w:num>
  <w:num w:numId="10">
    <w:abstractNumId w:val="34"/>
  </w:num>
  <w:num w:numId="11">
    <w:abstractNumId w:val="3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</w:num>
  <w:num w:numId="14">
    <w:abstractNumId w:val="38"/>
  </w:num>
  <w:num w:numId="15">
    <w:abstractNumId w:val="28"/>
  </w:num>
  <w:num w:numId="16">
    <w:abstractNumId w:val="27"/>
  </w:num>
  <w:num w:numId="17">
    <w:abstractNumId w:val="19"/>
  </w:num>
  <w:num w:numId="18">
    <w:abstractNumId w:val="31"/>
  </w:num>
  <w:num w:numId="19">
    <w:abstractNumId w:val="20"/>
  </w:num>
  <w:num w:numId="20">
    <w:abstractNumId w:val="4"/>
  </w:num>
  <w:num w:numId="21">
    <w:abstractNumId w:val="12"/>
  </w:num>
  <w:num w:numId="22">
    <w:abstractNumId w:val="23"/>
  </w:num>
  <w:num w:numId="23">
    <w:abstractNumId w:val="26"/>
  </w:num>
  <w:num w:numId="24">
    <w:abstractNumId w:val="30"/>
  </w:num>
  <w:num w:numId="25">
    <w:abstractNumId w:val="32"/>
  </w:num>
  <w:num w:numId="26">
    <w:abstractNumId w:val="9"/>
  </w:num>
  <w:num w:numId="27">
    <w:abstractNumId w:val="7"/>
  </w:num>
  <w:num w:numId="28">
    <w:abstractNumId w:val="6"/>
  </w:num>
  <w:num w:numId="29">
    <w:abstractNumId w:val="35"/>
  </w:num>
  <w:num w:numId="30">
    <w:abstractNumId w:val="22"/>
  </w:num>
  <w:num w:numId="31">
    <w:abstractNumId w:val="1"/>
  </w:num>
  <w:num w:numId="32">
    <w:abstractNumId w:val="17"/>
  </w:num>
  <w:num w:numId="33">
    <w:abstractNumId w:val="25"/>
  </w:num>
  <w:num w:numId="34">
    <w:abstractNumId w:val="33"/>
  </w:num>
  <w:num w:numId="35">
    <w:abstractNumId w:val="15"/>
  </w:num>
  <w:num w:numId="36">
    <w:abstractNumId w:val="24"/>
  </w:num>
  <w:num w:numId="37">
    <w:abstractNumId w:val="2"/>
  </w:num>
  <w:num w:numId="38">
    <w:abstractNumId w:val="0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855"/>
    <w:rsid w:val="000016A6"/>
    <w:rsid w:val="00003666"/>
    <w:rsid w:val="000075C5"/>
    <w:rsid w:val="00007CA4"/>
    <w:rsid w:val="00010951"/>
    <w:rsid w:val="0001357D"/>
    <w:rsid w:val="00016EB3"/>
    <w:rsid w:val="00020317"/>
    <w:rsid w:val="000208C7"/>
    <w:rsid w:val="0002510F"/>
    <w:rsid w:val="00031205"/>
    <w:rsid w:val="000365E7"/>
    <w:rsid w:val="00036957"/>
    <w:rsid w:val="00037C79"/>
    <w:rsid w:val="00040F01"/>
    <w:rsid w:val="0004174F"/>
    <w:rsid w:val="00042520"/>
    <w:rsid w:val="0004438F"/>
    <w:rsid w:val="0004487A"/>
    <w:rsid w:val="00047B06"/>
    <w:rsid w:val="00050801"/>
    <w:rsid w:val="000526B3"/>
    <w:rsid w:val="000529B8"/>
    <w:rsid w:val="00052F1F"/>
    <w:rsid w:val="0005753E"/>
    <w:rsid w:val="000579F8"/>
    <w:rsid w:val="00057D98"/>
    <w:rsid w:val="000626F9"/>
    <w:rsid w:val="00065ECE"/>
    <w:rsid w:val="00071FE7"/>
    <w:rsid w:val="0007348E"/>
    <w:rsid w:val="00073D68"/>
    <w:rsid w:val="00074EC2"/>
    <w:rsid w:val="000764AD"/>
    <w:rsid w:val="00076609"/>
    <w:rsid w:val="00076AAD"/>
    <w:rsid w:val="00077042"/>
    <w:rsid w:val="000807CA"/>
    <w:rsid w:val="00081924"/>
    <w:rsid w:val="00082AFB"/>
    <w:rsid w:val="00083C57"/>
    <w:rsid w:val="000841EA"/>
    <w:rsid w:val="00086305"/>
    <w:rsid w:val="00087543"/>
    <w:rsid w:val="00087552"/>
    <w:rsid w:val="000900FB"/>
    <w:rsid w:val="000904AE"/>
    <w:rsid w:val="00090F81"/>
    <w:rsid w:val="00091CF8"/>
    <w:rsid w:val="0009425D"/>
    <w:rsid w:val="00095260"/>
    <w:rsid w:val="00095798"/>
    <w:rsid w:val="00095939"/>
    <w:rsid w:val="000977A9"/>
    <w:rsid w:val="000A46FA"/>
    <w:rsid w:val="000A502E"/>
    <w:rsid w:val="000A6164"/>
    <w:rsid w:val="000A6B0C"/>
    <w:rsid w:val="000B0402"/>
    <w:rsid w:val="000B330A"/>
    <w:rsid w:val="000B3AA7"/>
    <w:rsid w:val="000B418F"/>
    <w:rsid w:val="000B6552"/>
    <w:rsid w:val="000B791F"/>
    <w:rsid w:val="000C0B67"/>
    <w:rsid w:val="000C1112"/>
    <w:rsid w:val="000C13AF"/>
    <w:rsid w:val="000C4EC5"/>
    <w:rsid w:val="000C7F4A"/>
    <w:rsid w:val="000D08BA"/>
    <w:rsid w:val="000D2C8D"/>
    <w:rsid w:val="000D75DD"/>
    <w:rsid w:val="000D781D"/>
    <w:rsid w:val="000E1C24"/>
    <w:rsid w:val="000E40CD"/>
    <w:rsid w:val="000E48E3"/>
    <w:rsid w:val="000F0990"/>
    <w:rsid w:val="000F2640"/>
    <w:rsid w:val="000F29D2"/>
    <w:rsid w:val="000F473C"/>
    <w:rsid w:val="000F4AE7"/>
    <w:rsid w:val="000F526B"/>
    <w:rsid w:val="000F665D"/>
    <w:rsid w:val="000F6B5B"/>
    <w:rsid w:val="000F7699"/>
    <w:rsid w:val="001010AE"/>
    <w:rsid w:val="00102AC2"/>
    <w:rsid w:val="0010563C"/>
    <w:rsid w:val="00107958"/>
    <w:rsid w:val="001107F3"/>
    <w:rsid w:val="00112A71"/>
    <w:rsid w:val="00112ABD"/>
    <w:rsid w:val="00113234"/>
    <w:rsid w:val="00114FFE"/>
    <w:rsid w:val="001163AF"/>
    <w:rsid w:val="00121E12"/>
    <w:rsid w:val="0012363A"/>
    <w:rsid w:val="00124293"/>
    <w:rsid w:val="00124C0F"/>
    <w:rsid w:val="00131481"/>
    <w:rsid w:val="00131953"/>
    <w:rsid w:val="00131DA0"/>
    <w:rsid w:val="001324AC"/>
    <w:rsid w:val="00132602"/>
    <w:rsid w:val="00134EB2"/>
    <w:rsid w:val="00135009"/>
    <w:rsid w:val="00135016"/>
    <w:rsid w:val="0013588E"/>
    <w:rsid w:val="00136F4F"/>
    <w:rsid w:val="001403F9"/>
    <w:rsid w:val="001406A4"/>
    <w:rsid w:val="00143C86"/>
    <w:rsid w:val="00143E8C"/>
    <w:rsid w:val="00144C41"/>
    <w:rsid w:val="00144F17"/>
    <w:rsid w:val="00145EF5"/>
    <w:rsid w:val="001543F9"/>
    <w:rsid w:val="00155654"/>
    <w:rsid w:val="0015573B"/>
    <w:rsid w:val="001645CB"/>
    <w:rsid w:val="001670DE"/>
    <w:rsid w:val="00167182"/>
    <w:rsid w:val="00167EDF"/>
    <w:rsid w:val="0017092C"/>
    <w:rsid w:val="00172C61"/>
    <w:rsid w:val="00175329"/>
    <w:rsid w:val="001771BD"/>
    <w:rsid w:val="0018444E"/>
    <w:rsid w:val="00184EE1"/>
    <w:rsid w:val="001868FA"/>
    <w:rsid w:val="001929DC"/>
    <w:rsid w:val="00193FDA"/>
    <w:rsid w:val="0019406C"/>
    <w:rsid w:val="0019581C"/>
    <w:rsid w:val="00197F0F"/>
    <w:rsid w:val="001A14AF"/>
    <w:rsid w:val="001A1FBF"/>
    <w:rsid w:val="001A25D9"/>
    <w:rsid w:val="001A4B81"/>
    <w:rsid w:val="001A5C34"/>
    <w:rsid w:val="001A6610"/>
    <w:rsid w:val="001A7144"/>
    <w:rsid w:val="001A75B7"/>
    <w:rsid w:val="001A7DA8"/>
    <w:rsid w:val="001B08C3"/>
    <w:rsid w:val="001B0D3D"/>
    <w:rsid w:val="001B4D23"/>
    <w:rsid w:val="001B50C3"/>
    <w:rsid w:val="001B6FD2"/>
    <w:rsid w:val="001B7316"/>
    <w:rsid w:val="001C033B"/>
    <w:rsid w:val="001C2E20"/>
    <w:rsid w:val="001C4976"/>
    <w:rsid w:val="001C5324"/>
    <w:rsid w:val="001C5CD6"/>
    <w:rsid w:val="001C7AC1"/>
    <w:rsid w:val="001C7D87"/>
    <w:rsid w:val="001C7E67"/>
    <w:rsid w:val="001D1CF1"/>
    <w:rsid w:val="001D38B4"/>
    <w:rsid w:val="001D5787"/>
    <w:rsid w:val="001D6E51"/>
    <w:rsid w:val="001D75F1"/>
    <w:rsid w:val="001D7E7D"/>
    <w:rsid w:val="001E6B6B"/>
    <w:rsid w:val="001F0A9F"/>
    <w:rsid w:val="001F1F72"/>
    <w:rsid w:val="001F27E5"/>
    <w:rsid w:val="001F2AF9"/>
    <w:rsid w:val="001F3141"/>
    <w:rsid w:val="001F442B"/>
    <w:rsid w:val="001F47E0"/>
    <w:rsid w:val="001F60EA"/>
    <w:rsid w:val="001F6282"/>
    <w:rsid w:val="001F758B"/>
    <w:rsid w:val="00203C84"/>
    <w:rsid w:val="00204D7F"/>
    <w:rsid w:val="002051B5"/>
    <w:rsid w:val="0020525D"/>
    <w:rsid w:val="0020551D"/>
    <w:rsid w:val="00210282"/>
    <w:rsid w:val="00210298"/>
    <w:rsid w:val="00211BC1"/>
    <w:rsid w:val="002129B1"/>
    <w:rsid w:val="002144DE"/>
    <w:rsid w:val="002156CA"/>
    <w:rsid w:val="00216605"/>
    <w:rsid w:val="002169B2"/>
    <w:rsid w:val="00221E22"/>
    <w:rsid w:val="0022340F"/>
    <w:rsid w:val="002235DC"/>
    <w:rsid w:val="00223A8C"/>
    <w:rsid w:val="00227B48"/>
    <w:rsid w:val="002316C7"/>
    <w:rsid w:val="00233346"/>
    <w:rsid w:val="002335F7"/>
    <w:rsid w:val="00233847"/>
    <w:rsid w:val="0023471B"/>
    <w:rsid w:val="002420C8"/>
    <w:rsid w:val="002435B7"/>
    <w:rsid w:val="00244696"/>
    <w:rsid w:val="00246179"/>
    <w:rsid w:val="00250AC1"/>
    <w:rsid w:val="0025160D"/>
    <w:rsid w:val="00251B8A"/>
    <w:rsid w:val="00252545"/>
    <w:rsid w:val="00252912"/>
    <w:rsid w:val="00252CCF"/>
    <w:rsid w:val="002536AB"/>
    <w:rsid w:val="00255208"/>
    <w:rsid w:val="00257BEE"/>
    <w:rsid w:val="00261383"/>
    <w:rsid w:val="00264519"/>
    <w:rsid w:val="0026479C"/>
    <w:rsid w:val="0026559B"/>
    <w:rsid w:val="00265B36"/>
    <w:rsid w:val="00266F95"/>
    <w:rsid w:val="00267365"/>
    <w:rsid w:val="00271CAE"/>
    <w:rsid w:val="002724B9"/>
    <w:rsid w:val="002730EE"/>
    <w:rsid w:val="00274907"/>
    <w:rsid w:val="00274A12"/>
    <w:rsid w:val="002758AC"/>
    <w:rsid w:val="00277F64"/>
    <w:rsid w:val="002820EC"/>
    <w:rsid w:val="00283E5B"/>
    <w:rsid w:val="00284A16"/>
    <w:rsid w:val="002878DA"/>
    <w:rsid w:val="0029306C"/>
    <w:rsid w:val="00293235"/>
    <w:rsid w:val="002932E7"/>
    <w:rsid w:val="0029330F"/>
    <w:rsid w:val="002937BF"/>
    <w:rsid w:val="00293B6F"/>
    <w:rsid w:val="0029438F"/>
    <w:rsid w:val="002945C2"/>
    <w:rsid w:val="00294E5F"/>
    <w:rsid w:val="00296847"/>
    <w:rsid w:val="002977A9"/>
    <w:rsid w:val="002A405C"/>
    <w:rsid w:val="002A64CB"/>
    <w:rsid w:val="002A729B"/>
    <w:rsid w:val="002B1C71"/>
    <w:rsid w:val="002B453E"/>
    <w:rsid w:val="002B6C3F"/>
    <w:rsid w:val="002B75A6"/>
    <w:rsid w:val="002B7AF1"/>
    <w:rsid w:val="002C3695"/>
    <w:rsid w:val="002C5B47"/>
    <w:rsid w:val="002D6656"/>
    <w:rsid w:val="002D78F2"/>
    <w:rsid w:val="002D7C06"/>
    <w:rsid w:val="002E129E"/>
    <w:rsid w:val="002E28CC"/>
    <w:rsid w:val="002E32A8"/>
    <w:rsid w:val="002E51EC"/>
    <w:rsid w:val="002E52C3"/>
    <w:rsid w:val="002E5D60"/>
    <w:rsid w:val="002E5E86"/>
    <w:rsid w:val="002E6D77"/>
    <w:rsid w:val="002E7C1C"/>
    <w:rsid w:val="002F13E9"/>
    <w:rsid w:val="002F1892"/>
    <w:rsid w:val="002F1FB4"/>
    <w:rsid w:val="002F3A7D"/>
    <w:rsid w:val="002F7E3E"/>
    <w:rsid w:val="00300440"/>
    <w:rsid w:val="00301ADD"/>
    <w:rsid w:val="003023AC"/>
    <w:rsid w:val="00302D92"/>
    <w:rsid w:val="00302F21"/>
    <w:rsid w:val="0030436E"/>
    <w:rsid w:val="00305D5F"/>
    <w:rsid w:val="0031255E"/>
    <w:rsid w:val="00316D64"/>
    <w:rsid w:val="003216BF"/>
    <w:rsid w:val="00323D5F"/>
    <w:rsid w:val="00324731"/>
    <w:rsid w:val="00330DC5"/>
    <w:rsid w:val="00331063"/>
    <w:rsid w:val="003328CA"/>
    <w:rsid w:val="003338B4"/>
    <w:rsid w:val="00333BFA"/>
    <w:rsid w:val="00336034"/>
    <w:rsid w:val="0033789C"/>
    <w:rsid w:val="003379FE"/>
    <w:rsid w:val="00340757"/>
    <w:rsid w:val="00350567"/>
    <w:rsid w:val="00350F06"/>
    <w:rsid w:val="00352002"/>
    <w:rsid w:val="00352723"/>
    <w:rsid w:val="00352A60"/>
    <w:rsid w:val="00352A7C"/>
    <w:rsid w:val="003536AD"/>
    <w:rsid w:val="00357D04"/>
    <w:rsid w:val="00357E9B"/>
    <w:rsid w:val="003615E2"/>
    <w:rsid w:val="003621FF"/>
    <w:rsid w:val="00363825"/>
    <w:rsid w:val="003659C8"/>
    <w:rsid w:val="00365B57"/>
    <w:rsid w:val="00367032"/>
    <w:rsid w:val="003701A3"/>
    <w:rsid w:val="00370774"/>
    <w:rsid w:val="00370AD5"/>
    <w:rsid w:val="00371E90"/>
    <w:rsid w:val="00372CE3"/>
    <w:rsid w:val="00374A55"/>
    <w:rsid w:val="00375690"/>
    <w:rsid w:val="00375E8D"/>
    <w:rsid w:val="00377654"/>
    <w:rsid w:val="003809D3"/>
    <w:rsid w:val="00382A24"/>
    <w:rsid w:val="00383758"/>
    <w:rsid w:val="00385CD2"/>
    <w:rsid w:val="003B10C6"/>
    <w:rsid w:val="003B11ED"/>
    <w:rsid w:val="003B280D"/>
    <w:rsid w:val="003B320C"/>
    <w:rsid w:val="003B5B53"/>
    <w:rsid w:val="003B69FF"/>
    <w:rsid w:val="003B6B04"/>
    <w:rsid w:val="003B7B5A"/>
    <w:rsid w:val="003C2E64"/>
    <w:rsid w:val="003C4D92"/>
    <w:rsid w:val="003C79AC"/>
    <w:rsid w:val="003D0BDA"/>
    <w:rsid w:val="003D18FC"/>
    <w:rsid w:val="003D344F"/>
    <w:rsid w:val="003D415E"/>
    <w:rsid w:val="003D60D0"/>
    <w:rsid w:val="003D66AF"/>
    <w:rsid w:val="003D769D"/>
    <w:rsid w:val="003D7E89"/>
    <w:rsid w:val="003E02BC"/>
    <w:rsid w:val="003E059E"/>
    <w:rsid w:val="003E139F"/>
    <w:rsid w:val="003E31AE"/>
    <w:rsid w:val="003E3CDF"/>
    <w:rsid w:val="003E3E8E"/>
    <w:rsid w:val="003E3E94"/>
    <w:rsid w:val="003E45E0"/>
    <w:rsid w:val="003E4852"/>
    <w:rsid w:val="003E57EE"/>
    <w:rsid w:val="003E67CF"/>
    <w:rsid w:val="003E7508"/>
    <w:rsid w:val="003F2E82"/>
    <w:rsid w:val="003F3B71"/>
    <w:rsid w:val="003F67CE"/>
    <w:rsid w:val="003F7B95"/>
    <w:rsid w:val="00401ECF"/>
    <w:rsid w:val="00405A05"/>
    <w:rsid w:val="004079AC"/>
    <w:rsid w:val="00411F83"/>
    <w:rsid w:val="00412483"/>
    <w:rsid w:val="00413535"/>
    <w:rsid w:val="00414165"/>
    <w:rsid w:val="00415B86"/>
    <w:rsid w:val="00416879"/>
    <w:rsid w:val="00417548"/>
    <w:rsid w:val="00420577"/>
    <w:rsid w:val="00420DE8"/>
    <w:rsid w:val="00421625"/>
    <w:rsid w:val="00422945"/>
    <w:rsid w:val="00422C20"/>
    <w:rsid w:val="00422FFE"/>
    <w:rsid w:val="004235C7"/>
    <w:rsid w:val="00423679"/>
    <w:rsid w:val="004248C1"/>
    <w:rsid w:val="00424CA3"/>
    <w:rsid w:val="0042595D"/>
    <w:rsid w:val="004276CA"/>
    <w:rsid w:val="00431289"/>
    <w:rsid w:val="00433295"/>
    <w:rsid w:val="004347E7"/>
    <w:rsid w:val="0044361C"/>
    <w:rsid w:val="004448C1"/>
    <w:rsid w:val="0044521B"/>
    <w:rsid w:val="00445C66"/>
    <w:rsid w:val="004470DE"/>
    <w:rsid w:val="00447E65"/>
    <w:rsid w:val="004502B1"/>
    <w:rsid w:val="00451D75"/>
    <w:rsid w:val="00453D62"/>
    <w:rsid w:val="004548DF"/>
    <w:rsid w:val="00454E97"/>
    <w:rsid w:val="0045588F"/>
    <w:rsid w:val="00456918"/>
    <w:rsid w:val="00457FA8"/>
    <w:rsid w:val="00463B8F"/>
    <w:rsid w:val="0046480E"/>
    <w:rsid w:val="00464FC7"/>
    <w:rsid w:val="00465B38"/>
    <w:rsid w:val="00466726"/>
    <w:rsid w:val="00470490"/>
    <w:rsid w:val="00470B4A"/>
    <w:rsid w:val="00471857"/>
    <w:rsid w:val="00471C8F"/>
    <w:rsid w:val="00475069"/>
    <w:rsid w:val="00476001"/>
    <w:rsid w:val="00476131"/>
    <w:rsid w:val="0047661B"/>
    <w:rsid w:val="00476D68"/>
    <w:rsid w:val="00481676"/>
    <w:rsid w:val="00485132"/>
    <w:rsid w:val="00485A35"/>
    <w:rsid w:val="00485C8C"/>
    <w:rsid w:val="00486A7D"/>
    <w:rsid w:val="00494332"/>
    <w:rsid w:val="00495592"/>
    <w:rsid w:val="004A0178"/>
    <w:rsid w:val="004A2056"/>
    <w:rsid w:val="004A2BC4"/>
    <w:rsid w:val="004A30C6"/>
    <w:rsid w:val="004A47ED"/>
    <w:rsid w:val="004A48E0"/>
    <w:rsid w:val="004A5218"/>
    <w:rsid w:val="004A636C"/>
    <w:rsid w:val="004B0B31"/>
    <w:rsid w:val="004B1A7D"/>
    <w:rsid w:val="004B221D"/>
    <w:rsid w:val="004B2308"/>
    <w:rsid w:val="004B241E"/>
    <w:rsid w:val="004B3288"/>
    <w:rsid w:val="004B5E01"/>
    <w:rsid w:val="004B6034"/>
    <w:rsid w:val="004B72DB"/>
    <w:rsid w:val="004B7BD1"/>
    <w:rsid w:val="004B7C58"/>
    <w:rsid w:val="004B7D3A"/>
    <w:rsid w:val="004B7DB5"/>
    <w:rsid w:val="004C042E"/>
    <w:rsid w:val="004C3697"/>
    <w:rsid w:val="004C5B46"/>
    <w:rsid w:val="004C6349"/>
    <w:rsid w:val="004C63A2"/>
    <w:rsid w:val="004D0432"/>
    <w:rsid w:val="004D0E8C"/>
    <w:rsid w:val="004D316D"/>
    <w:rsid w:val="004D47F4"/>
    <w:rsid w:val="004D5AD6"/>
    <w:rsid w:val="004D5F00"/>
    <w:rsid w:val="004D78A7"/>
    <w:rsid w:val="004E0ECC"/>
    <w:rsid w:val="004E26E4"/>
    <w:rsid w:val="004E3022"/>
    <w:rsid w:val="004E37FE"/>
    <w:rsid w:val="004E3C5C"/>
    <w:rsid w:val="004E69C3"/>
    <w:rsid w:val="004E7166"/>
    <w:rsid w:val="004F224A"/>
    <w:rsid w:val="004F2B9A"/>
    <w:rsid w:val="004F3581"/>
    <w:rsid w:val="004F40AC"/>
    <w:rsid w:val="004F4235"/>
    <w:rsid w:val="004F47CF"/>
    <w:rsid w:val="00504760"/>
    <w:rsid w:val="00504AB1"/>
    <w:rsid w:val="005052AC"/>
    <w:rsid w:val="0050751C"/>
    <w:rsid w:val="0052078E"/>
    <w:rsid w:val="00521B76"/>
    <w:rsid w:val="00522720"/>
    <w:rsid w:val="00523249"/>
    <w:rsid w:val="005232C1"/>
    <w:rsid w:val="0052455F"/>
    <w:rsid w:val="00524C58"/>
    <w:rsid w:val="0052578B"/>
    <w:rsid w:val="00525B1F"/>
    <w:rsid w:val="00525B3F"/>
    <w:rsid w:val="00525D8B"/>
    <w:rsid w:val="00530291"/>
    <w:rsid w:val="00533264"/>
    <w:rsid w:val="00534C9C"/>
    <w:rsid w:val="00536732"/>
    <w:rsid w:val="00550B01"/>
    <w:rsid w:val="0055507C"/>
    <w:rsid w:val="0055575C"/>
    <w:rsid w:val="00555CC6"/>
    <w:rsid w:val="00556BCC"/>
    <w:rsid w:val="00557509"/>
    <w:rsid w:val="005600D9"/>
    <w:rsid w:val="0056093C"/>
    <w:rsid w:val="00561CC1"/>
    <w:rsid w:val="0056358E"/>
    <w:rsid w:val="00563B5B"/>
    <w:rsid w:val="00565A04"/>
    <w:rsid w:val="00566C62"/>
    <w:rsid w:val="0057042D"/>
    <w:rsid w:val="005707D7"/>
    <w:rsid w:val="005719E6"/>
    <w:rsid w:val="0057334A"/>
    <w:rsid w:val="00573F64"/>
    <w:rsid w:val="00580F28"/>
    <w:rsid w:val="0058369B"/>
    <w:rsid w:val="005922C9"/>
    <w:rsid w:val="00593AEB"/>
    <w:rsid w:val="00594647"/>
    <w:rsid w:val="00594A60"/>
    <w:rsid w:val="0059530D"/>
    <w:rsid w:val="005955F1"/>
    <w:rsid w:val="00595703"/>
    <w:rsid w:val="00597B7B"/>
    <w:rsid w:val="005A2D31"/>
    <w:rsid w:val="005A3602"/>
    <w:rsid w:val="005A481B"/>
    <w:rsid w:val="005A6C19"/>
    <w:rsid w:val="005B0772"/>
    <w:rsid w:val="005B446D"/>
    <w:rsid w:val="005B67F8"/>
    <w:rsid w:val="005B6A5B"/>
    <w:rsid w:val="005B75C8"/>
    <w:rsid w:val="005C2447"/>
    <w:rsid w:val="005C47C0"/>
    <w:rsid w:val="005C4BBF"/>
    <w:rsid w:val="005C5D7D"/>
    <w:rsid w:val="005C655F"/>
    <w:rsid w:val="005C71BC"/>
    <w:rsid w:val="005D0EB6"/>
    <w:rsid w:val="005D1F6F"/>
    <w:rsid w:val="005D221E"/>
    <w:rsid w:val="005D3437"/>
    <w:rsid w:val="005D4163"/>
    <w:rsid w:val="005D41CE"/>
    <w:rsid w:val="005D47F8"/>
    <w:rsid w:val="005D5697"/>
    <w:rsid w:val="005D6581"/>
    <w:rsid w:val="005D6C76"/>
    <w:rsid w:val="005E10AA"/>
    <w:rsid w:val="005E1848"/>
    <w:rsid w:val="005E3234"/>
    <w:rsid w:val="005E7FBA"/>
    <w:rsid w:val="005F11F1"/>
    <w:rsid w:val="005F120E"/>
    <w:rsid w:val="005F207D"/>
    <w:rsid w:val="005F4CA0"/>
    <w:rsid w:val="005F6A55"/>
    <w:rsid w:val="005F732D"/>
    <w:rsid w:val="006000B6"/>
    <w:rsid w:val="00606798"/>
    <w:rsid w:val="00606C5A"/>
    <w:rsid w:val="006070F3"/>
    <w:rsid w:val="006123CA"/>
    <w:rsid w:val="00612456"/>
    <w:rsid w:val="00612F08"/>
    <w:rsid w:val="00617770"/>
    <w:rsid w:val="00621D0C"/>
    <w:rsid w:val="006221E7"/>
    <w:rsid w:val="00626117"/>
    <w:rsid w:val="00627B97"/>
    <w:rsid w:val="0063022E"/>
    <w:rsid w:val="006323BF"/>
    <w:rsid w:val="00633BD6"/>
    <w:rsid w:val="0063424D"/>
    <w:rsid w:val="006350B9"/>
    <w:rsid w:val="00635606"/>
    <w:rsid w:val="00636CC8"/>
    <w:rsid w:val="00640E34"/>
    <w:rsid w:val="00641229"/>
    <w:rsid w:val="006447A0"/>
    <w:rsid w:val="00645943"/>
    <w:rsid w:val="00645F82"/>
    <w:rsid w:val="00647727"/>
    <w:rsid w:val="006523E5"/>
    <w:rsid w:val="00652749"/>
    <w:rsid w:val="0065314A"/>
    <w:rsid w:val="00653A24"/>
    <w:rsid w:val="00654C07"/>
    <w:rsid w:val="006558B2"/>
    <w:rsid w:val="00657452"/>
    <w:rsid w:val="00661834"/>
    <w:rsid w:val="00664468"/>
    <w:rsid w:val="00664882"/>
    <w:rsid w:val="00667B2B"/>
    <w:rsid w:val="00671853"/>
    <w:rsid w:val="00673305"/>
    <w:rsid w:val="00673E88"/>
    <w:rsid w:val="00674AC7"/>
    <w:rsid w:val="00677E35"/>
    <w:rsid w:val="006816CC"/>
    <w:rsid w:val="00682F71"/>
    <w:rsid w:val="006836A8"/>
    <w:rsid w:val="00685384"/>
    <w:rsid w:val="00685E24"/>
    <w:rsid w:val="006921EC"/>
    <w:rsid w:val="00692992"/>
    <w:rsid w:val="006947E3"/>
    <w:rsid w:val="00695CC9"/>
    <w:rsid w:val="00696458"/>
    <w:rsid w:val="006A2386"/>
    <w:rsid w:val="006A2DE9"/>
    <w:rsid w:val="006A2E4C"/>
    <w:rsid w:val="006A3786"/>
    <w:rsid w:val="006A4A63"/>
    <w:rsid w:val="006A5CC3"/>
    <w:rsid w:val="006A66ED"/>
    <w:rsid w:val="006A7B59"/>
    <w:rsid w:val="006B3E0D"/>
    <w:rsid w:val="006B7982"/>
    <w:rsid w:val="006C0239"/>
    <w:rsid w:val="006C1CA3"/>
    <w:rsid w:val="006C3C6E"/>
    <w:rsid w:val="006C4E1D"/>
    <w:rsid w:val="006C6094"/>
    <w:rsid w:val="006C77C6"/>
    <w:rsid w:val="006D0B40"/>
    <w:rsid w:val="006D1CB7"/>
    <w:rsid w:val="006D282D"/>
    <w:rsid w:val="006D3B51"/>
    <w:rsid w:val="006D4D12"/>
    <w:rsid w:val="006D6824"/>
    <w:rsid w:val="006E0800"/>
    <w:rsid w:val="006E18D4"/>
    <w:rsid w:val="006E3D24"/>
    <w:rsid w:val="006E40FF"/>
    <w:rsid w:val="006E46F7"/>
    <w:rsid w:val="006E4D86"/>
    <w:rsid w:val="006E62C5"/>
    <w:rsid w:val="006E6550"/>
    <w:rsid w:val="006F0394"/>
    <w:rsid w:val="006F0CF9"/>
    <w:rsid w:val="006F2455"/>
    <w:rsid w:val="006F47C9"/>
    <w:rsid w:val="006F6843"/>
    <w:rsid w:val="0070016C"/>
    <w:rsid w:val="00701127"/>
    <w:rsid w:val="007015DD"/>
    <w:rsid w:val="00701678"/>
    <w:rsid w:val="00702FAD"/>
    <w:rsid w:val="00704A9A"/>
    <w:rsid w:val="007051A2"/>
    <w:rsid w:val="007051EE"/>
    <w:rsid w:val="007056B2"/>
    <w:rsid w:val="00705D8B"/>
    <w:rsid w:val="00710D0C"/>
    <w:rsid w:val="007115E0"/>
    <w:rsid w:val="00714116"/>
    <w:rsid w:val="007166BD"/>
    <w:rsid w:val="00716EBE"/>
    <w:rsid w:val="007229CE"/>
    <w:rsid w:val="00723F91"/>
    <w:rsid w:val="00724CA9"/>
    <w:rsid w:val="007258A4"/>
    <w:rsid w:val="007326D8"/>
    <w:rsid w:val="00734054"/>
    <w:rsid w:val="00735199"/>
    <w:rsid w:val="00736BFD"/>
    <w:rsid w:val="00741701"/>
    <w:rsid w:val="007472BB"/>
    <w:rsid w:val="00751B58"/>
    <w:rsid w:val="00752DB5"/>
    <w:rsid w:val="00755164"/>
    <w:rsid w:val="007551BB"/>
    <w:rsid w:val="007559A5"/>
    <w:rsid w:val="00762AC9"/>
    <w:rsid w:val="00764002"/>
    <w:rsid w:val="00765910"/>
    <w:rsid w:val="00766FBD"/>
    <w:rsid w:val="007722C1"/>
    <w:rsid w:val="00774096"/>
    <w:rsid w:val="00775D9D"/>
    <w:rsid w:val="007800DE"/>
    <w:rsid w:val="00781510"/>
    <w:rsid w:val="0078247D"/>
    <w:rsid w:val="00782A0D"/>
    <w:rsid w:val="0078308C"/>
    <w:rsid w:val="00783DEF"/>
    <w:rsid w:val="007840E3"/>
    <w:rsid w:val="0078512B"/>
    <w:rsid w:val="007853FA"/>
    <w:rsid w:val="0078796B"/>
    <w:rsid w:val="00790482"/>
    <w:rsid w:val="007914C9"/>
    <w:rsid w:val="00791FA9"/>
    <w:rsid w:val="00795BB5"/>
    <w:rsid w:val="00795F79"/>
    <w:rsid w:val="00796530"/>
    <w:rsid w:val="00796791"/>
    <w:rsid w:val="007A0A07"/>
    <w:rsid w:val="007A685A"/>
    <w:rsid w:val="007A73B6"/>
    <w:rsid w:val="007A73DA"/>
    <w:rsid w:val="007B6A8D"/>
    <w:rsid w:val="007C06AE"/>
    <w:rsid w:val="007C3D4D"/>
    <w:rsid w:val="007C46BB"/>
    <w:rsid w:val="007C4F95"/>
    <w:rsid w:val="007C794B"/>
    <w:rsid w:val="007D5AD5"/>
    <w:rsid w:val="007D76A4"/>
    <w:rsid w:val="007E0494"/>
    <w:rsid w:val="007E1BA1"/>
    <w:rsid w:val="007E249C"/>
    <w:rsid w:val="007E3D7A"/>
    <w:rsid w:val="007E41D0"/>
    <w:rsid w:val="007E6563"/>
    <w:rsid w:val="007E7C97"/>
    <w:rsid w:val="007F075F"/>
    <w:rsid w:val="007F10D5"/>
    <w:rsid w:val="007F153D"/>
    <w:rsid w:val="007F1B2E"/>
    <w:rsid w:val="007F5D4B"/>
    <w:rsid w:val="007F5E28"/>
    <w:rsid w:val="007F658D"/>
    <w:rsid w:val="007F790C"/>
    <w:rsid w:val="0080418A"/>
    <w:rsid w:val="008043E9"/>
    <w:rsid w:val="008062BE"/>
    <w:rsid w:val="008117E7"/>
    <w:rsid w:val="00811E9A"/>
    <w:rsid w:val="00817A68"/>
    <w:rsid w:val="00817B02"/>
    <w:rsid w:val="00817FD3"/>
    <w:rsid w:val="008200C9"/>
    <w:rsid w:val="00821C92"/>
    <w:rsid w:val="00822716"/>
    <w:rsid w:val="008238D0"/>
    <w:rsid w:val="00826AB2"/>
    <w:rsid w:val="0083191D"/>
    <w:rsid w:val="00831C4A"/>
    <w:rsid w:val="008322AA"/>
    <w:rsid w:val="00833046"/>
    <w:rsid w:val="00833BDD"/>
    <w:rsid w:val="00834D29"/>
    <w:rsid w:val="008358E1"/>
    <w:rsid w:val="00837826"/>
    <w:rsid w:val="0084233A"/>
    <w:rsid w:val="00843092"/>
    <w:rsid w:val="00845310"/>
    <w:rsid w:val="008538BE"/>
    <w:rsid w:val="00854CE4"/>
    <w:rsid w:val="00855D32"/>
    <w:rsid w:val="008574FC"/>
    <w:rsid w:val="00862429"/>
    <w:rsid w:val="00862F1F"/>
    <w:rsid w:val="0086645D"/>
    <w:rsid w:val="00870F6A"/>
    <w:rsid w:val="00872E84"/>
    <w:rsid w:val="00872F84"/>
    <w:rsid w:val="008731CC"/>
    <w:rsid w:val="0087320A"/>
    <w:rsid w:val="00874C05"/>
    <w:rsid w:val="00880037"/>
    <w:rsid w:val="00880880"/>
    <w:rsid w:val="00880E35"/>
    <w:rsid w:val="00881493"/>
    <w:rsid w:val="008859CB"/>
    <w:rsid w:val="00885F7C"/>
    <w:rsid w:val="0088617C"/>
    <w:rsid w:val="008903AA"/>
    <w:rsid w:val="00892A37"/>
    <w:rsid w:val="0089571F"/>
    <w:rsid w:val="00895B03"/>
    <w:rsid w:val="0089767F"/>
    <w:rsid w:val="00897980"/>
    <w:rsid w:val="008A2BED"/>
    <w:rsid w:val="008A3A3D"/>
    <w:rsid w:val="008A3F7F"/>
    <w:rsid w:val="008A4B7F"/>
    <w:rsid w:val="008A5283"/>
    <w:rsid w:val="008B19C5"/>
    <w:rsid w:val="008B21F4"/>
    <w:rsid w:val="008B3E51"/>
    <w:rsid w:val="008B4F33"/>
    <w:rsid w:val="008B4FC8"/>
    <w:rsid w:val="008C0BF2"/>
    <w:rsid w:val="008C3B6D"/>
    <w:rsid w:val="008C3EE1"/>
    <w:rsid w:val="008C4027"/>
    <w:rsid w:val="008C6228"/>
    <w:rsid w:val="008D140E"/>
    <w:rsid w:val="008D18C0"/>
    <w:rsid w:val="008D4A94"/>
    <w:rsid w:val="008D76B8"/>
    <w:rsid w:val="008E0A18"/>
    <w:rsid w:val="008E2EDD"/>
    <w:rsid w:val="008E4631"/>
    <w:rsid w:val="008E59A2"/>
    <w:rsid w:val="008E5D5F"/>
    <w:rsid w:val="008E7092"/>
    <w:rsid w:val="008F0E57"/>
    <w:rsid w:val="008F0EE5"/>
    <w:rsid w:val="00900BFD"/>
    <w:rsid w:val="009013AA"/>
    <w:rsid w:val="00901934"/>
    <w:rsid w:val="00901F65"/>
    <w:rsid w:val="00902511"/>
    <w:rsid w:val="00902E36"/>
    <w:rsid w:val="00903050"/>
    <w:rsid w:val="00905E85"/>
    <w:rsid w:val="00907203"/>
    <w:rsid w:val="0090726A"/>
    <w:rsid w:val="0091310B"/>
    <w:rsid w:val="00914399"/>
    <w:rsid w:val="0091572B"/>
    <w:rsid w:val="00915FD4"/>
    <w:rsid w:val="00916BA0"/>
    <w:rsid w:val="009170F4"/>
    <w:rsid w:val="0091778A"/>
    <w:rsid w:val="0091797C"/>
    <w:rsid w:val="00917C2D"/>
    <w:rsid w:val="009213D0"/>
    <w:rsid w:val="0092571D"/>
    <w:rsid w:val="00925A2F"/>
    <w:rsid w:val="00930A0E"/>
    <w:rsid w:val="00931DAC"/>
    <w:rsid w:val="00932D3C"/>
    <w:rsid w:val="009349DC"/>
    <w:rsid w:val="00934FEF"/>
    <w:rsid w:val="0093522F"/>
    <w:rsid w:val="009449CF"/>
    <w:rsid w:val="00945E76"/>
    <w:rsid w:val="00946CC8"/>
    <w:rsid w:val="00950212"/>
    <w:rsid w:val="00950B73"/>
    <w:rsid w:val="009519FF"/>
    <w:rsid w:val="00953494"/>
    <w:rsid w:val="00957DAD"/>
    <w:rsid w:val="0096244E"/>
    <w:rsid w:val="0097085E"/>
    <w:rsid w:val="00970B05"/>
    <w:rsid w:val="00971A67"/>
    <w:rsid w:val="00971B90"/>
    <w:rsid w:val="0097733D"/>
    <w:rsid w:val="00977661"/>
    <w:rsid w:val="00977F4E"/>
    <w:rsid w:val="00982AD9"/>
    <w:rsid w:val="00982C0B"/>
    <w:rsid w:val="00982F8B"/>
    <w:rsid w:val="0098511E"/>
    <w:rsid w:val="009861F4"/>
    <w:rsid w:val="009913B8"/>
    <w:rsid w:val="00991AA9"/>
    <w:rsid w:val="0099289B"/>
    <w:rsid w:val="00992B69"/>
    <w:rsid w:val="00993425"/>
    <w:rsid w:val="00994BA8"/>
    <w:rsid w:val="00995A4E"/>
    <w:rsid w:val="00997FE2"/>
    <w:rsid w:val="009A03AC"/>
    <w:rsid w:val="009A08F4"/>
    <w:rsid w:val="009A2B61"/>
    <w:rsid w:val="009A6CC5"/>
    <w:rsid w:val="009A7CB2"/>
    <w:rsid w:val="009A7F43"/>
    <w:rsid w:val="009B588B"/>
    <w:rsid w:val="009C0C3F"/>
    <w:rsid w:val="009C0F22"/>
    <w:rsid w:val="009C3DF1"/>
    <w:rsid w:val="009C5573"/>
    <w:rsid w:val="009C6011"/>
    <w:rsid w:val="009C6EFC"/>
    <w:rsid w:val="009C78DF"/>
    <w:rsid w:val="009D1B39"/>
    <w:rsid w:val="009D1E25"/>
    <w:rsid w:val="009D2D93"/>
    <w:rsid w:val="009D36E4"/>
    <w:rsid w:val="009D545C"/>
    <w:rsid w:val="009D571A"/>
    <w:rsid w:val="009E09A6"/>
    <w:rsid w:val="009E20B8"/>
    <w:rsid w:val="009E422A"/>
    <w:rsid w:val="009E54DB"/>
    <w:rsid w:val="009E5585"/>
    <w:rsid w:val="009E7F0C"/>
    <w:rsid w:val="009F0922"/>
    <w:rsid w:val="009F201E"/>
    <w:rsid w:val="009F42C5"/>
    <w:rsid w:val="009F5337"/>
    <w:rsid w:val="009F6A0D"/>
    <w:rsid w:val="009F7A52"/>
    <w:rsid w:val="00A059C8"/>
    <w:rsid w:val="00A0758E"/>
    <w:rsid w:val="00A07A4D"/>
    <w:rsid w:val="00A10199"/>
    <w:rsid w:val="00A11B9B"/>
    <w:rsid w:val="00A131EF"/>
    <w:rsid w:val="00A13C41"/>
    <w:rsid w:val="00A156B2"/>
    <w:rsid w:val="00A16C9F"/>
    <w:rsid w:val="00A17469"/>
    <w:rsid w:val="00A20896"/>
    <w:rsid w:val="00A33C64"/>
    <w:rsid w:val="00A34242"/>
    <w:rsid w:val="00A3431B"/>
    <w:rsid w:val="00A356B9"/>
    <w:rsid w:val="00A35960"/>
    <w:rsid w:val="00A360A0"/>
    <w:rsid w:val="00A405F8"/>
    <w:rsid w:val="00A41697"/>
    <w:rsid w:val="00A43738"/>
    <w:rsid w:val="00A43B2D"/>
    <w:rsid w:val="00A43D52"/>
    <w:rsid w:val="00A46D1C"/>
    <w:rsid w:val="00A470F0"/>
    <w:rsid w:val="00A4747D"/>
    <w:rsid w:val="00A47998"/>
    <w:rsid w:val="00A5003A"/>
    <w:rsid w:val="00A525B7"/>
    <w:rsid w:val="00A52D20"/>
    <w:rsid w:val="00A547B7"/>
    <w:rsid w:val="00A547FF"/>
    <w:rsid w:val="00A54DA9"/>
    <w:rsid w:val="00A54DEE"/>
    <w:rsid w:val="00A5548A"/>
    <w:rsid w:val="00A556EF"/>
    <w:rsid w:val="00A56EB0"/>
    <w:rsid w:val="00A5760D"/>
    <w:rsid w:val="00A603C8"/>
    <w:rsid w:val="00A61BF4"/>
    <w:rsid w:val="00A66FEF"/>
    <w:rsid w:val="00A71086"/>
    <w:rsid w:val="00A7145C"/>
    <w:rsid w:val="00A726DB"/>
    <w:rsid w:val="00A7561D"/>
    <w:rsid w:val="00A760AA"/>
    <w:rsid w:val="00A7696F"/>
    <w:rsid w:val="00A84B13"/>
    <w:rsid w:val="00A85676"/>
    <w:rsid w:val="00A87896"/>
    <w:rsid w:val="00A93F9F"/>
    <w:rsid w:val="00A940BA"/>
    <w:rsid w:val="00A94252"/>
    <w:rsid w:val="00A95AE4"/>
    <w:rsid w:val="00A95AF0"/>
    <w:rsid w:val="00A97998"/>
    <w:rsid w:val="00AA09D3"/>
    <w:rsid w:val="00AA33B9"/>
    <w:rsid w:val="00AA4D0D"/>
    <w:rsid w:val="00AA52E5"/>
    <w:rsid w:val="00AA5757"/>
    <w:rsid w:val="00AA5E6E"/>
    <w:rsid w:val="00AA65A7"/>
    <w:rsid w:val="00AB0186"/>
    <w:rsid w:val="00AB0405"/>
    <w:rsid w:val="00AB1D39"/>
    <w:rsid w:val="00AC0316"/>
    <w:rsid w:val="00AC0541"/>
    <w:rsid w:val="00AC1625"/>
    <w:rsid w:val="00AC1BF9"/>
    <w:rsid w:val="00AC2D9C"/>
    <w:rsid w:val="00AC32D9"/>
    <w:rsid w:val="00AC331B"/>
    <w:rsid w:val="00AC4A8A"/>
    <w:rsid w:val="00AC4B71"/>
    <w:rsid w:val="00AD019F"/>
    <w:rsid w:val="00AD5CA4"/>
    <w:rsid w:val="00AD673B"/>
    <w:rsid w:val="00AD6FD8"/>
    <w:rsid w:val="00AD7741"/>
    <w:rsid w:val="00AD7772"/>
    <w:rsid w:val="00AE15F0"/>
    <w:rsid w:val="00AE3664"/>
    <w:rsid w:val="00AE4175"/>
    <w:rsid w:val="00AE430E"/>
    <w:rsid w:val="00AE5C70"/>
    <w:rsid w:val="00AE6D53"/>
    <w:rsid w:val="00AE6D60"/>
    <w:rsid w:val="00AE6EA5"/>
    <w:rsid w:val="00AE6FB8"/>
    <w:rsid w:val="00AF027B"/>
    <w:rsid w:val="00AF02A5"/>
    <w:rsid w:val="00AF096A"/>
    <w:rsid w:val="00AF1F28"/>
    <w:rsid w:val="00AF3603"/>
    <w:rsid w:val="00AF5067"/>
    <w:rsid w:val="00AF6C6E"/>
    <w:rsid w:val="00AF7A08"/>
    <w:rsid w:val="00B01BC2"/>
    <w:rsid w:val="00B02B6D"/>
    <w:rsid w:val="00B03F74"/>
    <w:rsid w:val="00B046C2"/>
    <w:rsid w:val="00B1023C"/>
    <w:rsid w:val="00B14199"/>
    <w:rsid w:val="00B16031"/>
    <w:rsid w:val="00B1626D"/>
    <w:rsid w:val="00B16F5E"/>
    <w:rsid w:val="00B178F2"/>
    <w:rsid w:val="00B22FF4"/>
    <w:rsid w:val="00B24371"/>
    <w:rsid w:val="00B25BC6"/>
    <w:rsid w:val="00B25D6A"/>
    <w:rsid w:val="00B260F7"/>
    <w:rsid w:val="00B275DA"/>
    <w:rsid w:val="00B30D4B"/>
    <w:rsid w:val="00B31824"/>
    <w:rsid w:val="00B34261"/>
    <w:rsid w:val="00B35A76"/>
    <w:rsid w:val="00B35AD5"/>
    <w:rsid w:val="00B41194"/>
    <w:rsid w:val="00B411E8"/>
    <w:rsid w:val="00B44F65"/>
    <w:rsid w:val="00B4593A"/>
    <w:rsid w:val="00B45965"/>
    <w:rsid w:val="00B478D7"/>
    <w:rsid w:val="00B47CA6"/>
    <w:rsid w:val="00B50A25"/>
    <w:rsid w:val="00B5107B"/>
    <w:rsid w:val="00B51495"/>
    <w:rsid w:val="00B53B2A"/>
    <w:rsid w:val="00B543DA"/>
    <w:rsid w:val="00B561D5"/>
    <w:rsid w:val="00B575CD"/>
    <w:rsid w:val="00B5782B"/>
    <w:rsid w:val="00B60F8B"/>
    <w:rsid w:val="00B64AED"/>
    <w:rsid w:val="00B64DA2"/>
    <w:rsid w:val="00B64DB1"/>
    <w:rsid w:val="00B67605"/>
    <w:rsid w:val="00B67D3B"/>
    <w:rsid w:val="00B70826"/>
    <w:rsid w:val="00B7093F"/>
    <w:rsid w:val="00B735BE"/>
    <w:rsid w:val="00B73F77"/>
    <w:rsid w:val="00B74B93"/>
    <w:rsid w:val="00B80CD8"/>
    <w:rsid w:val="00B8205B"/>
    <w:rsid w:val="00B83521"/>
    <w:rsid w:val="00B8438C"/>
    <w:rsid w:val="00B87956"/>
    <w:rsid w:val="00B91425"/>
    <w:rsid w:val="00B92ED3"/>
    <w:rsid w:val="00B977B2"/>
    <w:rsid w:val="00B97AD4"/>
    <w:rsid w:val="00BA01D2"/>
    <w:rsid w:val="00BA0352"/>
    <w:rsid w:val="00BA2093"/>
    <w:rsid w:val="00BA42D2"/>
    <w:rsid w:val="00BA542E"/>
    <w:rsid w:val="00BB069B"/>
    <w:rsid w:val="00BB13B7"/>
    <w:rsid w:val="00BB14F1"/>
    <w:rsid w:val="00BB2151"/>
    <w:rsid w:val="00BB38AB"/>
    <w:rsid w:val="00BB5BE8"/>
    <w:rsid w:val="00BC1573"/>
    <w:rsid w:val="00BC1EE9"/>
    <w:rsid w:val="00BC27B5"/>
    <w:rsid w:val="00BC3B97"/>
    <w:rsid w:val="00BC47BC"/>
    <w:rsid w:val="00BC5D27"/>
    <w:rsid w:val="00BD07FB"/>
    <w:rsid w:val="00BD14D1"/>
    <w:rsid w:val="00BD255B"/>
    <w:rsid w:val="00BD57E9"/>
    <w:rsid w:val="00BD5EB5"/>
    <w:rsid w:val="00BD674B"/>
    <w:rsid w:val="00BD7B86"/>
    <w:rsid w:val="00BD7BC9"/>
    <w:rsid w:val="00BE1ED2"/>
    <w:rsid w:val="00BE246C"/>
    <w:rsid w:val="00BE27CF"/>
    <w:rsid w:val="00BE469A"/>
    <w:rsid w:val="00BE46FF"/>
    <w:rsid w:val="00BE4AA6"/>
    <w:rsid w:val="00BE4ECF"/>
    <w:rsid w:val="00BE6993"/>
    <w:rsid w:val="00BE69EB"/>
    <w:rsid w:val="00BE6E9B"/>
    <w:rsid w:val="00BE7829"/>
    <w:rsid w:val="00BF129D"/>
    <w:rsid w:val="00BF1A8E"/>
    <w:rsid w:val="00BF27CA"/>
    <w:rsid w:val="00BF4BD5"/>
    <w:rsid w:val="00BF5691"/>
    <w:rsid w:val="00BF7E48"/>
    <w:rsid w:val="00C02A7C"/>
    <w:rsid w:val="00C05C01"/>
    <w:rsid w:val="00C07063"/>
    <w:rsid w:val="00C07325"/>
    <w:rsid w:val="00C10802"/>
    <w:rsid w:val="00C10E9A"/>
    <w:rsid w:val="00C1147A"/>
    <w:rsid w:val="00C1226C"/>
    <w:rsid w:val="00C15983"/>
    <w:rsid w:val="00C15C57"/>
    <w:rsid w:val="00C20CE2"/>
    <w:rsid w:val="00C20F1A"/>
    <w:rsid w:val="00C2253B"/>
    <w:rsid w:val="00C2352E"/>
    <w:rsid w:val="00C24005"/>
    <w:rsid w:val="00C240A6"/>
    <w:rsid w:val="00C2533E"/>
    <w:rsid w:val="00C26D9A"/>
    <w:rsid w:val="00C275FE"/>
    <w:rsid w:val="00C27995"/>
    <w:rsid w:val="00C33254"/>
    <w:rsid w:val="00C34E3B"/>
    <w:rsid w:val="00C4070E"/>
    <w:rsid w:val="00C4218F"/>
    <w:rsid w:val="00C427E8"/>
    <w:rsid w:val="00C46754"/>
    <w:rsid w:val="00C50945"/>
    <w:rsid w:val="00C50A93"/>
    <w:rsid w:val="00C516E8"/>
    <w:rsid w:val="00C547B2"/>
    <w:rsid w:val="00C55065"/>
    <w:rsid w:val="00C57D3B"/>
    <w:rsid w:val="00C62596"/>
    <w:rsid w:val="00C65964"/>
    <w:rsid w:val="00C662DF"/>
    <w:rsid w:val="00C71CB6"/>
    <w:rsid w:val="00C72060"/>
    <w:rsid w:val="00C74AC2"/>
    <w:rsid w:val="00C8232D"/>
    <w:rsid w:val="00C82506"/>
    <w:rsid w:val="00C82ACC"/>
    <w:rsid w:val="00C84685"/>
    <w:rsid w:val="00C87F54"/>
    <w:rsid w:val="00C90932"/>
    <w:rsid w:val="00C90A45"/>
    <w:rsid w:val="00C90D6F"/>
    <w:rsid w:val="00C91F4D"/>
    <w:rsid w:val="00C92A16"/>
    <w:rsid w:val="00C956E2"/>
    <w:rsid w:val="00C9589A"/>
    <w:rsid w:val="00C95ADF"/>
    <w:rsid w:val="00CA1F81"/>
    <w:rsid w:val="00CA2AAF"/>
    <w:rsid w:val="00CA56F2"/>
    <w:rsid w:val="00CA5D71"/>
    <w:rsid w:val="00CB08FC"/>
    <w:rsid w:val="00CB1D12"/>
    <w:rsid w:val="00CB2434"/>
    <w:rsid w:val="00CB3897"/>
    <w:rsid w:val="00CB405C"/>
    <w:rsid w:val="00CB4963"/>
    <w:rsid w:val="00CB5E45"/>
    <w:rsid w:val="00CB640F"/>
    <w:rsid w:val="00CC130D"/>
    <w:rsid w:val="00CC1429"/>
    <w:rsid w:val="00CC356B"/>
    <w:rsid w:val="00CC4C91"/>
    <w:rsid w:val="00CC64C6"/>
    <w:rsid w:val="00CC67AB"/>
    <w:rsid w:val="00CD02CC"/>
    <w:rsid w:val="00CD09FA"/>
    <w:rsid w:val="00CD0A11"/>
    <w:rsid w:val="00CD0FF0"/>
    <w:rsid w:val="00CD148C"/>
    <w:rsid w:val="00CD4A80"/>
    <w:rsid w:val="00CE352B"/>
    <w:rsid w:val="00CE6A9B"/>
    <w:rsid w:val="00CF004A"/>
    <w:rsid w:val="00CF4A03"/>
    <w:rsid w:val="00CF562E"/>
    <w:rsid w:val="00CF5738"/>
    <w:rsid w:val="00CF6453"/>
    <w:rsid w:val="00CF7951"/>
    <w:rsid w:val="00D00410"/>
    <w:rsid w:val="00D0046D"/>
    <w:rsid w:val="00D05460"/>
    <w:rsid w:val="00D05E7B"/>
    <w:rsid w:val="00D071ED"/>
    <w:rsid w:val="00D11FA0"/>
    <w:rsid w:val="00D120B9"/>
    <w:rsid w:val="00D12937"/>
    <w:rsid w:val="00D14045"/>
    <w:rsid w:val="00D16600"/>
    <w:rsid w:val="00D1787A"/>
    <w:rsid w:val="00D17AC2"/>
    <w:rsid w:val="00D21C4A"/>
    <w:rsid w:val="00D220E7"/>
    <w:rsid w:val="00D22C53"/>
    <w:rsid w:val="00D2343D"/>
    <w:rsid w:val="00D24BD0"/>
    <w:rsid w:val="00D25953"/>
    <w:rsid w:val="00D27473"/>
    <w:rsid w:val="00D27587"/>
    <w:rsid w:val="00D30EC4"/>
    <w:rsid w:val="00D3496A"/>
    <w:rsid w:val="00D34983"/>
    <w:rsid w:val="00D35FA0"/>
    <w:rsid w:val="00D37BC7"/>
    <w:rsid w:val="00D37EA4"/>
    <w:rsid w:val="00D40B16"/>
    <w:rsid w:val="00D41A68"/>
    <w:rsid w:val="00D438A4"/>
    <w:rsid w:val="00D454D0"/>
    <w:rsid w:val="00D4596A"/>
    <w:rsid w:val="00D462E5"/>
    <w:rsid w:val="00D466E3"/>
    <w:rsid w:val="00D51076"/>
    <w:rsid w:val="00D53E9F"/>
    <w:rsid w:val="00D54559"/>
    <w:rsid w:val="00D55C65"/>
    <w:rsid w:val="00D56698"/>
    <w:rsid w:val="00D56B97"/>
    <w:rsid w:val="00D57490"/>
    <w:rsid w:val="00D61DE9"/>
    <w:rsid w:val="00D70B1F"/>
    <w:rsid w:val="00D71B4A"/>
    <w:rsid w:val="00D73D05"/>
    <w:rsid w:val="00D743E5"/>
    <w:rsid w:val="00D744FB"/>
    <w:rsid w:val="00D74E6C"/>
    <w:rsid w:val="00D802B4"/>
    <w:rsid w:val="00D82237"/>
    <w:rsid w:val="00D90F5E"/>
    <w:rsid w:val="00D91567"/>
    <w:rsid w:val="00D94A43"/>
    <w:rsid w:val="00D96A1E"/>
    <w:rsid w:val="00DA4B2A"/>
    <w:rsid w:val="00DA7B07"/>
    <w:rsid w:val="00DB0D85"/>
    <w:rsid w:val="00DB13AD"/>
    <w:rsid w:val="00DB186C"/>
    <w:rsid w:val="00DB1F10"/>
    <w:rsid w:val="00DB23D2"/>
    <w:rsid w:val="00DB25B7"/>
    <w:rsid w:val="00DB3C0A"/>
    <w:rsid w:val="00DB41FA"/>
    <w:rsid w:val="00DC4108"/>
    <w:rsid w:val="00DC4367"/>
    <w:rsid w:val="00DC51C1"/>
    <w:rsid w:val="00DC5B67"/>
    <w:rsid w:val="00DC743E"/>
    <w:rsid w:val="00DD09E2"/>
    <w:rsid w:val="00DD0CF8"/>
    <w:rsid w:val="00DD0EB3"/>
    <w:rsid w:val="00DD2048"/>
    <w:rsid w:val="00DD3402"/>
    <w:rsid w:val="00DD40D0"/>
    <w:rsid w:val="00DD499D"/>
    <w:rsid w:val="00DD6C3B"/>
    <w:rsid w:val="00DE35FE"/>
    <w:rsid w:val="00DE46C1"/>
    <w:rsid w:val="00DE529C"/>
    <w:rsid w:val="00DE7849"/>
    <w:rsid w:val="00DE7F8A"/>
    <w:rsid w:val="00DF4884"/>
    <w:rsid w:val="00DF4FAA"/>
    <w:rsid w:val="00DF5B17"/>
    <w:rsid w:val="00DF5EE7"/>
    <w:rsid w:val="00DF7FAA"/>
    <w:rsid w:val="00E01FEA"/>
    <w:rsid w:val="00E048B8"/>
    <w:rsid w:val="00E04AA1"/>
    <w:rsid w:val="00E07E1D"/>
    <w:rsid w:val="00E10275"/>
    <w:rsid w:val="00E107B1"/>
    <w:rsid w:val="00E16C31"/>
    <w:rsid w:val="00E20402"/>
    <w:rsid w:val="00E21DDB"/>
    <w:rsid w:val="00E27434"/>
    <w:rsid w:val="00E27C2A"/>
    <w:rsid w:val="00E27E2D"/>
    <w:rsid w:val="00E31CCA"/>
    <w:rsid w:val="00E3205A"/>
    <w:rsid w:val="00E36943"/>
    <w:rsid w:val="00E36D8D"/>
    <w:rsid w:val="00E36FF9"/>
    <w:rsid w:val="00E41C30"/>
    <w:rsid w:val="00E42830"/>
    <w:rsid w:val="00E42F2E"/>
    <w:rsid w:val="00E46796"/>
    <w:rsid w:val="00E513A0"/>
    <w:rsid w:val="00E514CA"/>
    <w:rsid w:val="00E520C2"/>
    <w:rsid w:val="00E53C2E"/>
    <w:rsid w:val="00E55C8E"/>
    <w:rsid w:val="00E56E16"/>
    <w:rsid w:val="00E57C43"/>
    <w:rsid w:val="00E64018"/>
    <w:rsid w:val="00E65158"/>
    <w:rsid w:val="00E65768"/>
    <w:rsid w:val="00E67066"/>
    <w:rsid w:val="00E714C2"/>
    <w:rsid w:val="00E719BE"/>
    <w:rsid w:val="00E75893"/>
    <w:rsid w:val="00E77E79"/>
    <w:rsid w:val="00E809F5"/>
    <w:rsid w:val="00E813E0"/>
    <w:rsid w:val="00E8272E"/>
    <w:rsid w:val="00E837DB"/>
    <w:rsid w:val="00E84D8F"/>
    <w:rsid w:val="00E86858"/>
    <w:rsid w:val="00E86FBE"/>
    <w:rsid w:val="00E9295B"/>
    <w:rsid w:val="00E93018"/>
    <w:rsid w:val="00E930E8"/>
    <w:rsid w:val="00E94258"/>
    <w:rsid w:val="00E95367"/>
    <w:rsid w:val="00E95945"/>
    <w:rsid w:val="00EA0A11"/>
    <w:rsid w:val="00EA1FF2"/>
    <w:rsid w:val="00EA2822"/>
    <w:rsid w:val="00EA38AA"/>
    <w:rsid w:val="00EA4830"/>
    <w:rsid w:val="00EB2DE0"/>
    <w:rsid w:val="00EB39FE"/>
    <w:rsid w:val="00EC3EBD"/>
    <w:rsid w:val="00EC640C"/>
    <w:rsid w:val="00EC7535"/>
    <w:rsid w:val="00EC7C7F"/>
    <w:rsid w:val="00ED122E"/>
    <w:rsid w:val="00ED2CB4"/>
    <w:rsid w:val="00ED37F6"/>
    <w:rsid w:val="00ED4788"/>
    <w:rsid w:val="00ED73C1"/>
    <w:rsid w:val="00ED7835"/>
    <w:rsid w:val="00ED7F63"/>
    <w:rsid w:val="00EE54C9"/>
    <w:rsid w:val="00EE5872"/>
    <w:rsid w:val="00EE5FE6"/>
    <w:rsid w:val="00EE6114"/>
    <w:rsid w:val="00EE61BC"/>
    <w:rsid w:val="00EE7539"/>
    <w:rsid w:val="00EF2069"/>
    <w:rsid w:val="00EF3BCB"/>
    <w:rsid w:val="00EF5D5C"/>
    <w:rsid w:val="00EF5E5A"/>
    <w:rsid w:val="00EF6C8C"/>
    <w:rsid w:val="00F02B57"/>
    <w:rsid w:val="00F03AE9"/>
    <w:rsid w:val="00F05A82"/>
    <w:rsid w:val="00F1044B"/>
    <w:rsid w:val="00F112D7"/>
    <w:rsid w:val="00F113DD"/>
    <w:rsid w:val="00F13043"/>
    <w:rsid w:val="00F14F12"/>
    <w:rsid w:val="00F1692F"/>
    <w:rsid w:val="00F17497"/>
    <w:rsid w:val="00F2182A"/>
    <w:rsid w:val="00F26214"/>
    <w:rsid w:val="00F335F0"/>
    <w:rsid w:val="00F3612D"/>
    <w:rsid w:val="00F37CD8"/>
    <w:rsid w:val="00F37F57"/>
    <w:rsid w:val="00F42279"/>
    <w:rsid w:val="00F42A37"/>
    <w:rsid w:val="00F42C22"/>
    <w:rsid w:val="00F44241"/>
    <w:rsid w:val="00F459B5"/>
    <w:rsid w:val="00F50E95"/>
    <w:rsid w:val="00F53322"/>
    <w:rsid w:val="00F5583F"/>
    <w:rsid w:val="00F56460"/>
    <w:rsid w:val="00F56C66"/>
    <w:rsid w:val="00F600E6"/>
    <w:rsid w:val="00F60CE9"/>
    <w:rsid w:val="00F643A6"/>
    <w:rsid w:val="00F645E2"/>
    <w:rsid w:val="00F679AD"/>
    <w:rsid w:val="00F67BCC"/>
    <w:rsid w:val="00F70A94"/>
    <w:rsid w:val="00F75855"/>
    <w:rsid w:val="00F7786D"/>
    <w:rsid w:val="00F77A84"/>
    <w:rsid w:val="00F8079D"/>
    <w:rsid w:val="00F80C11"/>
    <w:rsid w:val="00F82259"/>
    <w:rsid w:val="00F82354"/>
    <w:rsid w:val="00F825D1"/>
    <w:rsid w:val="00F82AC7"/>
    <w:rsid w:val="00F83B71"/>
    <w:rsid w:val="00F96B5B"/>
    <w:rsid w:val="00F96F0F"/>
    <w:rsid w:val="00FA0608"/>
    <w:rsid w:val="00FA117C"/>
    <w:rsid w:val="00FA2C1C"/>
    <w:rsid w:val="00FA3248"/>
    <w:rsid w:val="00FA39F4"/>
    <w:rsid w:val="00FA3C9B"/>
    <w:rsid w:val="00FA5FE5"/>
    <w:rsid w:val="00FA61E8"/>
    <w:rsid w:val="00FA7000"/>
    <w:rsid w:val="00FA7C42"/>
    <w:rsid w:val="00FB02CD"/>
    <w:rsid w:val="00FB4F55"/>
    <w:rsid w:val="00FC12EA"/>
    <w:rsid w:val="00FC2D84"/>
    <w:rsid w:val="00FC5325"/>
    <w:rsid w:val="00FC5793"/>
    <w:rsid w:val="00FC64E7"/>
    <w:rsid w:val="00FD043D"/>
    <w:rsid w:val="00FD2E04"/>
    <w:rsid w:val="00FD3AF5"/>
    <w:rsid w:val="00FD413B"/>
    <w:rsid w:val="00FE0BAE"/>
    <w:rsid w:val="00FE24CF"/>
    <w:rsid w:val="00FE6480"/>
    <w:rsid w:val="00FE69A2"/>
    <w:rsid w:val="00FE72F1"/>
    <w:rsid w:val="00FE765B"/>
    <w:rsid w:val="00FE7CFA"/>
    <w:rsid w:val="00FF0F16"/>
    <w:rsid w:val="00FF4052"/>
    <w:rsid w:val="00FF5AEF"/>
    <w:rsid w:val="00FF661B"/>
    <w:rsid w:val="00FF6C01"/>
    <w:rsid w:val="00FF7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108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0251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237"/>
  </w:style>
  <w:style w:type="paragraph" w:styleId="Footer">
    <w:name w:val="footer"/>
    <w:basedOn w:val="Normal"/>
    <w:link w:val="Foot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237"/>
  </w:style>
  <w:style w:type="table" w:styleId="TableGrid">
    <w:name w:val="Table Grid"/>
    <w:basedOn w:val="TableNormal"/>
    <w:uiPriority w:val="59"/>
    <w:rsid w:val="002E129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2932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01FE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nhideWhenUsed/>
    <w:rsid w:val="00246179"/>
    <w:pPr>
      <w:bidi/>
      <w:spacing w:after="0" w:line="240" w:lineRule="auto"/>
    </w:pPr>
    <w:rPr>
      <w:rFonts w:ascii="Arial" w:eastAsia="Times New Roman" w:hAnsi="Arial"/>
      <w:b/>
      <w:bCs/>
      <w:sz w:val="28"/>
      <w:szCs w:val="28"/>
      <w:lang w:eastAsia="ar-SA"/>
    </w:rPr>
  </w:style>
  <w:style w:type="character" w:customStyle="1" w:styleId="BodyTextChar">
    <w:name w:val="Body Text Char"/>
    <w:basedOn w:val="DefaultParagraphFont"/>
    <w:link w:val="BodyText"/>
    <w:rsid w:val="00246179"/>
    <w:rPr>
      <w:rFonts w:ascii="Arial" w:eastAsia="Times New Roman" w:hAnsi="Arial"/>
      <w:b/>
      <w:bCs/>
      <w:sz w:val="28"/>
      <w:szCs w:val="28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02510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ntenttitle">
    <w:name w:val="content_title"/>
    <w:basedOn w:val="DefaultParagraphFont"/>
    <w:rsid w:val="0002510F"/>
  </w:style>
  <w:style w:type="character" w:styleId="Hyperlink">
    <w:name w:val="Hyperlink"/>
    <w:basedOn w:val="DefaultParagraphFont"/>
    <w:uiPriority w:val="99"/>
    <w:unhideWhenUsed/>
    <w:rsid w:val="00405A05"/>
    <w:rPr>
      <w:color w:val="0000FF" w:themeColor="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16605"/>
    <w:pPr>
      <w:pBdr>
        <w:bottom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16605"/>
    <w:rPr>
      <w:rFonts w:ascii="Arial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16605"/>
    <w:pPr>
      <w:pBdr>
        <w:top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16605"/>
    <w:rPr>
      <w:rFonts w:ascii="Arial" w:hAnsi="Arial"/>
      <w:vanish/>
      <w:sz w:val="16"/>
      <w:szCs w:val="16"/>
    </w:rPr>
  </w:style>
  <w:style w:type="character" w:styleId="Emphasis">
    <w:name w:val="Emphasis"/>
    <w:basedOn w:val="DefaultParagraphFont"/>
    <w:uiPriority w:val="20"/>
    <w:qFormat/>
    <w:rsid w:val="004548DF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8F0E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0E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0E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0E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0EE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108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0251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237"/>
  </w:style>
  <w:style w:type="paragraph" w:styleId="Footer">
    <w:name w:val="footer"/>
    <w:basedOn w:val="Normal"/>
    <w:link w:val="Foot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237"/>
  </w:style>
  <w:style w:type="table" w:styleId="TableGrid">
    <w:name w:val="Table Grid"/>
    <w:basedOn w:val="TableNormal"/>
    <w:uiPriority w:val="59"/>
    <w:rsid w:val="002E129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2932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01FE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nhideWhenUsed/>
    <w:rsid w:val="00246179"/>
    <w:pPr>
      <w:bidi/>
      <w:spacing w:after="0" w:line="240" w:lineRule="auto"/>
    </w:pPr>
    <w:rPr>
      <w:rFonts w:ascii="Arial" w:eastAsia="Times New Roman" w:hAnsi="Arial"/>
      <w:b/>
      <w:bCs/>
      <w:sz w:val="28"/>
      <w:szCs w:val="28"/>
      <w:lang w:eastAsia="ar-SA"/>
    </w:rPr>
  </w:style>
  <w:style w:type="character" w:customStyle="1" w:styleId="BodyTextChar">
    <w:name w:val="Body Text Char"/>
    <w:basedOn w:val="DefaultParagraphFont"/>
    <w:link w:val="BodyText"/>
    <w:rsid w:val="00246179"/>
    <w:rPr>
      <w:rFonts w:ascii="Arial" w:eastAsia="Times New Roman" w:hAnsi="Arial"/>
      <w:b/>
      <w:bCs/>
      <w:sz w:val="28"/>
      <w:szCs w:val="28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02510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ntenttitle">
    <w:name w:val="content_title"/>
    <w:basedOn w:val="DefaultParagraphFont"/>
    <w:rsid w:val="0002510F"/>
  </w:style>
  <w:style w:type="character" w:styleId="Hyperlink">
    <w:name w:val="Hyperlink"/>
    <w:basedOn w:val="DefaultParagraphFont"/>
    <w:uiPriority w:val="99"/>
    <w:unhideWhenUsed/>
    <w:rsid w:val="00405A05"/>
    <w:rPr>
      <w:color w:val="0000FF" w:themeColor="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16605"/>
    <w:pPr>
      <w:pBdr>
        <w:bottom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16605"/>
    <w:rPr>
      <w:rFonts w:ascii="Arial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16605"/>
    <w:pPr>
      <w:pBdr>
        <w:top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16605"/>
    <w:rPr>
      <w:rFonts w:ascii="Arial" w:hAnsi="Arial"/>
      <w:vanish/>
      <w:sz w:val="16"/>
      <w:szCs w:val="16"/>
    </w:rPr>
  </w:style>
  <w:style w:type="character" w:styleId="Emphasis">
    <w:name w:val="Emphasis"/>
    <w:basedOn w:val="DefaultParagraphFont"/>
    <w:uiPriority w:val="20"/>
    <w:qFormat/>
    <w:rsid w:val="004548DF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8F0E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0E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0E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0E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0E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6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9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73.xml"/><Relationship Id="rId299" Type="http://schemas.openxmlformats.org/officeDocument/2006/relationships/control" Target="activeX/activeX207.xml"/><Relationship Id="rId303" Type="http://schemas.openxmlformats.org/officeDocument/2006/relationships/control" Target="activeX/activeX209.xml"/><Relationship Id="rId21" Type="http://schemas.openxmlformats.org/officeDocument/2006/relationships/image" Target="media/image10.wmf"/><Relationship Id="rId42" Type="http://schemas.openxmlformats.org/officeDocument/2006/relationships/control" Target="activeX/activeX18.xml"/><Relationship Id="rId63" Type="http://schemas.openxmlformats.org/officeDocument/2006/relationships/image" Target="media/image30.wmf"/><Relationship Id="rId84" Type="http://schemas.openxmlformats.org/officeDocument/2006/relationships/control" Target="activeX/activeX48.xml"/><Relationship Id="rId138" Type="http://schemas.openxmlformats.org/officeDocument/2006/relationships/control" Target="activeX/activeX86.xml"/><Relationship Id="rId159" Type="http://schemas.openxmlformats.org/officeDocument/2006/relationships/control" Target="activeX/activeX106.xml"/><Relationship Id="rId324" Type="http://schemas.openxmlformats.org/officeDocument/2006/relationships/image" Target="media/image98.wmf"/><Relationship Id="rId345" Type="http://schemas.openxmlformats.org/officeDocument/2006/relationships/footer" Target="footer2.xml"/><Relationship Id="rId170" Type="http://schemas.openxmlformats.org/officeDocument/2006/relationships/image" Target="media/image54.wmf"/><Relationship Id="rId191" Type="http://schemas.openxmlformats.org/officeDocument/2006/relationships/control" Target="activeX/activeX131.xml"/><Relationship Id="rId205" Type="http://schemas.openxmlformats.org/officeDocument/2006/relationships/control" Target="activeX/activeX139.xml"/><Relationship Id="rId226" Type="http://schemas.openxmlformats.org/officeDocument/2006/relationships/control" Target="activeX/activeX154.xml"/><Relationship Id="rId247" Type="http://schemas.openxmlformats.org/officeDocument/2006/relationships/control" Target="activeX/activeX170.xml"/><Relationship Id="rId107" Type="http://schemas.openxmlformats.org/officeDocument/2006/relationships/control" Target="activeX/activeX63.xml"/><Relationship Id="rId268" Type="http://schemas.openxmlformats.org/officeDocument/2006/relationships/control" Target="activeX/activeX181.xml"/><Relationship Id="rId289" Type="http://schemas.openxmlformats.org/officeDocument/2006/relationships/image" Target="media/image83.wmf"/><Relationship Id="rId11" Type="http://schemas.openxmlformats.org/officeDocument/2006/relationships/image" Target="media/image5.wmf"/><Relationship Id="rId32" Type="http://schemas.openxmlformats.org/officeDocument/2006/relationships/control" Target="activeX/activeX13.xml"/><Relationship Id="rId53" Type="http://schemas.openxmlformats.org/officeDocument/2006/relationships/image" Target="media/image25.wmf"/><Relationship Id="rId74" Type="http://schemas.openxmlformats.org/officeDocument/2006/relationships/control" Target="activeX/activeX38.xml"/><Relationship Id="rId128" Type="http://schemas.openxmlformats.org/officeDocument/2006/relationships/image" Target="media/image43.wmf"/><Relationship Id="rId149" Type="http://schemas.openxmlformats.org/officeDocument/2006/relationships/control" Target="activeX/activeX97.xml"/><Relationship Id="rId314" Type="http://schemas.openxmlformats.org/officeDocument/2006/relationships/image" Target="media/image93.wmf"/><Relationship Id="rId335" Type="http://schemas.openxmlformats.org/officeDocument/2006/relationships/control" Target="activeX/activeX225.xml"/><Relationship Id="rId5" Type="http://schemas.openxmlformats.org/officeDocument/2006/relationships/settings" Target="settings.xml"/><Relationship Id="rId95" Type="http://schemas.openxmlformats.org/officeDocument/2006/relationships/control" Target="activeX/activeX54.xml"/><Relationship Id="rId160" Type="http://schemas.openxmlformats.org/officeDocument/2006/relationships/image" Target="media/image49.wmf"/><Relationship Id="rId181" Type="http://schemas.openxmlformats.org/officeDocument/2006/relationships/control" Target="activeX/activeX121.xml"/><Relationship Id="rId216" Type="http://schemas.openxmlformats.org/officeDocument/2006/relationships/image" Target="media/image67.wmf"/><Relationship Id="rId237" Type="http://schemas.openxmlformats.org/officeDocument/2006/relationships/control" Target="activeX/activeX165.xml"/><Relationship Id="rId258" Type="http://schemas.openxmlformats.org/officeDocument/2006/relationships/control" Target="activeX/activeX176.xml"/><Relationship Id="rId279" Type="http://schemas.openxmlformats.org/officeDocument/2006/relationships/control" Target="activeX/activeX192.xml"/><Relationship Id="rId22" Type="http://schemas.openxmlformats.org/officeDocument/2006/relationships/control" Target="activeX/activeX7.xml"/><Relationship Id="rId43" Type="http://schemas.openxmlformats.org/officeDocument/2006/relationships/image" Target="media/image20.wmf"/><Relationship Id="rId64" Type="http://schemas.openxmlformats.org/officeDocument/2006/relationships/control" Target="activeX/activeX29.xml"/><Relationship Id="rId118" Type="http://schemas.openxmlformats.org/officeDocument/2006/relationships/control" Target="activeX/activeX74.xml"/><Relationship Id="rId139" Type="http://schemas.openxmlformats.org/officeDocument/2006/relationships/control" Target="activeX/activeX87.xml"/><Relationship Id="rId290" Type="http://schemas.openxmlformats.org/officeDocument/2006/relationships/control" Target="activeX/activeX202.xml"/><Relationship Id="rId304" Type="http://schemas.openxmlformats.org/officeDocument/2006/relationships/image" Target="media/image88.wmf"/><Relationship Id="rId325" Type="http://schemas.openxmlformats.org/officeDocument/2006/relationships/control" Target="activeX/activeX220.xml"/><Relationship Id="rId346" Type="http://schemas.openxmlformats.org/officeDocument/2006/relationships/header" Target="header3.xml"/><Relationship Id="rId85" Type="http://schemas.openxmlformats.org/officeDocument/2006/relationships/control" Target="activeX/activeX49.xml"/><Relationship Id="rId150" Type="http://schemas.openxmlformats.org/officeDocument/2006/relationships/control" Target="activeX/activeX98.xml"/><Relationship Id="rId171" Type="http://schemas.openxmlformats.org/officeDocument/2006/relationships/control" Target="activeX/activeX112.xml"/><Relationship Id="rId192" Type="http://schemas.openxmlformats.org/officeDocument/2006/relationships/control" Target="activeX/activeX132.xml"/><Relationship Id="rId206" Type="http://schemas.openxmlformats.org/officeDocument/2006/relationships/image" Target="media/image62.wmf"/><Relationship Id="rId227" Type="http://schemas.openxmlformats.org/officeDocument/2006/relationships/control" Target="activeX/activeX155.xml"/><Relationship Id="rId248" Type="http://schemas.openxmlformats.org/officeDocument/2006/relationships/image" Target="media/image73.wmf"/><Relationship Id="rId269" Type="http://schemas.openxmlformats.org/officeDocument/2006/relationships/control" Target="activeX/activeX182.xml"/><Relationship Id="rId12" Type="http://schemas.openxmlformats.org/officeDocument/2006/relationships/control" Target="activeX/activeX2.xml"/><Relationship Id="rId33" Type="http://schemas.openxmlformats.org/officeDocument/2006/relationships/image" Target="media/image15.wmf"/><Relationship Id="rId108" Type="http://schemas.openxmlformats.org/officeDocument/2006/relationships/control" Target="activeX/activeX64.xml"/><Relationship Id="rId129" Type="http://schemas.openxmlformats.org/officeDocument/2006/relationships/control" Target="activeX/activeX81.xml"/><Relationship Id="rId280" Type="http://schemas.openxmlformats.org/officeDocument/2006/relationships/control" Target="activeX/activeX193.xml"/><Relationship Id="rId315" Type="http://schemas.openxmlformats.org/officeDocument/2006/relationships/control" Target="activeX/activeX215.xml"/><Relationship Id="rId336" Type="http://schemas.openxmlformats.org/officeDocument/2006/relationships/image" Target="media/image104.wmf"/><Relationship Id="rId54" Type="http://schemas.openxmlformats.org/officeDocument/2006/relationships/control" Target="activeX/activeX24.xml"/><Relationship Id="rId75" Type="http://schemas.openxmlformats.org/officeDocument/2006/relationships/control" Target="activeX/activeX39.xml"/><Relationship Id="rId96" Type="http://schemas.openxmlformats.org/officeDocument/2006/relationships/image" Target="media/image37.wmf"/><Relationship Id="rId140" Type="http://schemas.openxmlformats.org/officeDocument/2006/relationships/control" Target="activeX/activeX88.xml"/><Relationship Id="rId161" Type="http://schemas.openxmlformats.org/officeDocument/2006/relationships/control" Target="activeX/activeX107.xml"/><Relationship Id="rId182" Type="http://schemas.openxmlformats.org/officeDocument/2006/relationships/control" Target="activeX/activeX122.xml"/><Relationship Id="rId217" Type="http://schemas.openxmlformats.org/officeDocument/2006/relationships/control" Target="activeX/activeX145.xml"/><Relationship Id="rId6" Type="http://schemas.openxmlformats.org/officeDocument/2006/relationships/webSettings" Target="webSettings.xml"/><Relationship Id="rId238" Type="http://schemas.openxmlformats.org/officeDocument/2006/relationships/image" Target="media/image68.wmf"/><Relationship Id="rId259" Type="http://schemas.openxmlformats.org/officeDocument/2006/relationships/image" Target="media/image78.wmf"/><Relationship Id="rId23" Type="http://schemas.openxmlformats.org/officeDocument/2006/relationships/image" Target="media/image11.wmf"/><Relationship Id="rId119" Type="http://schemas.openxmlformats.org/officeDocument/2006/relationships/control" Target="activeX/activeX75.xml"/><Relationship Id="rId270" Type="http://schemas.openxmlformats.org/officeDocument/2006/relationships/control" Target="activeX/activeX183.xml"/><Relationship Id="rId291" Type="http://schemas.openxmlformats.org/officeDocument/2006/relationships/control" Target="activeX/activeX203.xml"/><Relationship Id="rId305" Type="http://schemas.openxmlformats.org/officeDocument/2006/relationships/control" Target="activeX/activeX210.xml"/><Relationship Id="rId326" Type="http://schemas.openxmlformats.org/officeDocument/2006/relationships/image" Target="media/image99.wmf"/><Relationship Id="rId347" Type="http://schemas.openxmlformats.org/officeDocument/2006/relationships/footer" Target="footer3.xml"/><Relationship Id="rId44" Type="http://schemas.openxmlformats.org/officeDocument/2006/relationships/control" Target="activeX/activeX19.xml"/><Relationship Id="rId65" Type="http://schemas.openxmlformats.org/officeDocument/2006/relationships/image" Target="media/image31.wmf"/><Relationship Id="rId86" Type="http://schemas.openxmlformats.org/officeDocument/2006/relationships/image" Target="media/image32.wmf"/><Relationship Id="rId130" Type="http://schemas.openxmlformats.org/officeDocument/2006/relationships/image" Target="media/image44.wmf"/><Relationship Id="rId151" Type="http://schemas.openxmlformats.org/officeDocument/2006/relationships/control" Target="activeX/activeX99.xml"/><Relationship Id="rId172" Type="http://schemas.openxmlformats.org/officeDocument/2006/relationships/image" Target="media/image55.wmf"/><Relationship Id="rId193" Type="http://schemas.openxmlformats.org/officeDocument/2006/relationships/control" Target="activeX/activeX133.xml"/><Relationship Id="rId207" Type="http://schemas.openxmlformats.org/officeDocument/2006/relationships/control" Target="activeX/activeX140.xml"/><Relationship Id="rId228" Type="http://schemas.openxmlformats.org/officeDocument/2006/relationships/control" Target="activeX/activeX156.xml"/><Relationship Id="rId249" Type="http://schemas.openxmlformats.org/officeDocument/2006/relationships/control" Target="activeX/activeX171.xml"/><Relationship Id="rId13" Type="http://schemas.openxmlformats.org/officeDocument/2006/relationships/image" Target="media/image6.wmf"/><Relationship Id="rId109" Type="http://schemas.openxmlformats.org/officeDocument/2006/relationships/control" Target="activeX/activeX65.xml"/><Relationship Id="rId260" Type="http://schemas.openxmlformats.org/officeDocument/2006/relationships/control" Target="activeX/activeX177.xml"/><Relationship Id="rId281" Type="http://schemas.openxmlformats.org/officeDocument/2006/relationships/control" Target="activeX/activeX194.xml"/><Relationship Id="rId316" Type="http://schemas.openxmlformats.org/officeDocument/2006/relationships/image" Target="media/image94.wmf"/><Relationship Id="rId337" Type="http://schemas.openxmlformats.org/officeDocument/2006/relationships/control" Target="activeX/activeX226.xml"/><Relationship Id="rId34" Type="http://schemas.openxmlformats.org/officeDocument/2006/relationships/control" Target="activeX/activeX14.xml"/><Relationship Id="rId55" Type="http://schemas.openxmlformats.org/officeDocument/2006/relationships/image" Target="media/image26.wmf"/><Relationship Id="rId76" Type="http://schemas.openxmlformats.org/officeDocument/2006/relationships/control" Target="activeX/activeX40.xml"/><Relationship Id="rId97" Type="http://schemas.openxmlformats.org/officeDocument/2006/relationships/control" Target="activeX/activeX55.xml"/><Relationship Id="rId120" Type="http://schemas.openxmlformats.org/officeDocument/2006/relationships/control" Target="activeX/activeX76.xml"/><Relationship Id="rId141" Type="http://schemas.openxmlformats.org/officeDocument/2006/relationships/control" Target="activeX/activeX89.xml"/><Relationship Id="rId7" Type="http://schemas.openxmlformats.org/officeDocument/2006/relationships/footnotes" Target="footnotes.xml"/><Relationship Id="rId162" Type="http://schemas.openxmlformats.org/officeDocument/2006/relationships/image" Target="media/image50.wmf"/><Relationship Id="rId183" Type="http://schemas.openxmlformats.org/officeDocument/2006/relationships/control" Target="activeX/activeX123.xml"/><Relationship Id="rId218" Type="http://schemas.openxmlformats.org/officeDocument/2006/relationships/control" Target="activeX/activeX146.xml"/><Relationship Id="rId239" Type="http://schemas.openxmlformats.org/officeDocument/2006/relationships/control" Target="activeX/activeX166.xml"/><Relationship Id="rId250" Type="http://schemas.openxmlformats.org/officeDocument/2006/relationships/image" Target="media/image74.wmf"/><Relationship Id="rId271" Type="http://schemas.openxmlformats.org/officeDocument/2006/relationships/control" Target="activeX/activeX184.xml"/><Relationship Id="rId292" Type="http://schemas.openxmlformats.org/officeDocument/2006/relationships/control" Target="activeX/activeX204.xml"/><Relationship Id="rId306" Type="http://schemas.openxmlformats.org/officeDocument/2006/relationships/image" Target="media/image89.wmf"/><Relationship Id="rId24" Type="http://schemas.openxmlformats.org/officeDocument/2006/relationships/control" Target="activeX/activeX8.xml"/><Relationship Id="rId45" Type="http://schemas.openxmlformats.org/officeDocument/2006/relationships/image" Target="media/image21.wmf"/><Relationship Id="rId66" Type="http://schemas.openxmlformats.org/officeDocument/2006/relationships/control" Target="activeX/activeX30.xml"/><Relationship Id="rId87" Type="http://schemas.openxmlformats.org/officeDocument/2006/relationships/control" Target="activeX/activeX50.xml"/><Relationship Id="rId110" Type="http://schemas.openxmlformats.org/officeDocument/2006/relationships/control" Target="activeX/activeX66.xml"/><Relationship Id="rId131" Type="http://schemas.openxmlformats.org/officeDocument/2006/relationships/control" Target="activeX/activeX82.xml"/><Relationship Id="rId327" Type="http://schemas.openxmlformats.org/officeDocument/2006/relationships/control" Target="activeX/activeX221.xml"/><Relationship Id="rId348" Type="http://schemas.openxmlformats.org/officeDocument/2006/relationships/fontTable" Target="fontTable.xml"/><Relationship Id="rId152" Type="http://schemas.openxmlformats.org/officeDocument/2006/relationships/control" Target="activeX/activeX100.xml"/><Relationship Id="rId173" Type="http://schemas.openxmlformats.org/officeDocument/2006/relationships/control" Target="activeX/activeX113.xml"/><Relationship Id="rId194" Type="http://schemas.openxmlformats.org/officeDocument/2006/relationships/image" Target="media/image56.wmf"/><Relationship Id="rId208" Type="http://schemas.openxmlformats.org/officeDocument/2006/relationships/image" Target="media/image63.wmf"/><Relationship Id="rId229" Type="http://schemas.openxmlformats.org/officeDocument/2006/relationships/control" Target="activeX/activeX157.xml"/><Relationship Id="rId240" Type="http://schemas.openxmlformats.org/officeDocument/2006/relationships/image" Target="media/image69.wmf"/><Relationship Id="rId261" Type="http://schemas.openxmlformats.org/officeDocument/2006/relationships/image" Target="media/image79.wmf"/><Relationship Id="rId14" Type="http://schemas.openxmlformats.org/officeDocument/2006/relationships/control" Target="activeX/activeX3.xml"/><Relationship Id="rId35" Type="http://schemas.openxmlformats.org/officeDocument/2006/relationships/image" Target="media/image16.wmf"/><Relationship Id="rId56" Type="http://schemas.openxmlformats.org/officeDocument/2006/relationships/control" Target="activeX/activeX25.xml"/><Relationship Id="rId77" Type="http://schemas.openxmlformats.org/officeDocument/2006/relationships/control" Target="activeX/activeX41.xml"/><Relationship Id="rId100" Type="http://schemas.openxmlformats.org/officeDocument/2006/relationships/image" Target="media/image39.wmf"/><Relationship Id="rId282" Type="http://schemas.openxmlformats.org/officeDocument/2006/relationships/control" Target="activeX/activeX195.xml"/><Relationship Id="rId317" Type="http://schemas.openxmlformats.org/officeDocument/2006/relationships/control" Target="activeX/activeX216.xml"/><Relationship Id="rId338" Type="http://schemas.openxmlformats.org/officeDocument/2006/relationships/image" Target="media/image105.wmf"/><Relationship Id="rId8" Type="http://schemas.openxmlformats.org/officeDocument/2006/relationships/endnotes" Target="endnotes.xml"/><Relationship Id="rId98" Type="http://schemas.openxmlformats.org/officeDocument/2006/relationships/image" Target="media/image38.wmf"/><Relationship Id="rId121" Type="http://schemas.openxmlformats.org/officeDocument/2006/relationships/control" Target="activeX/activeX77.xml"/><Relationship Id="rId142" Type="http://schemas.openxmlformats.org/officeDocument/2006/relationships/control" Target="activeX/activeX90.xml"/><Relationship Id="rId163" Type="http://schemas.openxmlformats.org/officeDocument/2006/relationships/control" Target="activeX/activeX108.xml"/><Relationship Id="rId184" Type="http://schemas.openxmlformats.org/officeDocument/2006/relationships/control" Target="activeX/activeX124.xml"/><Relationship Id="rId219" Type="http://schemas.openxmlformats.org/officeDocument/2006/relationships/control" Target="activeX/activeX147.xml"/><Relationship Id="rId230" Type="http://schemas.openxmlformats.org/officeDocument/2006/relationships/control" Target="activeX/activeX158.xml"/><Relationship Id="rId251" Type="http://schemas.openxmlformats.org/officeDocument/2006/relationships/control" Target="activeX/activeX172.xml"/><Relationship Id="rId25" Type="http://schemas.openxmlformats.org/officeDocument/2006/relationships/image" Target="media/image12.wmf"/><Relationship Id="rId46" Type="http://schemas.openxmlformats.org/officeDocument/2006/relationships/control" Target="activeX/activeX20.xml"/><Relationship Id="rId67" Type="http://schemas.openxmlformats.org/officeDocument/2006/relationships/control" Target="activeX/activeX31.xml"/><Relationship Id="rId272" Type="http://schemas.openxmlformats.org/officeDocument/2006/relationships/control" Target="activeX/activeX185.xml"/><Relationship Id="rId293" Type="http://schemas.openxmlformats.org/officeDocument/2006/relationships/control" Target="activeX/activeX205.xml"/><Relationship Id="rId307" Type="http://schemas.openxmlformats.org/officeDocument/2006/relationships/control" Target="activeX/activeX211.xml"/><Relationship Id="rId328" Type="http://schemas.openxmlformats.org/officeDocument/2006/relationships/image" Target="media/image100.wmf"/><Relationship Id="rId349" Type="http://schemas.openxmlformats.org/officeDocument/2006/relationships/theme" Target="theme/theme1.xml"/><Relationship Id="rId20" Type="http://schemas.openxmlformats.org/officeDocument/2006/relationships/control" Target="activeX/activeX6.xml"/><Relationship Id="rId41" Type="http://schemas.openxmlformats.org/officeDocument/2006/relationships/image" Target="media/image19.wmf"/><Relationship Id="rId62" Type="http://schemas.openxmlformats.org/officeDocument/2006/relationships/control" Target="activeX/activeX28.xml"/><Relationship Id="rId83" Type="http://schemas.openxmlformats.org/officeDocument/2006/relationships/control" Target="activeX/activeX47.xml"/><Relationship Id="rId88" Type="http://schemas.openxmlformats.org/officeDocument/2006/relationships/image" Target="media/image33.wmf"/><Relationship Id="rId111" Type="http://schemas.openxmlformats.org/officeDocument/2006/relationships/control" Target="activeX/activeX67.xml"/><Relationship Id="rId132" Type="http://schemas.openxmlformats.org/officeDocument/2006/relationships/image" Target="media/image45.wmf"/><Relationship Id="rId153" Type="http://schemas.openxmlformats.org/officeDocument/2006/relationships/control" Target="activeX/activeX101.xml"/><Relationship Id="rId174" Type="http://schemas.openxmlformats.org/officeDocument/2006/relationships/control" Target="activeX/activeX114.xml"/><Relationship Id="rId179" Type="http://schemas.openxmlformats.org/officeDocument/2006/relationships/control" Target="activeX/activeX119.xml"/><Relationship Id="rId195" Type="http://schemas.openxmlformats.org/officeDocument/2006/relationships/control" Target="activeX/activeX134.xml"/><Relationship Id="rId209" Type="http://schemas.openxmlformats.org/officeDocument/2006/relationships/control" Target="activeX/activeX141.xml"/><Relationship Id="rId190" Type="http://schemas.openxmlformats.org/officeDocument/2006/relationships/control" Target="activeX/activeX130.xml"/><Relationship Id="rId204" Type="http://schemas.openxmlformats.org/officeDocument/2006/relationships/image" Target="media/image61.wmf"/><Relationship Id="rId220" Type="http://schemas.openxmlformats.org/officeDocument/2006/relationships/control" Target="activeX/activeX148.xml"/><Relationship Id="rId225" Type="http://schemas.openxmlformats.org/officeDocument/2006/relationships/control" Target="activeX/activeX153.xml"/><Relationship Id="rId241" Type="http://schemas.openxmlformats.org/officeDocument/2006/relationships/control" Target="activeX/activeX167.xml"/><Relationship Id="rId246" Type="http://schemas.openxmlformats.org/officeDocument/2006/relationships/image" Target="media/image72.wmf"/><Relationship Id="rId267" Type="http://schemas.openxmlformats.org/officeDocument/2006/relationships/image" Target="media/image82.wmf"/><Relationship Id="rId288" Type="http://schemas.openxmlformats.org/officeDocument/2006/relationships/control" Target="activeX/activeX201.xml"/><Relationship Id="rId15" Type="http://schemas.openxmlformats.org/officeDocument/2006/relationships/image" Target="media/image7.wmf"/><Relationship Id="rId36" Type="http://schemas.openxmlformats.org/officeDocument/2006/relationships/control" Target="activeX/activeX15.xml"/><Relationship Id="rId57" Type="http://schemas.openxmlformats.org/officeDocument/2006/relationships/image" Target="media/image27.wmf"/><Relationship Id="rId106" Type="http://schemas.openxmlformats.org/officeDocument/2006/relationships/control" Target="activeX/activeX62.xml"/><Relationship Id="rId127" Type="http://schemas.openxmlformats.org/officeDocument/2006/relationships/control" Target="activeX/activeX80.xml"/><Relationship Id="rId262" Type="http://schemas.openxmlformats.org/officeDocument/2006/relationships/control" Target="activeX/activeX178.xml"/><Relationship Id="rId283" Type="http://schemas.openxmlformats.org/officeDocument/2006/relationships/control" Target="activeX/activeX196.xml"/><Relationship Id="rId313" Type="http://schemas.openxmlformats.org/officeDocument/2006/relationships/control" Target="activeX/activeX214.xml"/><Relationship Id="rId318" Type="http://schemas.openxmlformats.org/officeDocument/2006/relationships/image" Target="media/image95.wmf"/><Relationship Id="rId339" Type="http://schemas.openxmlformats.org/officeDocument/2006/relationships/control" Target="activeX/activeX227.xml"/><Relationship Id="rId10" Type="http://schemas.openxmlformats.org/officeDocument/2006/relationships/control" Target="activeX/activeX1.xml"/><Relationship Id="rId31" Type="http://schemas.openxmlformats.org/officeDocument/2006/relationships/control" Target="activeX/activeX12.xml"/><Relationship Id="rId52" Type="http://schemas.openxmlformats.org/officeDocument/2006/relationships/control" Target="activeX/activeX23.xml"/><Relationship Id="rId73" Type="http://schemas.openxmlformats.org/officeDocument/2006/relationships/control" Target="activeX/activeX37.xml"/><Relationship Id="rId78" Type="http://schemas.openxmlformats.org/officeDocument/2006/relationships/control" Target="activeX/activeX42.xml"/><Relationship Id="rId94" Type="http://schemas.openxmlformats.org/officeDocument/2006/relationships/image" Target="media/image36.wmf"/><Relationship Id="rId99" Type="http://schemas.openxmlformats.org/officeDocument/2006/relationships/control" Target="activeX/activeX56.xml"/><Relationship Id="rId101" Type="http://schemas.openxmlformats.org/officeDocument/2006/relationships/control" Target="activeX/activeX57.xml"/><Relationship Id="rId122" Type="http://schemas.openxmlformats.org/officeDocument/2006/relationships/image" Target="media/image40.wmf"/><Relationship Id="rId143" Type="http://schemas.openxmlformats.org/officeDocument/2006/relationships/control" Target="activeX/activeX91.xml"/><Relationship Id="rId148" Type="http://schemas.openxmlformats.org/officeDocument/2006/relationships/control" Target="activeX/activeX96.xml"/><Relationship Id="rId164" Type="http://schemas.openxmlformats.org/officeDocument/2006/relationships/image" Target="media/image51.wmf"/><Relationship Id="rId169" Type="http://schemas.openxmlformats.org/officeDocument/2006/relationships/control" Target="activeX/activeX111.xml"/><Relationship Id="rId185" Type="http://schemas.openxmlformats.org/officeDocument/2006/relationships/control" Target="activeX/activeX125.xml"/><Relationship Id="rId334" Type="http://schemas.openxmlformats.org/officeDocument/2006/relationships/image" Target="media/image103.wmf"/><Relationship Id="rId4" Type="http://schemas.microsoft.com/office/2007/relationships/stylesWithEffects" Target="stylesWithEffects.xml"/><Relationship Id="rId9" Type="http://schemas.openxmlformats.org/officeDocument/2006/relationships/image" Target="media/image4.wmf"/><Relationship Id="rId180" Type="http://schemas.openxmlformats.org/officeDocument/2006/relationships/control" Target="activeX/activeX120.xml"/><Relationship Id="rId210" Type="http://schemas.openxmlformats.org/officeDocument/2006/relationships/image" Target="media/image64.wmf"/><Relationship Id="rId215" Type="http://schemas.openxmlformats.org/officeDocument/2006/relationships/control" Target="activeX/activeX144.xml"/><Relationship Id="rId236" Type="http://schemas.openxmlformats.org/officeDocument/2006/relationships/control" Target="activeX/activeX164.xml"/><Relationship Id="rId257" Type="http://schemas.openxmlformats.org/officeDocument/2006/relationships/image" Target="media/image77.wmf"/><Relationship Id="rId278" Type="http://schemas.openxmlformats.org/officeDocument/2006/relationships/control" Target="activeX/activeX191.xml"/><Relationship Id="rId26" Type="http://schemas.openxmlformats.org/officeDocument/2006/relationships/control" Target="activeX/activeX9.xml"/><Relationship Id="rId231" Type="http://schemas.openxmlformats.org/officeDocument/2006/relationships/control" Target="activeX/activeX159.xml"/><Relationship Id="rId252" Type="http://schemas.openxmlformats.org/officeDocument/2006/relationships/image" Target="media/image75.wmf"/><Relationship Id="rId273" Type="http://schemas.openxmlformats.org/officeDocument/2006/relationships/control" Target="activeX/activeX186.xml"/><Relationship Id="rId294" Type="http://schemas.openxmlformats.org/officeDocument/2006/relationships/hyperlink" Target="mailto:USRSP@ksu.edu.sa" TargetMode="External"/><Relationship Id="rId308" Type="http://schemas.openxmlformats.org/officeDocument/2006/relationships/image" Target="media/image90.wmf"/><Relationship Id="rId329" Type="http://schemas.openxmlformats.org/officeDocument/2006/relationships/control" Target="activeX/activeX222.xml"/><Relationship Id="rId47" Type="http://schemas.openxmlformats.org/officeDocument/2006/relationships/image" Target="media/image22.wmf"/><Relationship Id="rId68" Type="http://schemas.openxmlformats.org/officeDocument/2006/relationships/control" Target="activeX/activeX32.xml"/><Relationship Id="rId89" Type="http://schemas.openxmlformats.org/officeDocument/2006/relationships/control" Target="activeX/activeX51.xml"/><Relationship Id="rId112" Type="http://schemas.openxmlformats.org/officeDocument/2006/relationships/control" Target="activeX/activeX68.xml"/><Relationship Id="rId133" Type="http://schemas.openxmlformats.org/officeDocument/2006/relationships/control" Target="activeX/activeX83.xml"/><Relationship Id="rId154" Type="http://schemas.openxmlformats.org/officeDocument/2006/relationships/control" Target="activeX/activeX102.xml"/><Relationship Id="rId175" Type="http://schemas.openxmlformats.org/officeDocument/2006/relationships/control" Target="activeX/activeX115.xml"/><Relationship Id="rId340" Type="http://schemas.openxmlformats.org/officeDocument/2006/relationships/image" Target="media/image106.wmf"/><Relationship Id="rId196" Type="http://schemas.openxmlformats.org/officeDocument/2006/relationships/image" Target="media/image57.wmf"/><Relationship Id="rId200" Type="http://schemas.openxmlformats.org/officeDocument/2006/relationships/image" Target="media/image59.wmf"/><Relationship Id="rId16" Type="http://schemas.openxmlformats.org/officeDocument/2006/relationships/control" Target="activeX/activeX4.xml"/><Relationship Id="rId221" Type="http://schemas.openxmlformats.org/officeDocument/2006/relationships/control" Target="activeX/activeX149.xml"/><Relationship Id="rId242" Type="http://schemas.openxmlformats.org/officeDocument/2006/relationships/image" Target="media/image70.wmf"/><Relationship Id="rId263" Type="http://schemas.openxmlformats.org/officeDocument/2006/relationships/image" Target="media/image80.wmf"/><Relationship Id="rId284" Type="http://schemas.openxmlformats.org/officeDocument/2006/relationships/control" Target="activeX/activeX197.xml"/><Relationship Id="rId319" Type="http://schemas.openxmlformats.org/officeDocument/2006/relationships/control" Target="activeX/activeX217.xml"/><Relationship Id="rId37" Type="http://schemas.openxmlformats.org/officeDocument/2006/relationships/image" Target="media/image17.wmf"/><Relationship Id="rId58" Type="http://schemas.openxmlformats.org/officeDocument/2006/relationships/control" Target="activeX/activeX26.xml"/><Relationship Id="rId79" Type="http://schemas.openxmlformats.org/officeDocument/2006/relationships/control" Target="activeX/activeX43.xml"/><Relationship Id="rId102" Type="http://schemas.openxmlformats.org/officeDocument/2006/relationships/control" Target="activeX/activeX58.xml"/><Relationship Id="rId123" Type="http://schemas.openxmlformats.org/officeDocument/2006/relationships/control" Target="activeX/activeX78.xml"/><Relationship Id="rId144" Type="http://schemas.openxmlformats.org/officeDocument/2006/relationships/control" Target="activeX/activeX92.xml"/><Relationship Id="rId330" Type="http://schemas.openxmlformats.org/officeDocument/2006/relationships/image" Target="media/image101.wmf"/><Relationship Id="rId90" Type="http://schemas.openxmlformats.org/officeDocument/2006/relationships/image" Target="media/image34.wmf"/><Relationship Id="rId165" Type="http://schemas.openxmlformats.org/officeDocument/2006/relationships/control" Target="activeX/activeX109.xml"/><Relationship Id="rId186" Type="http://schemas.openxmlformats.org/officeDocument/2006/relationships/control" Target="activeX/activeX126.xml"/><Relationship Id="rId211" Type="http://schemas.openxmlformats.org/officeDocument/2006/relationships/control" Target="activeX/activeX142.xml"/><Relationship Id="rId232" Type="http://schemas.openxmlformats.org/officeDocument/2006/relationships/control" Target="activeX/activeX160.xml"/><Relationship Id="rId253" Type="http://schemas.openxmlformats.org/officeDocument/2006/relationships/control" Target="activeX/activeX173.xml"/><Relationship Id="rId274" Type="http://schemas.openxmlformats.org/officeDocument/2006/relationships/control" Target="activeX/activeX187.xml"/><Relationship Id="rId295" Type="http://schemas.openxmlformats.org/officeDocument/2006/relationships/hyperlink" Target="mailto:USRSP@ksu.edu.sa" TargetMode="External"/><Relationship Id="rId309" Type="http://schemas.openxmlformats.org/officeDocument/2006/relationships/control" Target="activeX/activeX212.xml"/><Relationship Id="rId27" Type="http://schemas.openxmlformats.org/officeDocument/2006/relationships/image" Target="media/image13.wmf"/><Relationship Id="rId48" Type="http://schemas.openxmlformats.org/officeDocument/2006/relationships/control" Target="activeX/activeX21.xml"/><Relationship Id="rId69" Type="http://schemas.openxmlformats.org/officeDocument/2006/relationships/control" Target="activeX/activeX33.xml"/><Relationship Id="rId113" Type="http://schemas.openxmlformats.org/officeDocument/2006/relationships/control" Target="activeX/activeX69.xml"/><Relationship Id="rId134" Type="http://schemas.openxmlformats.org/officeDocument/2006/relationships/image" Target="media/image46.wmf"/><Relationship Id="rId320" Type="http://schemas.openxmlformats.org/officeDocument/2006/relationships/image" Target="media/image96.wmf"/><Relationship Id="rId80" Type="http://schemas.openxmlformats.org/officeDocument/2006/relationships/control" Target="activeX/activeX44.xml"/><Relationship Id="rId155" Type="http://schemas.openxmlformats.org/officeDocument/2006/relationships/control" Target="activeX/activeX103.xml"/><Relationship Id="rId176" Type="http://schemas.openxmlformats.org/officeDocument/2006/relationships/control" Target="activeX/activeX116.xml"/><Relationship Id="rId197" Type="http://schemas.openxmlformats.org/officeDocument/2006/relationships/control" Target="activeX/activeX135.xml"/><Relationship Id="rId341" Type="http://schemas.openxmlformats.org/officeDocument/2006/relationships/control" Target="activeX/activeX228.xml"/><Relationship Id="rId201" Type="http://schemas.openxmlformats.org/officeDocument/2006/relationships/control" Target="activeX/activeX137.xml"/><Relationship Id="rId222" Type="http://schemas.openxmlformats.org/officeDocument/2006/relationships/control" Target="activeX/activeX150.xml"/><Relationship Id="rId243" Type="http://schemas.openxmlformats.org/officeDocument/2006/relationships/control" Target="activeX/activeX168.xml"/><Relationship Id="rId264" Type="http://schemas.openxmlformats.org/officeDocument/2006/relationships/control" Target="activeX/activeX179.xml"/><Relationship Id="rId285" Type="http://schemas.openxmlformats.org/officeDocument/2006/relationships/control" Target="activeX/activeX198.xml"/><Relationship Id="rId17" Type="http://schemas.openxmlformats.org/officeDocument/2006/relationships/image" Target="media/image8.wmf"/><Relationship Id="rId38" Type="http://schemas.openxmlformats.org/officeDocument/2006/relationships/control" Target="activeX/activeX16.xml"/><Relationship Id="rId59" Type="http://schemas.openxmlformats.org/officeDocument/2006/relationships/image" Target="media/image28.wmf"/><Relationship Id="rId103" Type="http://schemas.openxmlformats.org/officeDocument/2006/relationships/control" Target="activeX/activeX59.xml"/><Relationship Id="rId124" Type="http://schemas.openxmlformats.org/officeDocument/2006/relationships/image" Target="media/image41.wmf"/><Relationship Id="rId310" Type="http://schemas.openxmlformats.org/officeDocument/2006/relationships/image" Target="media/image91.wmf"/><Relationship Id="rId70" Type="http://schemas.openxmlformats.org/officeDocument/2006/relationships/control" Target="activeX/activeX34.xml"/><Relationship Id="rId91" Type="http://schemas.openxmlformats.org/officeDocument/2006/relationships/control" Target="activeX/activeX52.xml"/><Relationship Id="rId145" Type="http://schemas.openxmlformats.org/officeDocument/2006/relationships/control" Target="activeX/activeX93.xml"/><Relationship Id="rId166" Type="http://schemas.openxmlformats.org/officeDocument/2006/relationships/image" Target="media/image52.wmf"/><Relationship Id="rId187" Type="http://schemas.openxmlformats.org/officeDocument/2006/relationships/control" Target="activeX/activeX127.xml"/><Relationship Id="rId331" Type="http://schemas.openxmlformats.org/officeDocument/2006/relationships/control" Target="activeX/activeX223.xml"/><Relationship Id="rId1" Type="http://schemas.openxmlformats.org/officeDocument/2006/relationships/customXml" Target="../customXml/item1.xml"/><Relationship Id="rId212" Type="http://schemas.openxmlformats.org/officeDocument/2006/relationships/image" Target="media/image65.wmf"/><Relationship Id="rId233" Type="http://schemas.openxmlformats.org/officeDocument/2006/relationships/control" Target="activeX/activeX161.xml"/><Relationship Id="rId254" Type="http://schemas.openxmlformats.org/officeDocument/2006/relationships/image" Target="media/image76.wmf"/><Relationship Id="rId28" Type="http://schemas.openxmlformats.org/officeDocument/2006/relationships/control" Target="activeX/activeX10.xml"/><Relationship Id="rId49" Type="http://schemas.openxmlformats.org/officeDocument/2006/relationships/image" Target="media/image23.wmf"/><Relationship Id="rId114" Type="http://schemas.openxmlformats.org/officeDocument/2006/relationships/control" Target="activeX/activeX70.xml"/><Relationship Id="rId275" Type="http://schemas.openxmlformats.org/officeDocument/2006/relationships/control" Target="activeX/activeX188.xml"/><Relationship Id="rId296" Type="http://schemas.openxmlformats.org/officeDocument/2006/relationships/image" Target="media/image84.wmf"/><Relationship Id="rId300" Type="http://schemas.openxmlformats.org/officeDocument/2006/relationships/image" Target="media/image86.wmf"/><Relationship Id="rId60" Type="http://schemas.openxmlformats.org/officeDocument/2006/relationships/control" Target="activeX/activeX27.xml"/><Relationship Id="rId81" Type="http://schemas.openxmlformats.org/officeDocument/2006/relationships/control" Target="activeX/activeX45.xml"/><Relationship Id="rId135" Type="http://schemas.openxmlformats.org/officeDocument/2006/relationships/control" Target="activeX/activeX84.xml"/><Relationship Id="rId156" Type="http://schemas.openxmlformats.org/officeDocument/2006/relationships/control" Target="activeX/activeX104.xml"/><Relationship Id="rId177" Type="http://schemas.openxmlformats.org/officeDocument/2006/relationships/control" Target="activeX/activeX117.xml"/><Relationship Id="rId198" Type="http://schemas.openxmlformats.org/officeDocument/2006/relationships/image" Target="media/image58.wmf"/><Relationship Id="rId321" Type="http://schemas.openxmlformats.org/officeDocument/2006/relationships/control" Target="activeX/activeX218.xml"/><Relationship Id="rId342" Type="http://schemas.openxmlformats.org/officeDocument/2006/relationships/header" Target="header1.xml"/><Relationship Id="rId202" Type="http://schemas.openxmlformats.org/officeDocument/2006/relationships/image" Target="media/image60.wmf"/><Relationship Id="rId223" Type="http://schemas.openxmlformats.org/officeDocument/2006/relationships/control" Target="activeX/activeX151.xml"/><Relationship Id="rId244" Type="http://schemas.openxmlformats.org/officeDocument/2006/relationships/image" Target="media/image71.wmf"/><Relationship Id="rId18" Type="http://schemas.openxmlformats.org/officeDocument/2006/relationships/control" Target="activeX/activeX5.xml"/><Relationship Id="rId39" Type="http://schemas.openxmlformats.org/officeDocument/2006/relationships/image" Target="media/image18.wmf"/><Relationship Id="rId265" Type="http://schemas.openxmlformats.org/officeDocument/2006/relationships/image" Target="media/image81.wmf"/><Relationship Id="rId286" Type="http://schemas.openxmlformats.org/officeDocument/2006/relationships/control" Target="activeX/activeX199.xml"/><Relationship Id="rId50" Type="http://schemas.openxmlformats.org/officeDocument/2006/relationships/control" Target="activeX/activeX22.xml"/><Relationship Id="rId104" Type="http://schemas.openxmlformats.org/officeDocument/2006/relationships/control" Target="activeX/activeX60.xml"/><Relationship Id="rId125" Type="http://schemas.openxmlformats.org/officeDocument/2006/relationships/control" Target="activeX/activeX79.xml"/><Relationship Id="rId146" Type="http://schemas.openxmlformats.org/officeDocument/2006/relationships/control" Target="activeX/activeX94.xml"/><Relationship Id="rId167" Type="http://schemas.openxmlformats.org/officeDocument/2006/relationships/control" Target="activeX/activeX110.xml"/><Relationship Id="rId188" Type="http://schemas.openxmlformats.org/officeDocument/2006/relationships/control" Target="activeX/activeX128.xml"/><Relationship Id="rId311" Type="http://schemas.openxmlformats.org/officeDocument/2006/relationships/control" Target="activeX/activeX213.xml"/><Relationship Id="rId332" Type="http://schemas.openxmlformats.org/officeDocument/2006/relationships/image" Target="media/image102.wmf"/><Relationship Id="rId71" Type="http://schemas.openxmlformats.org/officeDocument/2006/relationships/control" Target="activeX/activeX35.xml"/><Relationship Id="rId92" Type="http://schemas.openxmlformats.org/officeDocument/2006/relationships/image" Target="media/image35.wmf"/><Relationship Id="rId213" Type="http://schemas.openxmlformats.org/officeDocument/2006/relationships/control" Target="activeX/activeX143.xml"/><Relationship Id="rId234" Type="http://schemas.openxmlformats.org/officeDocument/2006/relationships/control" Target="activeX/activeX162.xml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55" Type="http://schemas.openxmlformats.org/officeDocument/2006/relationships/control" Target="activeX/activeX174.xml"/><Relationship Id="rId276" Type="http://schemas.openxmlformats.org/officeDocument/2006/relationships/control" Target="activeX/activeX189.xml"/><Relationship Id="rId297" Type="http://schemas.openxmlformats.org/officeDocument/2006/relationships/control" Target="activeX/activeX206.xml"/><Relationship Id="rId40" Type="http://schemas.openxmlformats.org/officeDocument/2006/relationships/control" Target="activeX/activeX17.xml"/><Relationship Id="rId115" Type="http://schemas.openxmlformats.org/officeDocument/2006/relationships/control" Target="activeX/activeX71.xml"/><Relationship Id="rId136" Type="http://schemas.openxmlformats.org/officeDocument/2006/relationships/image" Target="media/image47.wmf"/><Relationship Id="rId157" Type="http://schemas.openxmlformats.org/officeDocument/2006/relationships/control" Target="activeX/activeX105.xml"/><Relationship Id="rId178" Type="http://schemas.openxmlformats.org/officeDocument/2006/relationships/control" Target="activeX/activeX118.xml"/><Relationship Id="rId301" Type="http://schemas.openxmlformats.org/officeDocument/2006/relationships/control" Target="activeX/activeX208.xml"/><Relationship Id="rId322" Type="http://schemas.openxmlformats.org/officeDocument/2006/relationships/image" Target="media/image97.wmf"/><Relationship Id="rId343" Type="http://schemas.openxmlformats.org/officeDocument/2006/relationships/header" Target="header2.xml"/><Relationship Id="rId61" Type="http://schemas.openxmlformats.org/officeDocument/2006/relationships/image" Target="media/image29.wmf"/><Relationship Id="rId82" Type="http://schemas.openxmlformats.org/officeDocument/2006/relationships/control" Target="activeX/activeX46.xml"/><Relationship Id="rId199" Type="http://schemas.openxmlformats.org/officeDocument/2006/relationships/control" Target="activeX/activeX136.xml"/><Relationship Id="rId203" Type="http://schemas.openxmlformats.org/officeDocument/2006/relationships/control" Target="activeX/activeX138.xml"/><Relationship Id="rId19" Type="http://schemas.openxmlformats.org/officeDocument/2006/relationships/image" Target="media/image9.wmf"/><Relationship Id="rId224" Type="http://schemas.openxmlformats.org/officeDocument/2006/relationships/control" Target="activeX/activeX152.xml"/><Relationship Id="rId245" Type="http://schemas.openxmlformats.org/officeDocument/2006/relationships/control" Target="activeX/activeX169.xml"/><Relationship Id="rId266" Type="http://schemas.openxmlformats.org/officeDocument/2006/relationships/control" Target="activeX/activeX180.xml"/><Relationship Id="rId287" Type="http://schemas.openxmlformats.org/officeDocument/2006/relationships/control" Target="activeX/activeX200.xml"/><Relationship Id="rId30" Type="http://schemas.openxmlformats.org/officeDocument/2006/relationships/control" Target="activeX/activeX11.xml"/><Relationship Id="rId105" Type="http://schemas.openxmlformats.org/officeDocument/2006/relationships/control" Target="activeX/activeX61.xml"/><Relationship Id="rId126" Type="http://schemas.openxmlformats.org/officeDocument/2006/relationships/image" Target="media/image42.wmf"/><Relationship Id="rId147" Type="http://schemas.openxmlformats.org/officeDocument/2006/relationships/control" Target="activeX/activeX95.xml"/><Relationship Id="rId168" Type="http://schemas.openxmlformats.org/officeDocument/2006/relationships/image" Target="media/image53.wmf"/><Relationship Id="rId312" Type="http://schemas.openxmlformats.org/officeDocument/2006/relationships/image" Target="media/image92.wmf"/><Relationship Id="rId333" Type="http://schemas.openxmlformats.org/officeDocument/2006/relationships/control" Target="activeX/activeX224.xml"/><Relationship Id="rId51" Type="http://schemas.openxmlformats.org/officeDocument/2006/relationships/image" Target="media/image24.wmf"/><Relationship Id="rId72" Type="http://schemas.openxmlformats.org/officeDocument/2006/relationships/control" Target="activeX/activeX36.xml"/><Relationship Id="rId93" Type="http://schemas.openxmlformats.org/officeDocument/2006/relationships/control" Target="activeX/activeX53.xml"/><Relationship Id="rId189" Type="http://schemas.openxmlformats.org/officeDocument/2006/relationships/control" Target="activeX/activeX129.xml"/><Relationship Id="rId3" Type="http://schemas.openxmlformats.org/officeDocument/2006/relationships/styles" Target="styles.xml"/><Relationship Id="rId214" Type="http://schemas.openxmlformats.org/officeDocument/2006/relationships/image" Target="media/image66.wmf"/><Relationship Id="rId235" Type="http://schemas.openxmlformats.org/officeDocument/2006/relationships/control" Target="activeX/activeX163.xml"/><Relationship Id="rId256" Type="http://schemas.openxmlformats.org/officeDocument/2006/relationships/control" Target="activeX/activeX175.xml"/><Relationship Id="rId277" Type="http://schemas.openxmlformats.org/officeDocument/2006/relationships/control" Target="activeX/activeX190.xml"/><Relationship Id="rId298" Type="http://schemas.openxmlformats.org/officeDocument/2006/relationships/image" Target="media/image85.wmf"/><Relationship Id="rId116" Type="http://schemas.openxmlformats.org/officeDocument/2006/relationships/control" Target="activeX/activeX72.xml"/><Relationship Id="rId137" Type="http://schemas.openxmlformats.org/officeDocument/2006/relationships/control" Target="activeX/activeX85.xml"/><Relationship Id="rId158" Type="http://schemas.openxmlformats.org/officeDocument/2006/relationships/image" Target="media/image48.wmf"/><Relationship Id="rId302" Type="http://schemas.openxmlformats.org/officeDocument/2006/relationships/image" Target="media/image87.wmf"/><Relationship Id="rId323" Type="http://schemas.openxmlformats.org/officeDocument/2006/relationships/control" Target="activeX/activeX219.xml"/><Relationship Id="rId34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9.jpg"/><Relationship Id="rId2" Type="http://schemas.openxmlformats.org/officeDocument/2006/relationships/image" Target="media/image108.jpeg"/><Relationship Id="rId1" Type="http://schemas.openxmlformats.org/officeDocument/2006/relationships/image" Target="media/image10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maghrabe\Desktop\1.dotm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4A6B9-C8B3-4B94-BE77-0627FF266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</Template>
  <TotalTime>6</TotalTime>
  <Pages>16</Pages>
  <Words>4058</Words>
  <Characters>23133</Characters>
  <Application>Microsoft Office Word</Application>
  <DocSecurity>0</DocSecurity>
  <Lines>192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27137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Fatimah Ahmed Almaghrabe</dc:creator>
  <cp:lastModifiedBy>Fatimah Ahmed Almaghrabe</cp:lastModifiedBy>
  <cp:revision>7</cp:revision>
  <cp:lastPrinted>2018-04-24T08:06:00Z</cp:lastPrinted>
  <dcterms:created xsi:type="dcterms:W3CDTF">2018-11-18T11:38:00Z</dcterms:created>
  <dcterms:modified xsi:type="dcterms:W3CDTF">2018-11-18T11:46:00Z</dcterms:modified>
</cp:coreProperties>
</file>